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5113B" w:rsidRDefault="00C26BF6" w:rsidP="00357DDE">
      <w:pPr>
        <w:bidi w:val="0"/>
        <w:spacing w:before="0" w:after="120" w:line="240" w:lineRule="auto"/>
        <w:rPr>
          <w:rFonts w:asciiTheme="majorBidi" w:hAnsiTheme="majorBidi" w:cstheme="majorBidi"/>
          <w:b/>
          <w:bCs/>
          <w:sz w:val="36"/>
          <w:szCs w:val="36"/>
        </w:rPr>
      </w:pPr>
      <w:bookmarkStart w:id="0" w:name="_Toc452749108"/>
      <w:bookmarkStart w:id="1" w:name="_Toc517452492"/>
      <w:bookmarkStart w:id="2" w:name="_Toc373282528"/>
      <w:bookmarkStart w:id="3" w:name="_GoBack"/>
      <w:bookmarkEnd w:id="3"/>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The Israeli Government on behalf of the State of Israel</w:t>
      </w: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The Ministry of Health</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32"/>
          <w:szCs w:val="36"/>
          <w:u w:val="single"/>
        </w:rPr>
      </w:pPr>
      <w:r w:rsidRPr="00F5113B">
        <w:rPr>
          <w:rFonts w:asciiTheme="majorBidi" w:hAnsiTheme="majorBidi" w:cstheme="majorBidi"/>
          <w:b/>
          <w:sz w:val="32"/>
          <w:szCs w:val="36"/>
          <w:u w:val="single"/>
        </w:rPr>
        <w:t>Public Tender number 36/2013</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National Terminology</w:t>
      </w:r>
      <w:r w:rsidR="008E08C2" w:rsidRPr="00F5113B">
        <w:rPr>
          <w:rFonts w:asciiTheme="majorBidi" w:hAnsiTheme="majorBidi" w:cstheme="majorBidi"/>
          <w:b/>
          <w:sz w:val="24"/>
          <w:szCs w:val="28"/>
        </w:rPr>
        <w:t xml:space="preserve"> and Catalogue</w:t>
      </w:r>
      <w:r w:rsidRPr="00F5113B">
        <w:rPr>
          <w:rFonts w:asciiTheme="majorBidi" w:hAnsiTheme="majorBidi" w:cstheme="majorBidi"/>
          <w:b/>
          <w:sz w:val="24"/>
          <w:szCs w:val="28"/>
        </w:rPr>
        <w:t xml:space="preserve"> Management Tool</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For</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8E08C2"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Information Systems</w:t>
      </w:r>
      <w:r w:rsidR="00E65D3D" w:rsidRPr="00F5113B">
        <w:rPr>
          <w:rFonts w:asciiTheme="majorBidi" w:hAnsiTheme="majorBidi" w:cstheme="majorBidi"/>
          <w:b/>
          <w:sz w:val="24"/>
          <w:szCs w:val="28"/>
        </w:rPr>
        <w:t xml:space="preserve"> Department</w:t>
      </w:r>
      <w:r w:rsidR="002E72BC" w:rsidRPr="00F5113B">
        <w:rPr>
          <w:rFonts w:asciiTheme="majorBidi" w:hAnsiTheme="majorBidi" w:cstheme="majorBidi"/>
          <w:b/>
          <w:sz w:val="24"/>
          <w:szCs w:val="28"/>
        </w:rPr>
        <w:t xml:space="preserve"> at the Ministry of Health</w:t>
      </w:r>
    </w:p>
    <w:p w:rsidR="002E72BC" w:rsidRPr="00F5113B" w:rsidRDefault="002E72BC" w:rsidP="00357DDE">
      <w:pPr>
        <w:bidi w:val="0"/>
        <w:spacing w:before="0" w:after="120" w:line="240" w:lineRule="auto"/>
        <w:rPr>
          <w:rFonts w:asciiTheme="majorBidi" w:hAnsiTheme="majorBidi" w:cstheme="majorBidi"/>
          <w:bCs/>
        </w:rPr>
      </w:pPr>
    </w:p>
    <w:p w:rsidR="002E72BC" w:rsidRPr="00F5113B" w:rsidRDefault="002E72BC" w:rsidP="00357DDE">
      <w:pPr>
        <w:bidi w:val="0"/>
        <w:spacing w:before="0" w:after="120" w:line="240" w:lineRule="auto"/>
        <w:rPr>
          <w:rFonts w:asciiTheme="majorBidi" w:hAnsiTheme="majorBidi" w:cstheme="majorBidi"/>
          <w:bCs/>
        </w:rPr>
      </w:pPr>
    </w:p>
    <w:p w:rsidR="00345AB5" w:rsidRPr="00F5113B" w:rsidRDefault="002E72BC"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rPr>
        <w:br w:type="page"/>
      </w:r>
    </w:p>
    <w:p w:rsidR="00110D22" w:rsidRPr="00F5113B" w:rsidRDefault="00110D22" w:rsidP="00357DDE">
      <w:pPr>
        <w:bidi w:val="0"/>
        <w:spacing w:before="0" w:after="120" w:line="240" w:lineRule="auto"/>
        <w:rPr>
          <w:rFonts w:asciiTheme="majorBidi" w:hAnsiTheme="majorBidi" w:cstheme="majorBidi"/>
          <w:bCs/>
          <w:noProof w:val="0"/>
        </w:rPr>
      </w:pPr>
    </w:p>
    <w:p w:rsidR="00110D22" w:rsidRPr="00F5113B" w:rsidRDefault="00E65D3D" w:rsidP="00357DDE">
      <w:pPr>
        <w:bidi w:val="0"/>
        <w:spacing w:before="0" w:after="120" w:line="240" w:lineRule="auto"/>
        <w:rPr>
          <w:rFonts w:asciiTheme="majorBidi" w:hAnsiTheme="majorBidi" w:cstheme="majorBidi"/>
          <w:bCs/>
          <w:noProof w:val="0"/>
          <w:sz w:val="24"/>
          <w:szCs w:val="28"/>
        </w:rPr>
      </w:pPr>
      <w:r w:rsidRPr="00F5113B">
        <w:rPr>
          <w:rFonts w:asciiTheme="majorBidi" w:hAnsiTheme="majorBidi" w:cstheme="majorBidi"/>
          <w:bCs/>
          <w:noProof w:val="0"/>
        </w:rPr>
        <w:t>Greetings</w:t>
      </w:r>
      <w:r w:rsidR="002E72BC" w:rsidRPr="00F5113B">
        <w:rPr>
          <w:rFonts w:asciiTheme="majorBidi" w:hAnsiTheme="majorBidi" w:cstheme="majorBidi"/>
          <w:bCs/>
          <w:noProof w:val="0"/>
        </w:rPr>
        <w:t>,</w:t>
      </w:r>
    </w:p>
    <w:p w:rsidR="00345AB5" w:rsidRPr="00F5113B" w:rsidRDefault="00345AB5" w:rsidP="00357DDE">
      <w:pPr>
        <w:bidi w:val="0"/>
        <w:spacing w:before="0" w:after="120" w:line="240" w:lineRule="auto"/>
        <w:rPr>
          <w:rFonts w:asciiTheme="majorBidi" w:hAnsiTheme="majorBidi" w:cstheme="majorBidi"/>
          <w:bCs/>
          <w:noProof w:val="0"/>
        </w:rPr>
      </w:pPr>
    </w:p>
    <w:p w:rsidR="002E72BC" w:rsidRPr="00F5113B" w:rsidRDefault="002E72BC"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8E08C2" w:rsidRPr="00F5113B">
        <w:rPr>
          <w:rFonts w:asciiTheme="majorBidi" w:hAnsiTheme="majorBidi" w:cstheme="majorBidi"/>
          <w:bCs/>
          <w:noProof w:val="0"/>
        </w:rPr>
        <w:t xml:space="preserve">Information Systems </w:t>
      </w:r>
      <w:r w:rsidR="00E65D3D" w:rsidRPr="00F5113B">
        <w:rPr>
          <w:rFonts w:asciiTheme="majorBidi" w:hAnsiTheme="majorBidi" w:cstheme="majorBidi"/>
          <w:bCs/>
          <w:noProof w:val="0"/>
        </w:rPr>
        <w:t>Department</w:t>
      </w:r>
      <w:r w:rsidRPr="00F5113B">
        <w:rPr>
          <w:rFonts w:asciiTheme="majorBidi" w:hAnsiTheme="majorBidi" w:cstheme="majorBidi"/>
          <w:bCs/>
          <w:noProof w:val="0"/>
        </w:rPr>
        <w:t xml:space="preserve"> (hereinafter: “</w:t>
      </w:r>
      <w:r w:rsidRPr="00F5113B">
        <w:rPr>
          <w:rFonts w:asciiTheme="majorBidi" w:hAnsiTheme="majorBidi" w:cstheme="majorBidi"/>
          <w:b/>
          <w:noProof w:val="0"/>
        </w:rPr>
        <w:t>the Department</w:t>
      </w:r>
      <w:r w:rsidRPr="00F5113B">
        <w:rPr>
          <w:rFonts w:asciiTheme="majorBidi" w:hAnsiTheme="majorBidi" w:cstheme="majorBidi"/>
          <w:bCs/>
          <w:noProof w:val="0"/>
        </w:rPr>
        <w:t>”) at the Ministry of Health (hereinafter: “</w:t>
      </w:r>
      <w:r w:rsidRPr="00F5113B">
        <w:rPr>
          <w:rFonts w:asciiTheme="majorBidi" w:hAnsiTheme="majorBidi" w:cstheme="majorBidi"/>
          <w:b/>
          <w:noProof w:val="0"/>
        </w:rPr>
        <w:t>the Client</w:t>
      </w:r>
      <w:r w:rsidRPr="00F5113B">
        <w:rPr>
          <w:rFonts w:asciiTheme="majorBidi" w:hAnsiTheme="majorBidi" w:cstheme="majorBidi"/>
          <w:bCs/>
          <w:noProof w:val="0"/>
        </w:rPr>
        <w:t>” or “</w:t>
      </w:r>
      <w:r w:rsidRPr="00F5113B">
        <w:rPr>
          <w:rFonts w:asciiTheme="majorBidi" w:hAnsiTheme="majorBidi" w:cstheme="majorBidi"/>
          <w:b/>
          <w:noProof w:val="0"/>
        </w:rPr>
        <w:t>the Ministry</w:t>
      </w:r>
      <w:r w:rsidRPr="00F5113B">
        <w:rPr>
          <w:rFonts w:asciiTheme="majorBidi" w:hAnsiTheme="majorBidi" w:cstheme="majorBidi"/>
          <w:bCs/>
          <w:noProof w:val="0"/>
        </w:rPr>
        <w:t xml:space="preserve">”), hereby requests to receive proposals for the establishment, implementation, development and maintenance of a </w:t>
      </w:r>
      <w:r w:rsidR="00BB5DBE" w:rsidRPr="00F5113B">
        <w:rPr>
          <w:rFonts w:asciiTheme="majorBidi" w:hAnsiTheme="majorBidi" w:cstheme="majorBidi"/>
          <w:bCs/>
          <w:noProof w:val="0"/>
        </w:rPr>
        <w:t>N</w:t>
      </w:r>
      <w:r w:rsidRPr="00F5113B">
        <w:rPr>
          <w:rFonts w:asciiTheme="majorBidi" w:hAnsiTheme="majorBidi" w:cstheme="majorBidi"/>
          <w:bCs/>
          <w:noProof w:val="0"/>
        </w:rPr>
        <w:t xml:space="preserve">ational </w:t>
      </w:r>
      <w:r w:rsidR="00BB5DBE" w:rsidRPr="00F5113B">
        <w:rPr>
          <w:rFonts w:asciiTheme="majorBidi" w:hAnsiTheme="majorBidi" w:cstheme="majorBidi"/>
          <w:bCs/>
          <w:noProof w:val="0"/>
        </w:rPr>
        <w:t>T</w:t>
      </w:r>
      <w:r w:rsidRPr="00F5113B">
        <w:rPr>
          <w:rFonts w:asciiTheme="majorBidi" w:hAnsiTheme="majorBidi" w:cstheme="majorBidi"/>
          <w:bCs/>
          <w:noProof w:val="0"/>
        </w:rPr>
        <w:t>erminology</w:t>
      </w:r>
      <w:r w:rsidR="008E08C2" w:rsidRPr="00F5113B">
        <w:rPr>
          <w:rFonts w:asciiTheme="majorBidi" w:hAnsiTheme="majorBidi" w:cstheme="majorBidi"/>
          <w:bCs/>
          <w:noProof w:val="0"/>
        </w:rPr>
        <w:t xml:space="preserve"> and </w:t>
      </w:r>
      <w:r w:rsidR="00BB5DBE" w:rsidRPr="00F5113B">
        <w:rPr>
          <w:rFonts w:asciiTheme="majorBidi" w:hAnsiTheme="majorBidi" w:cstheme="majorBidi"/>
          <w:bCs/>
          <w:noProof w:val="0"/>
        </w:rPr>
        <w:t>C</w:t>
      </w:r>
      <w:r w:rsidR="008E08C2" w:rsidRPr="00F5113B">
        <w:rPr>
          <w:rFonts w:asciiTheme="majorBidi" w:hAnsiTheme="majorBidi" w:cstheme="majorBidi"/>
          <w:bCs/>
          <w:noProof w:val="0"/>
        </w:rPr>
        <w:t>atalogue</w:t>
      </w:r>
      <w:r w:rsidRPr="00F5113B">
        <w:rPr>
          <w:rFonts w:asciiTheme="majorBidi" w:hAnsiTheme="majorBidi" w:cstheme="majorBidi"/>
          <w:bCs/>
          <w:noProof w:val="0"/>
        </w:rPr>
        <w:t xml:space="preserve"> </w:t>
      </w:r>
      <w:r w:rsidR="00BB5DBE" w:rsidRPr="00F5113B">
        <w:rPr>
          <w:rFonts w:asciiTheme="majorBidi" w:hAnsiTheme="majorBidi" w:cstheme="majorBidi"/>
          <w:bCs/>
          <w:noProof w:val="0"/>
        </w:rPr>
        <w:t>M</w:t>
      </w:r>
      <w:r w:rsidRPr="00F5113B">
        <w:rPr>
          <w:rFonts w:asciiTheme="majorBidi" w:hAnsiTheme="majorBidi" w:cstheme="majorBidi"/>
          <w:bCs/>
          <w:noProof w:val="0"/>
        </w:rPr>
        <w:t xml:space="preserve">anagement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ool for the State of Israel </w:t>
      </w:r>
      <w:r w:rsidR="00AD6582">
        <w:rPr>
          <w:rFonts w:asciiTheme="majorBidi" w:hAnsiTheme="majorBidi" w:cstheme="majorBidi"/>
          <w:bCs/>
          <w:noProof w:val="0"/>
        </w:rPr>
        <w:t xml:space="preserve">(also known as The Israel Health Terminology Server, IHTS) </w:t>
      </w:r>
      <w:r w:rsidR="008E08C2" w:rsidRPr="00F5113B">
        <w:rPr>
          <w:rFonts w:asciiTheme="majorBidi" w:hAnsiTheme="majorBidi" w:cstheme="majorBidi"/>
          <w:bCs/>
          <w:noProof w:val="0"/>
        </w:rPr>
        <w:t>and</w:t>
      </w:r>
      <w:r w:rsidRPr="00F5113B">
        <w:rPr>
          <w:rFonts w:asciiTheme="majorBidi" w:hAnsiTheme="majorBidi" w:cstheme="majorBidi"/>
          <w:bCs/>
          <w:noProof w:val="0"/>
        </w:rPr>
        <w:t xml:space="preserve"> its medical institutions and organizations</w:t>
      </w:r>
      <w:r w:rsidR="00BB5DBE" w:rsidRPr="00F5113B">
        <w:rPr>
          <w:rFonts w:asciiTheme="majorBidi" w:hAnsiTheme="majorBidi" w:cstheme="majorBidi"/>
          <w:bCs/>
          <w:noProof w:val="0"/>
        </w:rPr>
        <w:t>.</w:t>
      </w:r>
    </w:p>
    <w:p w:rsidR="00A80B29" w:rsidRPr="00F5113B" w:rsidRDefault="00A80B29"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All of the documents enclosed with this </w:t>
      </w:r>
      <w:r w:rsidR="00BB5DBE" w:rsidRPr="00F5113B">
        <w:rPr>
          <w:rFonts w:asciiTheme="majorBidi" w:hAnsiTheme="majorBidi" w:cstheme="majorBidi"/>
          <w:bCs/>
          <w:noProof w:val="0"/>
        </w:rPr>
        <w:t>T</w:t>
      </w:r>
      <w:r w:rsidRPr="00F5113B">
        <w:rPr>
          <w:rFonts w:asciiTheme="majorBidi" w:hAnsiTheme="majorBidi" w:cstheme="majorBidi"/>
          <w:bCs/>
          <w:noProof w:val="0"/>
        </w:rPr>
        <w:t>ender (hereinafter: “</w:t>
      </w:r>
      <w:r w:rsidRPr="00F5113B">
        <w:rPr>
          <w:rFonts w:asciiTheme="majorBidi" w:hAnsiTheme="majorBidi" w:cstheme="majorBidi"/>
          <w:b/>
          <w:noProof w:val="0"/>
        </w:rPr>
        <w:t>the Tender Documents</w:t>
      </w:r>
      <w:r w:rsidRPr="00F5113B">
        <w:rPr>
          <w:rFonts w:asciiTheme="majorBidi" w:hAnsiTheme="majorBidi" w:cstheme="majorBidi"/>
          <w:bCs/>
          <w:noProof w:val="0"/>
        </w:rPr>
        <w:t>”) constitute an integral part thereof and are to be viewed as completing one another.</w:t>
      </w:r>
    </w:p>
    <w:p w:rsidR="00A80B29" w:rsidRPr="00F5113B" w:rsidRDefault="00A80B29"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 bidder </w:t>
      </w:r>
      <w:r w:rsidR="008E08C2" w:rsidRPr="00F5113B">
        <w:rPr>
          <w:rFonts w:asciiTheme="majorBidi" w:hAnsiTheme="majorBidi" w:cstheme="majorBidi"/>
          <w:bCs/>
          <w:noProof w:val="0"/>
        </w:rPr>
        <w:t>who is a</w:t>
      </w:r>
      <w:r w:rsidR="00BB5DBE" w:rsidRPr="00F5113B">
        <w:rPr>
          <w:rFonts w:asciiTheme="majorBidi" w:hAnsiTheme="majorBidi" w:cstheme="majorBidi"/>
          <w:bCs/>
          <w:noProof w:val="0"/>
        </w:rPr>
        <w:t xml:space="preserve"> </w:t>
      </w:r>
      <w:r w:rsidRPr="00F5113B">
        <w:rPr>
          <w:rFonts w:asciiTheme="majorBidi" w:hAnsiTheme="majorBidi" w:cstheme="majorBidi"/>
          <w:bCs/>
          <w:noProof w:val="0"/>
        </w:rPr>
        <w:t xml:space="preserve">duly registered </w:t>
      </w:r>
      <w:r w:rsidR="008E08C2" w:rsidRPr="00F5113B">
        <w:rPr>
          <w:rFonts w:asciiTheme="majorBidi" w:hAnsiTheme="majorBidi" w:cstheme="majorBidi"/>
          <w:bCs/>
          <w:noProof w:val="0"/>
        </w:rPr>
        <w:t xml:space="preserve">organization, </w:t>
      </w:r>
      <w:r w:rsidRPr="00F5113B">
        <w:rPr>
          <w:rFonts w:asciiTheme="majorBidi" w:hAnsiTheme="majorBidi" w:cstheme="majorBidi"/>
          <w:bCs/>
          <w:noProof w:val="0"/>
        </w:rPr>
        <w:t xml:space="preserve">engaged in the performance of </w:t>
      </w:r>
      <w:r w:rsidR="008E08C2" w:rsidRPr="00F5113B">
        <w:rPr>
          <w:rFonts w:asciiTheme="majorBidi" w:hAnsiTheme="majorBidi" w:cstheme="majorBidi"/>
          <w:bCs/>
          <w:noProof w:val="0"/>
        </w:rPr>
        <w:t xml:space="preserve">Information Systems </w:t>
      </w:r>
      <w:r w:rsidRPr="00F5113B">
        <w:rPr>
          <w:rFonts w:asciiTheme="majorBidi" w:hAnsiTheme="majorBidi" w:cstheme="majorBidi"/>
          <w:bCs/>
          <w:noProof w:val="0"/>
        </w:rPr>
        <w:t xml:space="preserve">services, </w:t>
      </w:r>
      <w:r w:rsidR="00BB5DBE" w:rsidRPr="00F5113B">
        <w:rPr>
          <w:rFonts w:asciiTheme="majorBidi" w:hAnsiTheme="majorBidi" w:cstheme="majorBidi"/>
          <w:bCs/>
          <w:noProof w:val="0"/>
        </w:rPr>
        <w:t xml:space="preserve">and </w:t>
      </w:r>
      <w:r w:rsidRPr="00F5113B">
        <w:rPr>
          <w:rFonts w:asciiTheme="majorBidi" w:hAnsiTheme="majorBidi" w:cstheme="majorBidi"/>
          <w:bCs/>
          <w:noProof w:val="0"/>
        </w:rPr>
        <w:t>who meet</w:t>
      </w:r>
      <w:r w:rsidR="00E65D3D" w:rsidRPr="00F5113B">
        <w:rPr>
          <w:rFonts w:asciiTheme="majorBidi" w:hAnsiTheme="majorBidi" w:cstheme="majorBidi"/>
          <w:bCs/>
          <w:noProof w:val="0"/>
        </w:rPr>
        <w:t>s</w:t>
      </w:r>
      <w:r w:rsidRPr="00F5113B">
        <w:rPr>
          <w:rFonts w:asciiTheme="majorBidi" w:hAnsiTheme="majorBidi" w:cstheme="majorBidi"/>
          <w:bCs/>
          <w:noProof w:val="0"/>
        </w:rPr>
        <w:t xml:space="preserve"> the terms of the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ender, may submit a </w:t>
      </w:r>
      <w:r w:rsidR="000C7CE9" w:rsidRPr="00F5113B">
        <w:rPr>
          <w:rFonts w:asciiTheme="majorBidi" w:hAnsiTheme="majorBidi" w:cstheme="majorBidi"/>
          <w:bCs/>
          <w:noProof w:val="0"/>
        </w:rPr>
        <w:t>bid</w:t>
      </w:r>
      <w:r w:rsidRPr="00F5113B">
        <w:rPr>
          <w:rFonts w:asciiTheme="majorBidi" w:hAnsiTheme="majorBidi" w:cstheme="majorBidi"/>
          <w:bCs/>
          <w:noProof w:val="0"/>
        </w:rPr>
        <w:t>.</w:t>
      </w:r>
    </w:p>
    <w:p w:rsidR="00A80B29" w:rsidRPr="00F5113B" w:rsidRDefault="00A80B29"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Any agreement for the implementation of the </w:t>
      </w:r>
      <w:r w:rsidR="000C7CE9" w:rsidRPr="00F5113B">
        <w:rPr>
          <w:rFonts w:asciiTheme="majorBidi" w:hAnsiTheme="majorBidi" w:cstheme="majorBidi"/>
          <w:bCs/>
          <w:noProof w:val="0"/>
        </w:rPr>
        <w:t>bid</w:t>
      </w:r>
      <w:r w:rsidRPr="00F5113B">
        <w:rPr>
          <w:rFonts w:asciiTheme="majorBidi" w:hAnsiTheme="majorBidi" w:cstheme="majorBidi"/>
          <w:bCs/>
          <w:noProof w:val="0"/>
        </w:rPr>
        <w:t xml:space="preserve"> will include an undertaking on the part of the bidder to comply with the terms of the agreement in the phrasing enclosed </w:t>
      </w:r>
      <w:r w:rsidR="00E65D3D" w:rsidRPr="00F5113B">
        <w:rPr>
          <w:rFonts w:asciiTheme="majorBidi" w:hAnsiTheme="majorBidi" w:cstheme="majorBidi"/>
          <w:bCs/>
          <w:noProof w:val="0"/>
        </w:rPr>
        <w:t>with</w:t>
      </w:r>
      <w:r w:rsidRPr="00F5113B">
        <w:rPr>
          <w:rFonts w:asciiTheme="majorBidi" w:hAnsiTheme="majorBidi" w:cstheme="majorBidi"/>
          <w:bCs/>
          <w:noProof w:val="0"/>
        </w:rPr>
        <w:t xml:space="preserve"> the Tender Documents.</w:t>
      </w:r>
    </w:p>
    <w:p w:rsidR="005177D2" w:rsidRPr="00F5113B" w:rsidRDefault="005177D2" w:rsidP="00357DDE">
      <w:pPr>
        <w:bidi w:val="0"/>
        <w:spacing w:before="0" w:after="120" w:line="240" w:lineRule="auto"/>
        <w:rPr>
          <w:rFonts w:asciiTheme="majorBidi" w:hAnsiTheme="majorBidi" w:cstheme="majorBidi"/>
          <w:bCs/>
          <w:noProof w:val="0"/>
        </w:rPr>
      </w:pPr>
    </w:p>
    <w:p w:rsidR="005177D2" w:rsidRPr="00F5113B" w:rsidRDefault="005177D2"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Ministry wishes to complete the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ender selection process and </w:t>
      </w:r>
      <w:r w:rsidR="002614B0" w:rsidRPr="00F5113B">
        <w:rPr>
          <w:rFonts w:asciiTheme="majorBidi" w:hAnsiTheme="majorBidi" w:cstheme="majorBidi"/>
          <w:bCs/>
          <w:noProof w:val="0"/>
        </w:rPr>
        <w:t>project initiation before the end of the current fiscal year, thus mandating extremely tight schedules. We appreciate your understanding and speedy reply.</w:t>
      </w:r>
    </w:p>
    <w:p w:rsidR="002614B0" w:rsidRPr="00F5113B" w:rsidRDefault="002614B0"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Despite our best efforts, the speedy process required to assemble this document might have resulted in errors or </w:t>
      </w:r>
      <w:r w:rsidR="007968E7" w:rsidRPr="00F5113B">
        <w:rPr>
          <w:rFonts w:asciiTheme="majorBidi" w:hAnsiTheme="majorBidi" w:cstheme="majorBidi"/>
          <w:bCs/>
          <w:noProof w:val="0"/>
        </w:rPr>
        <w:t>omissions</w:t>
      </w:r>
      <w:r w:rsidRPr="00F5113B">
        <w:rPr>
          <w:rFonts w:asciiTheme="majorBidi" w:hAnsiTheme="majorBidi" w:cstheme="majorBidi"/>
          <w:bCs/>
          <w:noProof w:val="0"/>
        </w:rPr>
        <w:t xml:space="preserve">. We appreciate your </w:t>
      </w:r>
      <w:r w:rsidR="007968E7" w:rsidRPr="00F5113B">
        <w:rPr>
          <w:rFonts w:asciiTheme="majorBidi" w:hAnsiTheme="majorBidi" w:cstheme="majorBidi"/>
          <w:bCs/>
          <w:noProof w:val="0"/>
        </w:rPr>
        <w:t>input if any such issues are detected, and you</w:t>
      </w:r>
      <w:r w:rsidR="009318AB" w:rsidRPr="00F5113B">
        <w:rPr>
          <w:rFonts w:asciiTheme="majorBidi" w:hAnsiTheme="majorBidi" w:cstheme="majorBidi"/>
          <w:bCs/>
          <w:noProof w:val="0"/>
        </w:rPr>
        <w:t>r</w:t>
      </w:r>
      <w:r w:rsidR="007968E7" w:rsidRPr="00F5113B">
        <w:rPr>
          <w:rFonts w:asciiTheme="majorBidi" w:hAnsiTheme="majorBidi" w:cstheme="majorBidi"/>
          <w:bCs/>
          <w:noProof w:val="0"/>
        </w:rPr>
        <w:t xml:space="preserve"> understanding as we amend throughout the process.</w:t>
      </w:r>
    </w:p>
    <w:p w:rsidR="00A80B29" w:rsidRPr="00F5113B" w:rsidRDefault="00A80B29" w:rsidP="00357DDE">
      <w:pPr>
        <w:bidi w:val="0"/>
        <w:spacing w:before="0" w:after="120" w:line="240" w:lineRule="auto"/>
        <w:rPr>
          <w:rFonts w:asciiTheme="majorBidi" w:hAnsiTheme="majorBidi" w:cstheme="majorBidi"/>
          <w:bCs/>
          <w:noProof w:val="0"/>
        </w:rPr>
      </w:pPr>
    </w:p>
    <w:p w:rsidR="00E65D3D" w:rsidRPr="00F5113B" w:rsidRDefault="00E65D3D" w:rsidP="00357DDE">
      <w:pPr>
        <w:bidi w:val="0"/>
        <w:spacing w:before="0" w:after="120" w:line="240" w:lineRule="auto"/>
        <w:rPr>
          <w:rFonts w:asciiTheme="majorBidi" w:hAnsiTheme="majorBidi" w:cstheme="majorBidi"/>
          <w:bCs/>
          <w:noProof w:val="0"/>
        </w:rPr>
      </w:pPr>
    </w:p>
    <w:p w:rsidR="00E65D3D" w:rsidRPr="00F5113B" w:rsidRDefault="00E65D3D" w:rsidP="00357DDE">
      <w:pPr>
        <w:bidi w:val="0"/>
        <w:spacing w:before="0" w:after="120" w:line="240" w:lineRule="auto"/>
        <w:rPr>
          <w:rFonts w:asciiTheme="majorBidi" w:hAnsiTheme="majorBidi" w:cstheme="majorBidi"/>
          <w:bCs/>
          <w:noProof w:val="0"/>
        </w:rPr>
      </w:pPr>
    </w:p>
    <w:p w:rsidR="00A80B29" w:rsidRPr="00F5113B" w:rsidRDefault="00A80B29" w:rsidP="00357DDE">
      <w:pPr>
        <w:bidi w:val="0"/>
        <w:spacing w:before="0" w:after="120" w:line="240" w:lineRule="auto"/>
        <w:ind w:left="720" w:firstLine="720"/>
        <w:rPr>
          <w:rFonts w:asciiTheme="majorBidi" w:hAnsiTheme="majorBidi" w:cstheme="majorBidi"/>
          <w:bCs/>
          <w:noProof w:val="0"/>
        </w:rPr>
      </w:pPr>
      <w:r w:rsidRPr="00F5113B">
        <w:rPr>
          <w:rFonts w:asciiTheme="majorBidi" w:hAnsiTheme="majorBidi" w:cstheme="majorBidi"/>
          <w:bCs/>
          <w:noProof w:val="0"/>
        </w:rPr>
        <w:t>Sincerely,</w:t>
      </w:r>
    </w:p>
    <w:p w:rsidR="00A80B29" w:rsidRPr="00F5113B" w:rsidRDefault="00A80B29" w:rsidP="00357DDE">
      <w:pPr>
        <w:bidi w:val="0"/>
        <w:spacing w:before="0" w:after="120" w:line="240" w:lineRule="auto"/>
        <w:ind w:left="720" w:firstLine="720"/>
        <w:rPr>
          <w:rFonts w:asciiTheme="majorBidi" w:hAnsiTheme="majorBidi" w:cstheme="majorBidi"/>
          <w:b/>
          <w:noProof w:val="0"/>
        </w:rPr>
      </w:pPr>
      <w:r w:rsidRPr="00F5113B">
        <w:rPr>
          <w:rFonts w:asciiTheme="majorBidi" w:hAnsiTheme="majorBidi" w:cstheme="majorBidi"/>
          <w:b/>
          <w:noProof w:val="0"/>
        </w:rPr>
        <w:t>Shira Lev Ami</w:t>
      </w:r>
    </w:p>
    <w:p w:rsidR="00A80B29" w:rsidRPr="00F5113B" w:rsidRDefault="007968E7" w:rsidP="00D01B3E">
      <w:pPr>
        <w:bidi w:val="0"/>
        <w:spacing w:before="0" w:after="120" w:line="240" w:lineRule="auto"/>
        <w:ind w:left="720" w:firstLine="720"/>
        <w:rPr>
          <w:rFonts w:asciiTheme="majorBidi" w:hAnsiTheme="majorBidi" w:cstheme="majorBidi"/>
          <w:b/>
          <w:noProof w:val="0"/>
        </w:rPr>
      </w:pPr>
      <w:r w:rsidRPr="00F5113B">
        <w:rPr>
          <w:rFonts w:asciiTheme="majorBidi" w:hAnsiTheme="majorBidi" w:cstheme="majorBidi"/>
          <w:b/>
          <w:noProof w:val="0"/>
        </w:rPr>
        <w:t>CIO</w:t>
      </w:r>
      <w:r w:rsidR="00A80B29" w:rsidRPr="00F5113B">
        <w:rPr>
          <w:rFonts w:asciiTheme="majorBidi" w:hAnsiTheme="majorBidi" w:cstheme="majorBidi"/>
          <w:b/>
          <w:noProof w:val="0"/>
        </w:rPr>
        <w:t>, Ministry of Health</w:t>
      </w:r>
      <w:r w:rsidRPr="00F5113B">
        <w:rPr>
          <w:rFonts w:asciiTheme="majorBidi" w:hAnsiTheme="majorBidi" w:cstheme="majorBidi"/>
          <w:b/>
          <w:noProof w:val="0"/>
        </w:rPr>
        <w:t>, Israel</w:t>
      </w:r>
    </w:p>
    <w:p w:rsidR="00A80B29" w:rsidRPr="00F5113B" w:rsidRDefault="00A80B29" w:rsidP="00357DDE">
      <w:pPr>
        <w:bidi w:val="0"/>
        <w:spacing w:before="0" w:after="120" w:line="240" w:lineRule="auto"/>
        <w:rPr>
          <w:rFonts w:asciiTheme="majorBidi" w:hAnsiTheme="majorBidi" w:cstheme="majorBidi"/>
          <w:bCs/>
          <w:noProof w:val="0"/>
        </w:rPr>
      </w:pPr>
    </w:p>
    <w:p w:rsidR="00A80B29" w:rsidRPr="00F5113B" w:rsidRDefault="00A80B29" w:rsidP="00357DDE">
      <w:pPr>
        <w:bidi w:val="0"/>
        <w:spacing w:before="0" w:after="120" w:line="240" w:lineRule="auto"/>
        <w:jc w:val="center"/>
        <w:rPr>
          <w:rFonts w:asciiTheme="majorBidi" w:hAnsiTheme="majorBidi" w:cstheme="majorBidi"/>
          <w:b/>
          <w:noProof w:val="0"/>
        </w:rPr>
      </w:pPr>
      <w:r w:rsidRPr="00F5113B">
        <w:rPr>
          <w:rFonts w:asciiTheme="majorBidi" w:hAnsiTheme="majorBidi" w:cstheme="majorBidi"/>
          <w:bCs/>
          <w:noProof w:val="0"/>
        </w:rPr>
        <w:br w:type="page"/>
      </w:r>
      <w:r w:rsidRPr="00F5113B">
        <w:rPr>
          <w:rFonts w:asciiTheme="majorBidi" w:hAnsiTheme="majorBidi" w:cstheme="majorBidi"/>
          <w:b/>
          <w:noProof w:val="0"/>
        </w:rPr>
        <w:lastRenderedPageBreak/>
        <w:t>TABLE OF CONTENTS</w:t>
      </w:r>
    </w:p>
    <w:p w:rsidR="00A80B29" w:rsidRPr="00F5113B" w:rsidRDefault="00A80B29" w:rsidP="00357DDE">
      <w:pPr>
        <w:bidi w:val="0"/>
        <w:spacing w:before="0" w:after="120" w:line="240" w:lineRule="auto"/>
        <w:rPr>
          <w:rFonts w:asciiTheme="majorBidi" w:hAnsiTheme="majorBidi" w:cstheme="majorBidi"/>
          <w:bCs/>
          <w:noProof w:val="0"/>
        </w:rPr>
      </w:pPr>
    </w:p>
    <w:tbl>
      <w:tblPr>
        <w:tblW w:w="0" w:type="auto"/>
        <w:tblInd w:w="567" w:type="dxa"/>
        <w:tblLook w:val="04A0" w:firstRow="1" w:lastRow="0" w:firstColumn="1" w:lastColumn="0" w:noHBand="0" w:noVBand="1"/>
      </w:tblPr>
      <w:tblGrid>
        <w:gridCol w:w="1111"/>
        <w:gridCol w:w="557"/>
        <w:gridCol w:w="5813"/>
        <w:gridCol w:w="1522"/>
      </w:tblGrid>
      <w:tr w:rsidR="00C851E3" w:rsidRPr="00F5113B" w:rsidTr="00827EF0">
        <w:tc>
          <w:tcPr>
            <w:tcW w:w="1111" w:type="dxa"/>
            <w:shd w:val="clear" w:color="auto" w:fill="auto"/>
          </w:tcPr>
          <w:p w:rsidR="00C851E3" w:rsidRPr="00F5113B" w:rsidRDefault="00C851E3"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0.</w:t>
            </w:r>
          </w:p>
        </w:tc>
        <w:tc>
          <w:tcPr>
            <w:tcW w:w="6370" w:type="dxa"/>
            <w:gridSpan w:val="2"/>
            <w:shd w:val="clear" w:color="auto" w:fill="auto"/>
          </w:tcPr>
          <w:p w:rsidR="00C851E3" w:rsidRPr="00F5113B" w:rsidRDefault="00C851E3"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Administration (M)</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C851E3" w:rsidRPr="00F5113B" w:rsidRDefault="00C851E3"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w:t>
            </w:r>
          </w:p>
        </w:tc>
        <w:tc>
          <w:tcPr>
            <w:tcW w:w="6370" w:type="dxa"/>
            <w:gridSpan w:val="2"/>
            <w:shd w:val="clear" w:color="auto" w:fill="auto"/>
          </w:tcPr>
          <w:p w:rsidR="00C851E3" w:rsidRPr="00F5113B" w:rsidRDefault="00C851E3"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Objectives (I)</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081A49" w:rsidRPr="00F5113B" w:rsidRDefault="00C851E3" w:rsidP="00081A49">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w:t>
            </w:r>
          </w:p>
        </w:tc>
        <w:tc>
          <w:tcPr>
            <w:tcW w:w="6370" w:type="dxa"/>
            <w:gridSpan w:val="2"/>
            <w:shd w:val="clear" w:color="auto" w:fill="auto"/>
          </w:tcPr>
          <w:p w:rsidR="00C851E3" w:rsidRPr="00F5113B" w:rsidRDefault="00345AB5"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Implementation – the Nature of the System (S)</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AB776C" w:rsidRPr="00F5113B" w:rsidRDefault="00AB776C" w:rsidP="004B68F6">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w:t>
            </w:r>
          </w:p>
        </w:tc>
        <w:tc>
          <w:tcPr>
            <w:tcW w:w="6370" w:type="dxa"/>
            <w:gridSpan w:val="2"/>
            <w:shd w:val="clear" w:color="auto" w:fill="auto"/>
          </w:tcPr>
          <w:p w:rsidR="00C851E3" w:rsidRPr="00F5113B" w:rsidRDefault="00BB5DBE" w:rsidP="004B68F6">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P</w:t>
            </w:r>
            <w:r w:rsidR="004B68F6" w:rsidRPr="00F5113B">
              <w:rPr>
                <w:rFonts w:asciiTheme="majorBidi" w:hAnsiTheme="majorBidi" w:cstheme="majorBidi"/>
                <w:b/>
                <w:noProof w:val="0"/>
              </w:rPr>
              <w:t>roposal</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4B68F6" w:rsidRPr="00F5113B" w:rsidTr="00827EF0">
        <w:tc>
          <w:tcPr>
            <w:tcW w:w="1111" w:type="dxa"/>
            <w:shd w:val="clear" w:color="auto" w:fill="auto"/>
          </w:tcPr>
          <w:p w:rsidR="004B68F6" w:rsidRPr="00F5113B" w:rsidRDefault="004B68F6" w:rsidP="004B68F6">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4.</w:t>
            </w:r>
          </w:p>
        </w:tc>
        <w:tc>
          <w:tcPr>
            <w:tcW w:w="6370" w:type="dxa"/>
            <w:gridSpan w:val="2"/>
            <w:shd w:val="clear" w:color="auto" w:fill="auto"/>
          </w:tcPr>
          <w:p w:rsidR="004B68F6" w:rsidRPr="00F5113B" w:rsidRDefault="004B68F6" w:rsidP="004B68F6">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pricing (M)</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36451E">
        <w:trPr>
          <w:trHeight w:val="181"/>
        </w:trPr>
        <w:tc>
          <w:tcPr>
            <w:tcW w:w="1111" w:type="dxa"/>
            <w:shd w:val="clear" w:color="auto" w:fill="auto"/>
          </w:tcPr>
          <w:p w:rsidR="004B68F6" w:rsidRPr="00F5113B" w:rsidRDefault="004B68F6"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5.</w:t>
            </w:r>
          </w:p>
        </w:tc>
        <w:tc>
          <w:tcPr>
            <w:tcW w:w="6370"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Exercise</w:t>
            </w:r>
            <w:r w:rsidRPr="00F5113B">
              <w:rPr>
                <w:rFonts w:asciiTheme="majorBidi" w:hAnsiTheme="majorBidi" w:cstheme="majorBidi"/>
              </w:rPr>
              <w:t xml:space="preserve"> </w:t>
            </w:r>
            <w:r w:rsidRPr="00F5113B">
              <w:rPr>
                <w:rFonts w:asciiTheme="majorBidi" w:hAnsiTheme="majorBidi" w:cstheme="majorBidi"/>
                <w:b/>
                <w:noProof w:val="0"/>
              </w:rPr>
              <w:t>(S)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36451E">
        <w:trPr>
          <w:trHeight w:val="181"/>
        </w:trPr>
        <w:tc>
          <w:tcPr>
            <w:tcW w:w="1111" w:type="dxa"/>
            <w:shd w:val="clear" w:color="auto" w:fill="auto"/>
          </w:tcPr>
          <w:p w:rsidR="004B68F6" w:rsidRPr="00F5113B" w:rsidRDefault="004B68F6" w:rsidP="00357DDE">
            <w:pPr>
              <w:bidi w:val="0"/>
              <w:spacing w:before="0" w:after="120" w:line="240" w:lineRule="auto"/>
              <w:rPr>
                <w:rFonts w:asciiTheme="majorBidi" w:hAnsiTheme="majorBidi" w:cstheme="majorBidi"/>
                <w:bCs/>
                <w:noProof w:val="0"/>
              </w:rPr>
            </w:pPr>
          </w:p>
        </w:tc>
        <w:tc>
          <w:tcPr>
            <w:tcW w:w="6370"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827EF0">
        <w:tc>
          <w:tcPr>
            <w:tcW w:w="1668" w:type="dxa"/>
            <w:gridSpan w:val="2"/>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Bid Booklet</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A1</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Affidavit regarding the absence of convictions under the Foreign Workers Law and Minimum Wage Law</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A2</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Bidder’s undertaking and confirmation to uphold legislation pertaining to employment of workers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A3</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Bidder’s undertaking regarding use of original software</w:t>
            </w:r>
          </w:p>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A4</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phrasing of the non-disclosure and avoidance of conflicts of interest undertaking</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A5</w:t>
            </w:r>
          </w:p>
        </w:tc>
        <w:tc>
          <w:tcPr>
            <w:tcW w:w="5813" w:type="dxa"/>
            <w:shd w:val="clear" w:color="auto" w:fill="auto"/>
          </w:tcPr>
          <w:p w:rsidR="004B68F6" w:rsidRPr="00F5113B" w:rsidRDefault="003F1180"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N</w:t>
            </w:r>
            <w:r w:rsidR="004B68F6" w:rsidRPr="00F5113B">
              <w:rPr>
                <w:rFonts w:asciiTheme="majorBidi" w:hAnsiTheme="majorBidi" w:cstheme="majorBidi"/>
                <w:b/>
                <w:noProof w:val="0"/>
              </w:rPr>
              <w:t xml:space="preserve">on-disclosure undertaking to be signed by </w:t>
            </w:r>
            <w:r w:rsidRPr="00F5113B">
              <w:rPr>
                <w:rFonts w:asciiTheme="majorBidi" w:hAnsiTheme="majorBidi" w:cstheme="majorBidi"/>
                <w:b/>
                <w:noProof w:val="0"/>
              </w:rPr>
              <w:t xml:space="preserve">Bidedr and </w:t>
            </w:r>
            <w:r w:rsidR="004B68F6" w:rsidRPr="00F5113B">
              <w:rPr>
                <w:rFonts w:asciiTheme="majorBidi" w:hAnsiTheme="majorBidi" w:cstheme="majorBidi"/>
                <w:b/>
                <w:noProof w:val="0"/>
              </w:rPr>
              <w:t>employees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Agreement</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B1</w:t>
            </w:r>
          </w:p>
        </w:tc>
        <w:tc>
          <w:tcPr>
            <w:tcW w:w="5813" w:type="dxa"/>
            <w:shd w:val="clear" w:color="auto" w:fill="auto"/>
          </w:tcPr>
          <w:p w:rsidR="004B68F6" w:rsidRPr="00F5113B" w:rsidRDefault="003F1180"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P</w:t>
            </w:r>
            <w:r w:rsidR="004B68F6" w:rsidRPr="00F5113B">
              <w:rPr>
                <w:rFonts w:asciiTheme="majorBidi" w:hAnsiTheme="majorBidi" w:cstheme="majorBidi"/>
                <w:b/>
                <w:noProof w:val="0"/>
              </w:rPr>
              <w:t xml:space="preserve">erformance </w:t>
            </w:r>
            <w:r w:rsidRPr="00F5113B">
              <w:rPr>
                <w:rFonts w:asciiTheme="majorBidi" w:hAnsiTheme="majorBidi" w:cstheme="majorBidi"/>
                <w:b/>
                <w:noProof w:val="0"/>
              </w:rPr>
              <w:t>G</w:t>
            </w:r>
            <w:r w:rsidR="004B68F6" w:rsidRPr="00F5113B">
              <w:rPr>
                <w:rFonts w:asciiTheme="majorBidi" w:hAnsiTheme="majorBidi" w:cstheme="majorBidi"/>
                <w:b/>
                <w:noProof w:val="0"/>
              </w:rPr>
              <w:t>uarantee</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B2</w:t>
            </w:r>
          </w:p>
        </w:tc>
        <w:tc>
          <w:tcPr>
            <w:tcW w:w="5813" w:type="dxa"/>
            <w:shd w:val="clear" w:color="auto" w:fill="auto"/>
          </w:tcPr>
          <w:p w:rsidR="004B68F6" w:rsidRPr="00F5113B" w:rsidRDefault="003F1180"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bCs/>
              </w:rPr>
              <w:t>Insurer's Confirmation of Existing Insurances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C</w:t>
            </w:r>
          </w:p>
        </w:tc>
        <w:tc>
          <w:tcPr>
            <w:tcW w:w="5813" w:type="dxa"/>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Information Security</w:t>
            </w:r>
            <w:r w:rsidR="003F1180" w:rsidRPr="00F5113B">
              <w:rPr>
                <w:rFonts w:asciiTheme="majorBidi" w:hAnsiTheme="majorBidi" w:cstheme="majorBidi"/>
                <w:b/>
                <w:noProof w:val="0"/>
              </w:rPr>
              <w:t xml:space="preserve"> </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D</w:t>
            </w:r>
          </w:p>
        </w:tc>
        <w:tc>
          <w:tcPr>
            <w:tcW w:w="5813" w:type="dxa"/>
            <w:shd w:val="clear" w:color="auto" w:fill="auto"/>
          </w:tcPr>
          <w:p w:rsidR="004B68F6" w:rsidRPr="00F5113B" w:rsidRDefault="003F1180"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Price </w:t>
            </w:r>
            <w:r w:rsidR="004B68F6" w:rsidRPr="00F5113B">
              <w:rPr>
                <w:rFonts w:asciiTheme="majorBidi" w:hAnsiTheme="majorBidi" w:cstheme="majorBidi"/>
                <w:b/>
                <w:noProof w:val="0"/>
              </w:rPr>
              <w:t>Quote</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E</w:t>
            </w:r>
          </w:p>
        </w:tc>
        <w:tc>
          <w:tcPr>
            <w:tcW w:w="5813" w:type="dxa"/>
            <w:shd w:val="clear" w:color="auto" w:fill="auto"/>
          </w:tcPr>
          <w:p w:rsidR="004B68F6" w:rsidRPr="00F5113B" w:rsidRDefault="00392548" w:rsidP="00392548">
            <w:pPr>
              <w:bidi w:val="0"/>
              <w:spacing w:before="0" w:after="120" w:line="240" w:lineRule="auto"/>
              <w:rPr>
                <w:rFonts w:asciiTheme="majorBidi" w:hAnsiTheme="majorBidi" w:cstheme="majorBidi"/>
                <w:b/>
                <w:noProof w:val="0"/>
              </w:rPr>
            </w:pPr>
            <w:r w:rsidRPr="00F5113B">
              <w:rPr>
                <w:rFonts w:asciiTheme="majorBidi" w:hAnsiTheme="majorBidi" w:cstheme="majorBidi"/>
                <w:bCs/>
                <w:noProof w:val="0"/>
              </w:rPr>
              <w:t xml:space="preserve"> </w:t>
            </w:r>
            <w:r w:rsidRPr="00F5113B">
              <w:rPr>
                <w:rFonts w:asciiTheme="majorBidi" w:hAnsiTheme="majorBidi" w:cstheme="majorBidi"/>
                <w:b/>
                <w:noProof w:val="0"/>
              </w:rPr>
              <w:t>Bidder's Clarification Question Form</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sz w:val="24"/>
                <w:lang w:eastAsia="en-GB"/>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bl>
    <w:p w:rsidR="00345AB5" w:rsidRPr="00F5113B" w:rsidRDefault="00345AB5" w:rsidP="00357DDE">
      <w:pPr>
        <w:tabs>
          <w:tab w:val="right" w:pos="3261"/>
        </w:tabs>
        <w:bidi w:val="0"/>
        <w:spacing w:before="0" w:after="120" w:line="240" w:lineRule="auto"/>
        <w:ind w:left="1440"/>
        <w:rPr>
          <w:rFonts w:asciiTheme="majorBidi" w:hAnsiTheme="majorBidi" w:cstheme="majorBidi"/>
          <w:bCs/>
          <w:noProof w:val="0"/>
        </w:rPr>
      </w:pPr>
    </w:p>
    <w:p w:rsidR="00A80B29" w:rsidRPr="00F5113B" w:rsidRDefault="00A80B29" w:rsidP="00357DDE">
      <w:pPr>
        <w:pStyle w:val="ForTOC1"/>
      </w:pPr>
      <w:r w:rsidRPr="00F5113B">
        <w:lastRenderedPageBreak/>
        <w:t xml:space="preserve">Administration (M) </w:t>
      </w:r>
    </w:p>
    <w:p w:rsidR="00A80B29" w:rsidRPr="00F5113B"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F5113B">
        <w:rPr>
          <w:rFonts w:asciiTheme="majorBidi" w:hAnsiTheme="majorBidi" w:cstheme="majorBidi"/>
          <w:b/>
          <w:noProof w:val="0"/>
        </w:rPr>
        <w:t>General</w:t>
      </w:r>
    </w:p>
    <w:p w:rsidR="00A80B29" w:rsidRPr="00F5113B" w:rsidRDefault="00A80B29"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of Health (hereinafter: “the Ministry”) requests proposals for the establishment, implementation, development and maintenance of a </w:t>
      </w:r>
      <w:r w:rsidR="00BB5DBE" w:rsidRPr="00F5113B">
        <w:rPr>
          <w:rFonts w:asciiTheme="majorBidi" w:hAnsiTheme="majorBidi" w:cstheme="majorBidi"/>
          <w:bCs/>
          <w:noProof w:val="0"/>
        </w:rPr>
        <w:t>N</w:t>
      </w:r>
      <w:r w:rsidRPr="00F5113B">
        <w:rPr>
          <w:rFonts w:asciiTheme="majorBidi" w:hAnsiTheme="majorBidi" w:cstheme="majorBidi"/>
          <w:bCs/>
          <w:noProof w:val="0"/>
        </w:rPr>
        <w:t xml:space="preserve">ational </w:t>
      </w:r>
      <w:r w:rsidR="00BB5DBE" w:rsidRPr="00F5113B">
        <w:rPr>
          <w:rFonts w:asciiTheme="majorBidi" w:hAnsiTheme="majorBidi" w:cstheme="majorBidi"/>
          <w:bCs/>
          <w:noProof w:val="0"/>
        </w:rPr>
        <w:t>T</w:t>
      </w:r>
      <w:r w:rsidRPr="00F5113B">
        <w:rPr>
          <w:rFonts w:asciiTheme="majorBidi" w:hAnsiTheme="majorBidi" w:cstheme="majorBidi"/>
          <w:bCs/>
          <w:noProof w:val="0"/>
        </w:rPr>
        <w:t>erminology</w:t>
      </w:r>
      <w:r w:rsidR="009318AB" w:rsidRPr="00F5113B">
        <w:rPr>
          <w:rFonts w:asciiTheme="majorBidi" w:hAnsiTheme="majorBidi" w:cstheme="majorBidi"/>
          <w:bCs/>
          <w:noProof w:val="0"/>
        </w:rPr>
        <w:t xml:space="preserve"> and </w:t>
      </w:r>
      <w:r w:rsidR="00BB5DBE" w:rsidRPr="00F5113B">
        <w:rPr>
          <w:rFonts w:asciiTheme="majorBidi" w:hAnsiTheme="majorBidi" w:cstheme="majorBidi"/>
          <w:bCs/>
          <w:noProof w:val="0"/>
        </w:rPr>
        <w:t>C</w:t>
      </w:r>
      <w:r w:rsidR="009318AB" w:rsidRPr="00F5113B">
        <w:rPr>
          <w:rFonts w:asciiTheme="majorBidi" w:hAnsiTheme="majorBidi" w:cstheme="majorBidi"/>
          <w:bCs/>
          <w:noProof w:val="0"/>
        </w:rPr>
        <w:t>atalogue</w:t>
      </w:r>
      <w:r w:rsidRPr="00F5113B">
        <w:rPr>
          <w:rFonts w:asciiTheme="majorBidi" w:hAnsiTheme="majorBidi" w:cstheme="majorBidi"/>
          <w:bCs/>
          <w:noProof w:val="0"/>
        </w:rPr>
        <w:t xml:space="preserve"> </w:t>
      </w:r>
      <w:r w:rsidR="00BB5DBE" w:rsidRPr="00F5113B">
        <w:rPr>
          <w:rFonts w:asciiTheme="majorBidi" w:hAnsiTheme="majorBidi" w:cstheme="majorBidi"/>
          <w:bCs/>
          <w:noProof w:val="0"/>
        </w:rPr>
        <w:t>M</w:t>
      </w:r>
      <w:r w:rsidRPr="00F5113B">
        <w:rPr>
          <w:rFonts w:asciiTheme="majorBidi" w:hAnsiTheme="majorBidi" w:cstheme="majorBidi"/>
          <w:bCs/>
          <w:noProof w:val="0"/>
        </w:rPr>
        <w:t xml:space="preserve">anagement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ool for the State of Israel </w:t>
      </w:r>
      <w:r w:rsidR="009318AB" w:rsidRPr="00F5113B">
        <w:rPr>
          <w:rFonts w:asciiTheme="majorBidi" w:hAnsiTheme="majorBidi" w:cstheme="majorBidi"/>
          <w:bCs/>
          <w:noProof w:val="0"/>
        </w:rPr>
        <w:t xml:space="preserve">and </w:t>
      </w:r>
      <w:r w:rsidRPr="00F5113B">
        <w:rPr>
          <w:rFonts w:asciiTheme="majorBidi" w:hAnsiTheme="majorBidi" w:cstheme="majorBidi"/>
          <w:bCs/>
          <w:noProof w:val="0"/>
        </w:rPr>
        <w:t>its medical institutions and organizations.</w:t>
      </w:r>
    </w:p>
    <w:p w:rsidR="00A80B29" w:rsidRPr="00F5113B" w:rsidRDefault="00A80B29"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wishes to unite and improve the national coding language for medical terms in the State of Israel and to streamline the service given to the </w:t>
      </w:r>
      <w:r w:rsidR="009318AB" w:rsidRPr="00F5113B">
        <w:rPr>
          <w:rFonts w:asciiTheme="majorBidi" w:hAnsiTheme="majorBidi" w:cstheme="majorBidi"/>
          <w:bCs/>
          <w:noProof w:val="0"/>
        </w:rPr>
        <w:t>medical organizations in this respect</w:t>
      </w:r>
      <w:r w:rsidRPr="00F5113B">
        <w:rPr>
          <w:rFonts w:asciiTheme="majorBidi" w:hAnsiTheme="majorBidi" w:cstheme="majorBidi"/>
          <w:bCs/>
          <w:noProof w:val="0"/>
        </w:rPr>
        <w:t xml:space="preserve">. In addition, the Ministry </w:t>
      </w:r>
      <w:r w:rsidR="009318AB" w:rsidRPr="00F5113B">
        <w:rPr>
          <w:rFonts w:asciiTheme="majorBidi" w:hAnsiTheme="majorBidi" w:cstheme="majorBidi"/>
          <w:bCs/>
          <w:noProof w:val="0"/>
        </w:rPr>
        <w:t xml:space="preserve">wishes to use </w:t>
      </w:r>
      <w:r w:rsidR="008C5CAD" w:rsidRPr="00F5113B">
        <w:rPr>
          <w:rFonts w:asciiTheme="majorBidi" w:hAnsiTheme="majorBidi" w:cstheme="majorBidi"/>
          <w:bCs/>
          <w:noProof w:val="0"/>
        </w:rPr>
        <w:t>the</w:t>
      </w:r>
      <w:r w:rsidRPr="00F5113B">
        <w:rPr>
          <w:rFonts w:asciiTheme="majorBidi" w:hAnsiTheme="majorBidi" w:cstheme="majorBidi"/>
          <w:bCs/>
          <w:noProof w:val="0"/>
        </w:rPr>
        <w:t xml:space="preserve"> proposed tool </w:t>
      </w:r>
      <w:r w:rsidR="009318AB" w:rsidRPr="00F5113B">
        <w:rPr>
          <w:rFonts w:asciiTheme="majorBidi" w:hAnsiTheme="majorBidi" w:cstheme="majorBidi"/>
          <w:bCs/>
          <w:noProof w:val="0"/>
        </w:rPr>
        <w:t>as a</w:t>
      </w:r>
      <w:r w:rsidRPr="00F5113B">
        <w:rPr>
          <w:rFonts w:asciiTheme="majorBidi" w:hAnsiTheme="majorBidi" w:cstheme="majorBidi"/>
          <w:bCs/>
          <w:noProof w:val="0"/>
        </w:rPr>
        <w:t xml:space="preserve"> solution for the management of catalog</w:t>
      </w:r>
      <w:r w:rsidR="009318AB" w:rsidRPr="00F5113B">
        <w:rPr>
          <w:rFonts w:asciiTheme="majorBidi" w:hAnsiTheme="majorBidi" w:cstheme="majorBidi"/>
          <w:bCs/>
          <w:noProof w:val="0"/>
        </w:rPr>
        <w:t>ue</w:t>
      </w:r>
      <w:r w:rsidRPr="00F5113B">
        <w:rPr>
          <w:rFonts w:asciiTheme="majorBidi" w:hAnsiTheme="majorBidi" w:cstheme="majorBidi"/>
          <w:bCs/>
          <w:noProof w:val="0"/>
        </w:rPr>
        <w:t>s in the health area based on</w:t>
      </w:r>
      <w:r w:rsidR="00E65D3D" w:rsidRPr="00F5113B">
        <w:rPr>
          <w:rFonts w:asciiTheme="majorBidi" w:hAnsiTheme="majorBidi" w:cstheme="majorBidi"/>
          <w:bCs/>
          <w:noProof w:val="0"/>
        </w:rPr>
        <w:t xml:space="preserve"> the same platform.</w:t>
      </w:r>
    </w:p>
    <w:p w:rsidR="00E65D3D" w:rsidRPr="00F5113B" w:rsidRDefault="00E65D3D"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w:t>
      </w:r>
      <w:r w:rsidR="009318AB" w:rsidRPr="00F5113B">
        <w:rPr>
          <w:rFonts w:asciiTheme="majorBidi" w:hAnsiTheme="majorBidi" w:cstheme="majorBidi"/>
          <w:bCs/>
          <w:noProof w:val="0"/>
        </w:rPr>
        <w:t>owns</w:t>
      </w:r>
      <w:r w:rsidRPr="00F5113B">
        <w:rPr>
          <w:rFonts w:asciiTheme="majorBidi" w:hAnsiTheme="majorBidi" w:cstheme="majorBidi"/>
          <w:bCs/>
          <w:noProof w:val="0"/>
        </w:rPr>
        <w:t xml:space="preserve"> various types of medical institutions. The Ministry reserves the right to operate the system in part and/or in all of the institutions and </w:t>
      </w:r>
      <w:r w:rsidR="009318AB" w:rsidRPr="00F5113B">
        <w:rPr>
          <w:rFonts w:asciiTheme="majorBidi" w:hAnsiTheme="majorBidi" w:cstheme="majorBidi"/>
          <w:bCs/>
          <w:noProof w:val="0"/>
        </w:rPr>
        <w:t>to</w:t>
      </w:r>
      <w:r w:rsidRPr="00F5113B">
        <w:rPr>
          <w:rFonts w:asciiTheme="majorBidi" w:hAnsiTheme="majorBidi" w:cstheme="majorBidi"/>
          <w:bCs/>
          <w:noProof w:val="0"/>
        </w:rPr>
        <w:t xml:space="preserve"> expand the use of said system to additional medical institutions</w:t>
      </w:r>
      <w:r w:rsidR="009318AB" w:rsidRPr="00F5113B">
        <w:rPr>
          <w:rFonts w:asciiTheme="majorBidi" w:hAnsiTheme="majorBidi" w:cstheme="majorBidi"/>
          <w:bCs/>
          <w:noProof w:val="0"/>
        </w:rPr>
        <w:t xml:space="preserve"> in the State of Israel</w:t>
      </w:r>
      <w:r w:rsidRPr="00F5113B">
        <w:rPr>
          <w:rFonts w:asciiTheme="majorBidi" w:hAnsiTheme="majorBidi" w:cstheme="majorBidi"/>
          <w:bCs/>
          <w:noProof w:val="0"/>
        </w:rPr>
        <w:t>.</w:t>
      </w:r>
    </w:p>
    <w:p w:rsidR="00E65D3D" w:rsidRPr="00F5113B" w:rsidRDefault="00E65D3D"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reserves the right to cancel the </w:t>
      </w:r>
      <w:r w:rsidR="00BB5DBE" w:rsidRPr="00F5113B">
        <w:rPr>
          <w:rFonts w:asciiTheme="majorBidi" w:hAnsiTheme="majorBidi" w:cstheme="majorBidi"/>
          <w:bCs/>
          <w:noProof w:val="0"/>
        </w:rPr>
        <w:t>T</w:t>
      </w:r>
      <w:r w:rsidRPr="00F5113B">
        <w:rPr>
          <w:rFonts w:asciiTheme="majorBidi" w:hAnsiTheme="majorBidi" w:cstheme="majorBidi"/>
          <w:bCs/>
          <w:noProof w:val="0"/>
        </w:rPr>
        <w:t>ender subject to provision 7.4.18 of the Takam (Finance and Economy</w:t>
      </w:r>
      <w:r w:rsidR="009318AB" w:rsidRPr="00F5113B">
        <w:rPr>
          <w:rFonts w:asciiTheme="majorBidi" w:hAnsiTheme="majorBidi" w:cstheme="majorBidi"/>
          <w:bCs/>
          <w:noProof w:val="0"/>
        </w:rPr>
        <w:t xml:space="preserve"> </w:t>
      </w:r>
      <w:r w:rsidR="006E6A8F" w:rsidRPr="00F5113B">
        <w:rPr>
          <w:rFonts w:asciiTheme="majorBidi" w:hAnsiTheme="majorBidi" w:cstheme="majorBidi"/>
          <w:bCs/>
          <w:noProof w:val="0"/>
        </w:rPr>
        <w:t xml:space="preserve">procedures </w:t>
      </w:r>
      <w:r w:rsidR="009318AB" w:rsidRPr="00F5113B">
        <w:rPr>
          <w:rFonts w:asciiTheme="majorBidi" w:hAnsiTheme="majorBidi" w:cstheme="majorBidi"/>
          <w:bCs/>
          <w:noProof w:val="0"/>
        </w:rPr>
        <w:t>direct</w:t>
      </w:r>
      <w:r w:rsidR="006E6A8F" w:rsidRPr="00F5113B">
        <w:rPr>
          <w:rFonts w:asciiTheme="majorBidi" w:hAnsiTheme="majorBidi" w:cstheme="majorBidi"/>
          <w:bCs/>
          <w:noProof w:val="0"/>
        </w:rPr>
        <w:t>ed by</w:t>
      </w:r>
      <w:r w:rsidR="009318AB" w:rsidRPr="00F5113B">
        <w:rPr>
          <w:rFonts w:asciiTheme="majorBidi" w:hAnsiTheme="majorBidi" w:cstheme="majorBidi"/>
          <w:bCs/>
          <w:noProof w:val="0"/>
        </w:rPr>
        <w:t xml:space="preserve"> the Israeli Ministry of Finance</w:t>
      </w:r>
      <w:r w:rsidRPr="00F5113B">
        <w:rPr>
          <w:rFonts w:asciiTheme="majorBidi" w:hAnsiTheme="majorBidi" w:cstheme="majorBidi"/>
          <w:bCs/>
          <w:noProof w:val="0"/>
        </w:rPr>
        <w:t>).</w:t>
      </w:r>
    </w:p>
    <w:p w:rsidR="00E65D3D" w:rsidRPr="00F5113B" w:rsidRDefault="00E65D3D" w:rsidP="00357DDE">
      <w:pPr>
        <w:tabs>
          <w:tab w:val="right" w:pos="1276"/>
        </w:tabs>
        <w:bidi w:val="0"/>
        <w:spacing w:before="0" w:after="120" w:line="240" w:lineRule="auto"/>
        <w:ind w:left="1276"/>
        <w:rPr>
          <w:rFonts w:asciiTheme="majorBidi" w:hAnsiTheme="majorBidi" w:cstheme="majorBidi"/>
          <w:bCs/>
          <w:noProof w:val="0"/>
        </w:rPr>
      </w:pPr>
    </w:p>
    <w:p w:rsidR="00E65D3D" w:rsidRPr="00F5113B" w:rsidRDefault="00E65D3D"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u w:val="single"/>
        </w:rPr>
        <w:t>Definitions</w:t>
      </w:r>
      <w:r w:rsidRPr="00F5113B">
        <w:rPr>
          <w:rFonts w:asciiTheme="majorBidi" w:hAnsiTheme="majorBidi" w:cstheme="majorBidi"/>
          <w:bCs/>
          <w:noProof w:val="0"/>
        </w:rPr>
        <w:t>:</w:t>
      </w:r>
    </w:p>
    <w:tbl>
      <w:tblPr>
        <w:tblW w:w="0" w:type="auto"/>
        <w:tblInd w:w="1276" w:type="dxa"/>
        <w:tblLook w:val="04A0" w:firstRow="1" w:lastRow="0" w:firstColumn="1" w:lastColumn="0" w:noHBand="0" w:noVBand="1"/>
      </w:tblPr>
      <w:tblGrid>
        <w:gridCol w:w="2660"/>
        <w:gridCol w:w="5634"/>
      </w:tblGrid>
      <w:tr w:rsidR="00A32CD8" w:rsidRPr="00F5113B" w:rsidTr="00A32CD8">
        <w:tc>
          <w:tcPr>
            <w:tcW w:w="2660" w:type="dxa"/>
            <w:shd w:val="clear" w:color="auto" w:fill="auto"/>
          </w:tcPr>
          <w:p w:rsidR="00A32CD8" w:rsidRPr="00F5113B" w:rsidRDefault="00A32CD8" w:rsidP="00357DDE">
            <w:pPr>
              <w:tabs>
                <w:tab w:val="right" w:pos="1276"/>
              </w:tabs>
              <w:bidi w:val="0"/>
              <w:spacing w:before="0" w:after="120" w:line="240" w:lineRule="auto"/>
              <w:jc w:val="left"/>
              <w:rPr>
                <w:rFonts w:asciiTheme="majorBidi" w:hAnsiTheme="majorBidi" w:cstheme="majorBidi"/>
                <w:b/>
                <w:noProof w:val="0"/>
              </w:rPr>
            </w:pPr>
            <w:r>
              <w:rPr>
                <w:rFonts w:asciiTheme="majorBidi" w:hAnsiTheme="majorBidi" w:cstheme="majorBidi"/>
                <w:b/>
                <w:noProof w:val="0"/>
              </w:rPr>
              <w:t>Initial Set up</w:t>
            </w:r>
          </w:p>
        </w:tc>
        <w:tc>
          <w:tcPr>
            <w:tcW w:w="5634" w:type="dxa"/>
            <w:shd w:val="clear" w:color="auto" w:fill="auto"/>
          </w:tcPr>
          <w:p w:rsidR="00A32CD8" w:rsidRPr="00F5113B" w:rsidRDefault="00A32CD8" w:rsidP="00357DDE">
            <w:pPr>
              <w:tabs>
                <w:tab w:val="right" w:pos="1276"/>
              </w:tabs>
              <w:bidi w:val="0"/>
              <w:spacing w:before="0" w:after="120" w:line="240" w:lineRule="auto"/>
              <w:rPr>
                <w:rFonts w:asciiTheme="majorBidi" w:hAnsiTheme="majorBidi" w:cstheme="majorBidi"/>
                <w:bCs/>
                <w:noProof w:val="0"/>
              </w:rPr>
            </w:pPr>
            <w:r>
              <w:rPr>
                <w:rFonts w:asciiTheme="majorBidi" w:hAnsiTheme="majorBidi" w:cstheme="majorBidi"/>
                <w:bCs/>
                <w:noProof w:val="0"/>
              </w:rPr>
              <w:t>shall have the meaning ascribed to it in Section 2.6.5 to the Tender.</w:t>
            </w:r>
          </w:p>
        </w:tc>
      </w:tr>
      <w:tr w:rsidR="00E65D3D" w:rsidRPr="00F5113B" w:rsidTr="00A32CD8">
        <w:tc>
          <w:tcPr>
            <w:tcW w:w="2660" w:type="dxa"/>
            <w:shd w:val="clear" w:color="auto" w:fill="auto"/>
          </w:tcPr>
          <w:p w:rsidR="00E65D3D" w:rsidRPr="00F5113B" w:rsidRDefault="00E65D3D" w:rsidP="00357DDE">
            <w:pPr>
              <w:tabs>
                <w:tab w:val="right" w:pos="1276"/>
              </w:tabs>
              <w:bidi w:val="0"/>
              <w:spacing w:before="0" w:after="120" w:line="240" w:lineRule="auto"/>
              <w:jc w:val="left"/>
              <w:rPr>
                <w:rFonts w:asciiTheme="majorBidi" w:hAnsiTheme="majorBidi" w:cstheme="majorBidi"/>
                <w:bCs/>
                <w:noProof w:val="0"/>
              </w:rPr>
            </w:pPr>
            <w:r w:rsidRPr="00F5113B">
              <w:rPr>
                <w:rFonts w:asciiTheme="majorBidi" w:hAnsiTheme="majorBidi" w:cstheme="majorBidi"/>
                <w:b/>
                <w:noProof w:val="0"/>
              </w:rPr>
              <w:t>The Client</w:t>
            </w:r>
            <w:r w:rsidRPr="00F5113B">
              <w:rPr>
                <w:rFonts w:asciiTheme="majorBidi" w:hAnsiTheme="majorBidi" w:cstheme="majorBidi"/>
                <w:bCs/>
                <w:noProof w:val="0"/>
              </w:rPr>
              <w:t xml:space="preserve"> - </w:t>
            </w:r>
          </w:p>
        </w:tc>
        <w:tc>
          <w:tcPr>
            <w:tcW w:w="5634" w:type="dxa"/>
            <w:shd w:val="clear" w:color="auto" w:fill="auto"/>
          </w:tcPr>
          <w:p w:rsidR="00E65D3D" w:rsidRPr="00F5113B" w:rsidRDefault="008C5CAD"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E65D3D" w:rsidRPr="00F5113B">
              <w:rPr>
                <w:rFonts w:asciiTheme="majorBidi" w:hAnsiTheme="majorBidi" w:cstheme="majorBidi"/>
                <w:bCs/>
                <w:noProof w:val="0"/>
              </w:rPr>
              <w:t xml:space="preserve">he Ministry of Health (the Ministry), the </w:t>
            </w:r>
            <w:r w:rsidR="009318AB" w:rsidRPr="00F5113B">
              <w:rPr>
                <w:rFonts w:asciiTheme="majorBidi" w:hAnsiTheme="majorBidi" w:cstheme="majorBidi"/>
                <w:bCs/>
                <w:noProof w:val="0"/>
              </w:rPr>
              <w:t xml:space="preserve">Information Systems </w:t>
            </w:r>
            <w:r w:rsidR="00E65D3D" w:rsidRPr="00F5113B">
              <w:rPr>
                <w:rFonts w:asciiTheme="majorBidi" w:hAnsiTheme="majorBidi" w:cstheme="majorBidi"/>
                <w:bCs/>
                <w:noProof w:val="0"/>
              </w:rPr>
              <w:t>Department</w:t>
            </w:r>
            <w:r w:rsidR="00BB5DBE" w:rsidRPr="00F5113B">
              <w:rPr>
                <w:rFonts w:asciiTheme="majorBidi" w:hAnsiTheme="majorBidi" w:cstheme="majorBidi"/>
                <w:bCs/>
                <w:noProof w:val="0"/>
              </w:rPr>
              <w:t>.</w:t>
            </w:r>
          </w:p>
        </w:tc>
      </w:tr>
      <w:tr w:rsidR="008C5CAD" w:rsidRPr="00F5113B" w:rsidTr="00A32CD8">
        <w:tc>
          <w:tcPr>
            <w:tcW w:w="2660" w:type="dxa"/>
            <w:shd w:val="clear" w:color="auto" w:fill="auto"/>
          </w:tcPr>
          <w:p w:rsidR="008C5CAD" w:rsidRPr="00F5113B" w:rsidRDefault="008C5CAD"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Tender - </w:t>
            </w:r>
          </w:p>
        </w:tc>
        <w:tc>
          <w:tcPr>
            <w:tcW w:w="5634" w:type="dxa"/>
            <w:shd w:val="clear" w:color="auto" w:fill="auto"/>
          </w:tcPr>
          <w:p w:rsidR="008C5CAD" w:rsidRPr="00F5113B" w:rsidRDefault="008C5CAD"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this request for </w:t>
            </w:r>
            <w:r w:rsidR="000C7CE9" w:rsidRPr="00F5113B">
              <w:rPr>
                <w:rFonts w:asciiTheme="majorBidi" w:hAnsiTheme="majorBidi" w:cstheme="majorBidi"/>
                <w:bCs/>
                <w:noProof w:val="0"/>
              </w:rPr>
              <w:t>bids</w:t>
            </w:r>
            <w:r w:rsidRPr="00F5113B">
              <w:rPr>
                <w:rFonts w:asciiTheme="majorBidi" w:hAnsiTheme="majorBidi" w:cstheme="majorBidi"/>
                <w:bCs/>
                <w:noProof w:val="0"/>
              </w:rPr>
              <w:t xml:space="preserve"> </w:t>
            </w:r>
            <w:r w:rsidR="009318AB" w:rsidRPr="00F5113B">
              <w:rPr>
                <w:rFonts w:asciiTheme="majorBidi" w:hAnsiTheme="majorBidi" w:cstheme="majorBidi"/>
                <w:bCs/>
                <w:noProof w:val="0"/>
              </w:rPr>
              <w:t xml:space="preserve">including </w:t>
            </w:r>
            <w:r w:rsidRPr="00F5113B">
              <w:rPr>
                <w:rFonts w:asciiTheme="majorBidi" w:hAnsiTheme="majorBidi" w:cstheme="majorBidi"/>
                <w:bCs/>
                <w:noProof w:val="0"/>
              </w:rPr>
              <w:t xml:space="preserve">all of its parts and </w:t>
            </w:r>
            <w:r w:rsidR="006D1994" w:rsidRPr="00F5113B">
              <w:rPr>
                <w:rFonts w:asciiTheme="majorBidi" w:hAnsiTheme="majorBidi" w:cstheme="majorBidi"/>
                <w:bCs/>
                <w:noProof w:val="0"/>
              </w:rPr>
              <w:t>appendices</w:t>
            </w:r>
            <w:r w:rsidR="00BB5DBE" w:rsidRPr="00F5113B">
              <w:rPr>
                <w:rFonts w:asciiTheme="majorBidi" w:hAnsiTheme="majorBidi" w:cstheme="majorBidi"/>
                <w:bCs/>
                <w:noProof w:val="0"/>
              </w:rPr>
              <w:t>.</w:t>
            </w:r>
          </w:p>
        </w:tc>
      </w:tr>
      <w:tr w:rsidR="008C5CAD" w:rsidRPr="00F5113B" w:rsidTr="00A32CD8">
        <w:tc>
          <w:tcPr>
            <w:tcW w:w="2660" w:type="dxa"/>
            <w:shd w:val="clear" w:color="auto" w:fill="auto"/>
          </w:tcPr>
          <w:p w:rsidR="008C5CAD" w:rsidRPr="00F5113B" w:rsidRDefault="008C5CAD"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Bidder - </w:t>
            </w:r>
          </w:p>
        </w:tc>
        <w:tc>
          <w:tcPr>
            <w:tcW w:w="5634" w:type="dxa"/>
            <w:shd w:val="clear" w:color="auto" w:fill="auto"/>
          </w:tcPr>
          <w:p w:rsidR="008C5CAD" w:rsidRPr="00F5113B" w:rsidRDefault="000C7CE9" w:rsidP="00BB5DB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 company submitting a </w:t>
            </w:r>
            <w:r w:rsidR="00BB5DBE" w:rsidRPr="00F5113B">
              <w:rPr>
                <w:rFonts w:asciiTheme="majorBidi" w:hAnsiTheme="majorBidi" w:cstheme="majorBidi"/>
                <w:bCs/>
                <w:noProof w:val="0"/>
              </w:rPr>
              <w:t>B</w:t>
            </w:r>
            <w:r w:rsidRPr="00F5113B">
              <w:rPr>
                <w:rFonts w:asciiTheme="majorBidi" w:hAnsiTheme="majorBidi" w:cstheme="majorBidi"/>
                <w:bCs/>
                <w:noProof w:val="0"/>
              </w:rPr>
              <w:t xml:space="preserve">id </w:t>
            </w:r>
            <w:r w:rsidR="008C5CAD" w:rsidRPr="00F5113B">
              <w:rPr>
                <w:rFonts w:asciiTheme="majorBidi" w:hAnsiTheme="majorBidi" w:cstheme="majorBidi"/>
                <w:bCs/>
                <w:noProof w:val="0"/>
              </w:rPr>
              <w:t>in this Tender</w:t>
            </w:r>
            <w:r w:rsidR="00BB5DBE" w:rsidRPr="00F5113B">
              <w:rPr>
                <w:rFonts w:asciiTheme="majorBidi" w:hAnsiTheme="majorBidi" w:cstheme="majorBidi"/>
                <w:bCs/>
                <w:noProof w:val="0"/>
              </w:rPr>
              <w:t>.</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Bid, Bid Response - </w:t>
            </w:r>
          </w:p>
        </w:tc>
        <w:tc>
          <w:tcPr>
            <w:tcW w:w="5634" w:type="dxa"/>
            <w:shd w:val="clear" w:color="auto" w:fill="auto"/>
          </w:tcPr>
          <w:p w:rsidR="00BB5DBE" w:rsidRPr="00F5113B" w:rsidRDefault="00BB5DBE" w:rsidP="00BB5DB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shall mean any Bid as submitted by a Bidder along with all its appendices, forms and any other clarifications that shall be submitted subject to the Tender's Committee request. The Bids will be submitted within the Tender process according to the provisions and regulations of the </w:t>
            </w:r>
            <w:r w:rsidRPr="00F5113B">
              <w:rPr>
                <w:rStyle w:val="affa"/>
                <w:rFonts w:asciiTheme="majorBidi" w:hAnsiTheme="majorBidi" w:cstheme="majorBidi"/>
                <w:i w:val="0"/>
                <w:iCs w:val="0"/>
                <w:shd w:val="clear" w:color="auto" w:fill="FFFFFF"/>
              </w:rPr>
              <w:t>Mandatory Tenders Law</w:t>
            </w:r>
            <w:r w:rsidRPr="00F5113B">
              <w:rPr>
                <w:rFonts w:asciiTheme="majorBidi" w:hAnsiTheme="majorBidi" w:cstheme="majorBidi"/>
                <w:shd w:val="clear" w:color="auto" w:fill="FFFFFF"/>
              </w:rPr>
              <w:t>, 5752</w:t>
            </w:r>
            <w:r w:rsidRPr="00F5113B">
              <w:rPr>
                <w:rFonts w:asciiTheme="majorBidi" w:hAnsiTheme="majorBidi" w:cstheme="majorBidi"/>
                <w:bCs/>
                <w:noProof w:val="0"/>
              </w:rPr>
              <w:t xml:space="preserve"> – 1992, and the provisions of the Takam</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Committee, The Tender Committee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the Automatic Data Processing (ADP) Tender Committee at the Ministry of Health</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"Off the Shelf" Product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software system operating at more than one client for at least three years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Supplier’s Project Manager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 employee on behalf of the Bidder who will manage the Bidder’s work.</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Ministry’s Project Manager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 employee on behalf of the Ministry who will manage the Ministry’s work in respect to this Tender.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Services - </w:t>
            </w:r>
          </w:p>
        </w:tc>
        <w:tc>
          <w:tcPr>
            <w:tcW w:w="5634" w:type="dxa"/>
            <w:shd w:val="clear" w:color="auto" w:fill="auto"/>
          </w:tcPr>
          <w:p w:rsidR="00BB5DBE" w:rsidRPr="00F5113B" w:rsidRDefault="00BB5DBE" w:rsidP="00BB5DB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shall have the meaning ascribed to the Service in Section 0, i.e., the overall activity required from the Bidder under this Tender. </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Service provider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any person working with the Ministry on behalf of the Bidder.</w:t>
            </w:r>
          </w:p>
        </w:tc>
      </w:tr>
      <w:tr w:rsidR="00BB5DBE" w:rsidRPr="00F5113B" w:rsidTr="00A32CD8">
        <w:tc>
          <w:tcPr>
            <w:tcW w:w="2660" w:type="dxa"/>
            <w:shd w:val="clear" w:color="auto" w:fill="auto"/>
          </w:tcPr>
          <w:p w:rsidR="00BB5DBE" w:rsidRPr="00F5113B" w:rsidRDefault="00BB5DBE" w:rsidP="00357DDE">
            <w:pPr>
              <w:pageBreakBefore/>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lastRenderedPageBreak/>
              <w:t>Winning Supplier</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Bidder whose Bid meets the threshold requirements and the quality in the Tender and whose Bid was selected by the Ministry as the winning Bid (also "Supplier" or "The Company" or "The winner")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Second Qualified Supplier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supplier whose Bid came in second in the final score</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Future Developments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any change/ improvement and/or development and/or adjustment and/or conversion that will be made to the Shelf Product, whether at the request of the Client or as part of the maintenance of the product</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ICD</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bCs/>
                <w:noProof w:val="0"/>
                <w:szCs w:val="22"/>
              </w:rPr>
            </w:pPr>
            <w:r w:rsidRPr="00F5113B">
              <w:rPr>
                <w:rFonts w:asciiTheme="majorBidi" w:hAnsiTheme="majorBidi" w:cstheme="majorBidi"/>
                <w:szCs w:val="22"/>
              </w:rPr>
              <w:t xml:space="preserve">The </w:t>
            </w:r>
            <w:r w:rsidRPr="00F5113B">
              <w:rPr>
                <w:rFonts w:asciiTheme="majorBidi" w:hAnsiTheme="majorBidi" w:cstheme="majorBidi"/>
                <w:b/>
                <w:bCs/>
                <w:szCs w:val="22"/>
              </w:rPr>
              <w:t>International Classification of Diseases</w:t>
            </w:r>
            <w:r w:rsidRPr="00F5113B">
              <w:rPr>
                <w:rFonts w:asciiTheme="majorBidi" w:hAnsiTheme="majorBidi" w:cstheme="majorBidi"/>
                <w:szCs w:val="22"/>
              </w:rPr>
              <w:t xml:space="preserve"> </w:t>
            </w:r>
            <w:r w:rsidRPr="00F5113B">
              <w:rPr>
                <w:rFonts w:asciiTheme="majorBidi" w:hAnsiTheme="majorBidi" w:cstheme="majorBidi"/>
                <w:b/>
                <w:bCs/>
                <w:szCs w:val="22"/>
              </w:rPr>
              <w:t>(ICD)</w:t>
            </w:r>
            <w:r w:rsidRPr="00F5113B">
              <w:rPr>
                <w:rFonts w:asciiTheme="majorBidi" w:hAnsiTheme="majorBidi" w:cstheme="majorBidi"/>
                <w:szCs w:val="22"/>
              </w:rPr>
              <w:t xml:space="preserve"> is the standard reporting tool for epidemiology, health management and clinical purposes. This includes the analysis of the general health situation of population groups. It is used to monitor the incidence and prevalence of diseases and other health problems</w:t>
            </w:r>
            <w:r w:rsidRPr="00F5113B">
              <w:rPr>
                <w:rFonts w:asciiTheme="majorBidi" w:hAnsiTheme="majorBidi" w:cstheme="majorBidi"/>
                <w:bCs/>
                <w:noProof w:val="0"/>
                <w:szCs w:val="22"/>
              </w:rPr>
              <w:t>.</w:t>
            </w:r>
          </w:p>
          <w:p w:rsidR="00BB5DBE" w:rsidRPr="00F5113B" w:rsidRDefault="00BB5DBE" w:rsidP="00357DDE">
            <w:pPr>
              <w:pStyle w:val="Default"/>
              <w:tabs>
                <w:tab w:val="right" w:pos="5364"/>
              </w:tabs>
              <w:spacing w:after="120"/>
              <w:jc w:val="both"/>
              <w:rPr>
                <w:rFonts w:asciiTheme="majorBidi" w:hAnsiTheme="majorBidi" w:cstheme="majorBidi"/>
                <w:color w:val="auto"/>
                <w:sz w:val="22"/>
                <w:szCs w:val="22"/>
              </w:rPr>
            </w:pPr>
            <w:r w:rsidRPr="00F5113B">
              <w:rPr>
                <w:rFonts w:asciiTheme="majorBidi" w:hAnsiTheme="majorBidi" w:cstheme="majorBidi"/>
                <w:color w:val="auto"/>
                <w:sz w:val="22"/>
                <w:szCs w:val="22"/>
              </w:rPr>
              <w:t>It is used to classify diseases and other health problems recorded on many types of health and vital records including death certificates and health records.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noProof w:val="0"/>
              </w:rPr>
            </w:pPr>
            <w:r w:rsidRPr="00F5113B">
              <w:rPr>
                <w:rFonts w:asciiTheme="majorBidi" w:hAnsiTheme="majorBidi" w:cstheme="majorBidi"/>
                <w:b/>
                <w:bCs/>
              </w:rPr>
              <w:t>Requesting Parties</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szCs w:val="22"/>
              </w:rPr>
            </w:pPr>
            <w:r w:rsidRPr="00F5113B">
              <w:rPr>
                <w:rFonts w:asciiTheme="majorBidi" w:hAnsiTheme="majorBidi" w:cstheme="majorBidi"/>
              </w:rPr>
              <w:t>The IHTS Project management as defined herein</w:t>
            </w:r>
            <w:r w:rsidRPr="00F5113B">
              <w:rPr>
                <w:rFonts w:asciiTheme="majorBidi" w:hAnsiTheme="majorBidi" w:cstheme="majorBidi"/>
                <w:szCs w:val="22"/>
              </w:rPr>
              <w:t>.</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RFI</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rPr>
              <w:t>an advance request made to suppliers for information that was executed prior to the publication of this Tender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Selection Procedure</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rPr>
              <w:t>The entire procedure conducted by the requesting parties to collect information about the available solutions as set out in this Tender.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SNOMED-CT</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b/>
                <w:bCs/>
              </w:rPr>
              <w:t>Systematized Nomenclature Of Medicine Clinical Terms (SNOMED-CT)</w:t>
            </w:r>
            <w:r w:rsidRPr="00F5113B">
              <w:rPr>
                <w:rFonts w:asciiTheme="majorBidi" w:hAnsiTheme="majorBidi" w:cstheme="majorBidi"/>
              </w:rPr>
              <w:t>, SNOMED CT is a clinical healthcare terminology that provides the core general terminology for the electronic health record (EHR) and contains more than 311,000 active concepts with unique meanings and formal logic-based definitions organized into hierarchies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TS</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Terminology Server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Authorized using the tool</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 xml:space="preserve">The State, the Ministry of health and whom authorized by the minstry of health, </w:t>
            </w:r>
          </w:p>
          <w:p w:rsidR="00BB5DBE" w:rsidRPr="00F5113B" w:rsidRDefault="00BB5DBE" w:rsidP="00357DDE">
            <w:pPr>
              <w:tabs>
                <w:tab w:val="right" w:pos="5364"/>
              </w:tabs>
              <w:bidi w:val="0"/>
              <w:spacing w:before="0" w:after="120" w:line="240" w:lineRule="auto"/>
              <w:rPr>
                <w:rFonts w:asciiTheme="majorBidi" w:hAnsiTheme="majorBidi" w:cstheme="majorBidi"/>
                <w:bCs/>
              </w:rPr>
            </w:pP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Supplier</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the  Bidder, subcontractor  and any third party relavant to the establishment, implementation, development and maintenance of a national terminology and catalogue management tool.</w:t>
            </w:r>
          </w:p>
        </w:tc>
      </w:tr>
    </w:tbl>
    <w:p w:rsidR="00D87B38" w:rsidRPr="00F5113B" w:rsidRDefault="00D87B38"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rPr>
        <w:t xml:space="preserve"> </w:t>
      </w:r>
    </w:p>
    <w:p w:rsidR="00A80B29" w:rsidRPr="00F5113B"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F5113B">
        <w:rPr>
          <w:rFonts w:asciiTheme="majorBidi" w:hAnsiTheme="majorBidi" w:cstheme="majorBidi"/>
          <w:b/>
          <w:noProof w:val="0"/>
        </w:rPr>
        <w:t>Administration</w:t>
      </w:r>
      <w:r w:rsidRPr="00F5113B">
        <w:rPr>
          <w:rFonts w:asciiTheme="majorBidi" w:hAnsiTheme="majorBidi" w:cstheme="majorBidi"/>
          <w:bCs/>
          <w:noProof w:val="0"/>
        </w:rPr>
        <w:t xml:space="preserve"> </w:t>
      </w:r>
    </w:p>
    <w:p w:rsidR="00A80B29" w:rsidRPr="00F5113B" w:rsidRDefault="008C745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Purchasing the Tender Documents</w:t>
      </w:r>
    </w:p>
    <w:p w:rsidR="008C745E" w:rsidRPr="00F5113B" w:rsidRDefault="008C745E" w:rsidP="00357DDE">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Cs/>
          <w:noProof w:val="0"/>
        </w:rPr>
        <w:t xml:space="preserve">The Tender Documents can be purchased through online payment on the Ministry of Health website: </w:t>
      </w:r>
      <w:hyperlink r:id="rId17" w:history="1">
        <w:r w:rsidRPr="00F5113B">
          <w:rPr>
            <w:rStyle w:val="Hyperlink"/>
            <w:rFonts w:asciiTheme="majorBidi" w:hAnsiTheme="majorBidi" w:cstheme="majorBidi"/>
            <w:bCs/>
            <w:noProof w:val="0"/>
            <w:color w:val="auto"/>
          </w:rPr>
          <w:t>www.health.gov.il</w:t>
        </w:r>
      </w:hyperlink>
      <w:r w:rsidRPr="00F5113B">
        <w:rPr>
          <w:rFonts w:asciiTheme="majorBidi" w:hAnsiTheme="majorBidi" w:cstheme="majorBidi"/>
          <w:bCs/>
          <w:noProof w:val="0"/>
        </w:rPr>
        <w:t xml:space="preserve"> at the “Tenders” page. The Tender Documents can be viewed, free of charge, prior to their purchasing on the website.</w:t>
      </w:r>
    </w:p>
    <w:p w:rsidR="008C745E" w:rsidRPr="00F5113B" w:rsidRDefault="008C745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lastRenderedPageBreak/>
        <w:t xml:space="preserve">When purchasing the Tender, please leave the Bidder’s details (name of Bidder, phone number, email, fax number, contact name). These details are to be sent to </w:t>
      </w:r>
      <w:hyperlink r:id="rId18" w:history="1">
        <w:r w:rsidR="00832DE5"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w:t>
      </w:r>
      <w:r w:rsidR="005D0D20" w:rsidRPr="00F5113B">
        <w:rPr>
          <w:rFonts w:asciiTheme="majorBidi" w:hAnsiTheme="majorBidi" w:cstheme="majorBidi"/>
          <w:bCs/>
          <w:noProof w:val="0"/>
        </w:rPr>
        <w:t xml:space="preserve">email </w:t>
      </w:r>
      <w:r w:rsidRPr="00F5113B">
        <w:rPr>
          <w:rFonts w:asciiTheme="majorBidi" w:hAnsiTheme="majorBidi" w:cstheme="majorBidi"/>
          <w:bCs/>
          <w:noProof w:val="0"/>
        </w:rPr>
        <w:t>as well, and the email must note – request for registration for the Tender (including the Tender number and name).</w:t>
      </w:r>
    </w:p>
    <w:p w:rsidR="008C745E" w:rsidRPr="00F5113B" w:rsidRDefault="008C745E" w:rsidP="00D55946">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When downloading the Tender Documents from the internet, registration must be carried out at the Ministry of Health as required in section 0.2.1 and the purchase sum of 300 NIS must be paid. Confirmation </w:t>
      </w:r>
      <w:r w:rsidR="005D0D20" w:rsidRPr="00F5113B">
        <w:rPr>
          <w:rFonts w:asciiTheme="majorBidi" w:hAnsiTheme="majorBidi" w:cstheme="majorBidi"/>
          <w:bCs/>
          <w:noProof w:val="0"/>
        </w:rPr>
        <w:t>of</w:t>
      </w:r>
      <w:r w:rsidRPr="00F5113B">
        <w:rPr>
          <w:rFonts w:asciiTheme="majorBidi" w:hAnsiTheme="majorBidi" w:cstheme="majorBidi"/>
          <w:bCs/>
          <w:noProof w:val="0"/>
        </w:rPr>
        <w:t xml:space="preserve"> payment is to be enclosed with the </w:t>
      </w:r>
      <w:r w:rsidR="000C7CE9" w:rsidRPr="00F5113B">
        <w:rPr>
          <w:rFonts w:asciiTheme="majorBidi" w:hAnsiTheme="majorBidi" w:cstheme="majorBidi"/>
          <w:bCs/>
          <w:noProof w:val="0"/>
        </w:rPr>
        <w:t>Bid</w:t>
      </w:r>
      <w:r w:rsidRPr="00F5113B">
        <w:rPr>
          <w:rFonts w:asciiTheme="majorBidi" w:hAnsiTheme="majorBidi" w:cstheme="majorBidi"/>
          <w:bCs/>
          <w:noProof w:val="0"/>
        </w:rPr>
        <w:t>.</w:t>
      </w:r>
    </w:p>
    <w:p w:rsidR="008C745E" w:rsidRPr="00F5113B" w:rsidRDefault="003A1159" w:rsidP="00BB5DBE">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Failure to provide contact details and/or registration to the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ender, may result in the Bidder not receiving </w:t>
      </w:r>
      <w:r w:rsidR="008C745E" w:rsidRPr="00F5113B">
        <w:rPr>
          <w:rFonts w:asciiTheme="majorBidi" w:hAnsiTheme="majorBidi" w:cstheme="majorBidi"/>
          <w:bCs/>
          <w:noProof w:val="0"/>
        </w:rPr>
        <w:t xml:space="preserve">notices and updates </w:t>
      </w:r>
      <w:r w:rsidR="00FE6A1E" w:rsidRPr="00F5113B">
        <w:rPr>
          <w:rFonts w:asciiTheme="majorBidi" w:hAnsiTheme="majorBidi" w:cstheme="majorBidi"/>
          <w:bCs/>
          <w:noProof w:val="0"/>
        </w:rPr>
        <w:t>regarding</w:t>
      </w:r>
      <w:r w:rsidR="008C745E" w:rsidRPr="00F5113B">
        <w:rPr>
          <w:rFonts w:asciiTheme="majorBidi" w:hAnsiTheme="majorBidi" w:cstheme="majorBidi"/>
          <w:bCs/>
          <w:noProof w:val="0"/>
        </w:rPr>
        <w:t xml:space="preserve"> the Tender and may</w:t>
      </w:r>
      <w:r w:rsidR="00FE6A1E" w:rsidRPr="00F5113B">
        <w:rPr>
          <w:rFonts w:asciiTheme="majorBidi" w:hAnsiTheme="majorBidi" w:cstheme="majorBidi"/>
          <w:bCs/>
          <w:noProof w:val="0"/>
        </w:rPr>
        <w:t xml:space="preserve"> cause the Bidder to</w:t>
      </w:r>
      <w:r w:rsidR="008C745E" w:rsidRPr="00F5113B">
        <w:rPr>
          <w:rFonts w:asciiTheme="majorBidi" w:hAnsiTheme="majorBidi" w:cstheme="majorBidi"/>
          <w:bCs/>
          <w:noProof w:val="0"/>
        </w:rPr>
        <w:t xml:space="preserve"> </w:t>
      </w:r>
      <w:r w:rsidR="005D0D20" w:rsidRPr="00F5113B">
        <w:rPr>
          <w:rFonts w:asciiTheme="majorBidi" w:hAnsiTheme="majorBidi" w:cstheme="majorBidi"/>
          <w:bCs/>
          <w:noProof w:val="0"/>
        </w:rPr>
        <w:t>be</w:t>
      </w:r>
      <w:r w:rsidR="008C745E" w:rsidRPr="00F5113B">
        <w:rPr>
          <w:rFonts w:asciiTheme="majorBidi" w:hAnsiTheme="majorBidi" w:cstheme="majorBidi"/>
          <w:bCs/>
          <w:noProof w:val="0"/>
        </w:rPr>
        <w:t xml:space="preserve"> disqualified due to non-compliance with additional terms and clarifications the Ministry will publish from time to time after publication of the Tender.</w:t>
      </w:r>
    </w:p>
    <w:p w:rsidR="00263E1E" w:rsidRPr="00F5113B" w:rsidRDefault="00263E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contact </w:t>
      </w:r>
      <w:r w:rsidR="005D0D20" w:rsidRPr="00F5113B">
        <w:rPr>
          <w:rFonts w:asciiTheme="majorBidi" w:hAnsiTheme="majorBidi" w:cstheme="majorBidi"/>
          <w:bCs/>
          <w:noProof w:val="0"/>
        </w:rPr>
        <w:t xml:space="preserve">person </w:t>
      </w:r>
      <w:r w:rsidRPr="00F5113B">
        <w:rPr>
          <w:rFonts w:asciiTheme="majorBidi" w:hAnsiTheme="majorBidi" w:cstheme="majorBidi"/>
          <w:bCs/>
          <w:noProof w:val="0"/>
        </w:rPr>
        <w:t>as will be provided upon the purchasing of the Tender Documents, unless the Supplier has updated otherwise, will be forwarded any information pertaining to the Tender (including clarifications) and will be deemed as reaching their destination.</w:t>
      </w:r>
    </w:p>
    <w:p w:rsidR="00263E1E" w:rsidRPr="00F5113B" w:rsidRDefault="00FE6A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w:t>
      </w:r>
      <w:r w:rsidR="00263E1E" w:rsidRPr="00F5113B">
        <w:rPr>
          <w:rFonts w:asciiTheme="majorBidi" w:hAnsiTheme="majorBidi" w:cstheme="majorBidi"/>
          <w:bCs/>
          <w:noProof w:val="0"/>
        </w:rPr>
        <w:t>n the event of differences between the phrasing provided by the Ministry and the phrasing on the internet, the phrasing provided by the Ministry is binding.</w:t>
      </w:r>
    </w:p>
    <w:p w:rsidR="008C745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Queries </w:t>
      </w:r>
      <w:r w:rsidR="00FE6A1E" w:rsidRPr="00F5113B">
        <w:rPr>
          <w:rFonts w:asciiTheme="majorBidi" w:hAnsiTheme="majorBidi" w:cstheme="majorBidi"/>
          <w:b/>
          <w:noProof w:val="0"/>
        </w:rPr>
        <w:t>regarding the</w:t>
      </w:r>
      <w:r w:rsidRPr="00F5113B">
        <w:rPr>
          <w:rFonts w:asciiTheme="majorBidi" w:hAnsiTheme="majorBidi" w:cstheme="majorBidi"/>
          <w:b/>
          <w:noProof w:val="0"/>
        </w:rPr>
        <w:t xml:space="preserve"> </w:t>
      </w:r>
      <w:r w:rsidR="000C7CE9" w:rsidRPr="00F5113B">
        <w:rPr>
          <w:rFonts w:asciiTheme="majorBidi" w:hAnsiTheme="majorBidi" w:cstheme="majorBidi"/>
          <w:b/>
          <w:noProof w:val="0"/>
        </w:rPr>
        <w:t>Bid</w:t>
      </w:r>
    </w:p>
    <w:p w:rsidR="00263E1E" w:rsidRPr="00F5113B" w:rsidRDefault="00263E1E"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All queries </w:t>
      </w:r>
      <w:r w:rsidR="00AC12A6" w:rsidRPr="00F5113B">
        <w:rPr>
          <w:rFonts w:asciiTheme="majorBidi" w:hAnsiTheme="majorBidi" w:cstheme="majorBidi"/>
          <w:bCs/>
          <w:noProof w:val="0"/>
        </w:rPr>
        <w:t xml:space="preserve">regarding this </w:t>
      </w:r>
      <w:r w:rsidR="00BB5DBE" w:rsidRPr="00F5113B">
        <w:rPr>
          <w:rFonts w:asciiTheme="majorBidi" w:hAnsiTheme="majorBidi" w:cstheme="majorBidi"/>
          <w:bCs/>
          <w:noProof w:val="0"/>
        </w:rPr>
        <w:t>T</w:t>
      </w:r>
      <w:r w:rsidR="00AC12A6" w:rsidRPr="00F5113B">
        <w:rPr>
          <w:rFonts w:asciiTheme="majorBidi" w:hAnsiTheme="majorBidi" w:cstheme="majorBidi"/>
          <w:bCs/>
          <w:noProof w:val="0"/>
        </w:rPr>
        <w:t>ender</w:t>
      </w:r>
      <w:r w:rsidRPr="00F5113B">
        <w:rPr>
          <w:rFonts w:asciiTheme="majorBidi" w:hAnsiTheme="majorBidi" w:cstheme="majorBidi"/>
          <w:bCs/>
          <w:noProof w:val="0"/>
        </w:rPr>
        <w:t xml:space="preserve"> will be</w:t>
      </w:r>
      <w:r w:rsidR="00AC12A6" w:rsidRPr="00F5113B">
        <w:rPr>
          <w:rFonts w:asciiTheme="majorBidi" w:hAnsiTheme="majorBidi" w:cstheme="majorBidi"/>
          <w:bCs/>
          <w:noProof w:val="0"/>
        </w:rPr>
        <w:t xml:space="preserve"> submitted</w:t>
      </w:r>
      <w:r w:rsidRPr="00F5113B">
        <w:rPr>
          <w:rFonts w:asciiTheme="majorBidi" w:hAnsiTheme="majorBidi" w:cstheme="majorBidi"/>
          <w:bCs/>
          <w:noProof w:val="0"/>
        </w:rPr>
        <w:t xml:space="preserve"> in writing to the following email only: </w:t>
      </w:r>
      <w:hyperlink r:id="rId19" w:history="1">
        <w:r w:rsidR="00832DE5"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and pursuant to section 0.2.4 below.</w:t>
      </w:r>
    </w:p>
    <w:p w:rsidR="00263E1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The Tender schedule </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799"/>
      </w:tblGrid>
      <w:tr w:rsidR="00263E1E" w:rsidRPr="00F5113B" w:rsidTr="00BC5B3F">
        <w:tc>
          <w:tcPr>
            <w:tcW w:w="4503" w:type="dxa"/>
            <w:shd w:val="clear" w:color="auto" w:fill="D9D9D9" w:themeFill="background1" w:themeFillShade="D9"/>
          </w:tcPr>
          <w:p w:rsidR="00263E1E" w:rsidRPr="00F5113B" w:rsidRDefault="00263E1E"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Topic</w:t>
            </w:r>
          </w:p>
        </w:tc>
        <w:tc>
          <w:tcPr>
            <w:tcW w:w="2799" w:type="dxa"/>
            <w:shd w:val="clear" w:color="auto" w:fill="D9D9D9" w:themeFill="background1" w:themeFillShade="D9"/>
          </w:tcPr>
          <w:p w:rsidR="00263E1E" w:rsidRPr="00F5113B" w:rsidRDefault="00263E1E"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Date</w:t>
            </w:r>
          </w:p>
        </w:tc>
      </w:tr>
      <w:tr w:rsidR="00263E1E" w:rsidRPr="00F5113B" w:rsidTr="00827EF0">
        <w:tc>
          <w:tcPr>
            <w:tcW w:w="4503" w:type="dxa"/>
            <w:shd w:val="clear" w:color="auto" w:fill="auto"/>
          </w:tcPr>
          <w:p w:rsidR="00263E1E" w:rsidRPr="00F5113B" w:rsidRDefault="00263E1E"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Publication of the public tender</w:t>
            </w:r>
          </w:p>
        </w:tc>
        <w:tc>
          <w:tcPr>
            <w:tcW w:w="2799" w:type="dxa"/>
            <w:shd w:val="clear" w:color="auto" w:fill="auto"/>
          </w:tcPr>
          <w:p w:rsidR="00263E1E" w:rsidRPr="00F5113B" w:rsidRDefault="006D1994"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October </w:t>
            </w:r>
            <w:r w:rsidR="00040C0E" w:rsidRPr="00F5113B">
              <w:rPr>
                <w:rFonts w:asciiTheme="majorBidi" w:hAnsiTheme="majorBidi" w:cstheme="majorBidi"/>
                <w:bCs/>
                <w:noProof w:val="0"/>
                <w:rtl/>
              </w:rPr>
              <w:t>20</w:t>
            </w:r>
            <w:r w:rsidR="00040C0E" w:rsidRPr="00F5113B">
              <w:rPr>
                <w:rFonts w:asciiTheme="majorBidi" w:hAnsiTheme="majorBidi" w:cstheme="majorBidi"/>
                <w:bCs/>
                <w:noProof w:val="0"/>
                <w:vertAlign w:val="superscript"/>
              </w:rPr>
              <w:t>th</w:t>
            </w:r>
            <w:r w:rsidR="00FE5400" w:rsidRPr="00F5113B">
              <w:rPr>
                <w:rFonts w:asciiTheme="majorBidi" w:hAnsiTheme="majorBidi" w:cstheme="majorBidi"/>
                <w:bCs/>
                <w:noProof w:val="0"/>
              </w:rPr>
              <w:t>,</w:t>
            </w:r>
            <w:r w:rsidR="00040C0E" w:rsidRPr="00F5113B">
              <w:rPr>
                <w:rFonts w:asciiTheme="majorBidi" w:hAnsiTheme="majorBidi" w:cstheme="majorBidi"/>
                <w:b/>
                <w:noProof w:val="0"/>
              </w:rPr>
              <w:t xml:space="preserve"> </w:t>
            </w:r>
            <w:r w:rsidRPr="00F5113B">
              <w:rPr>
                <w:rFonts w:asciiTheme="majorBidi" w:hAnsiTheme="majorBidi" w:cstheme="majorBidi"/>
                <w:b/>
                <w:noProof w:val="0"/>
              </w:rPr>
              <w:t>2013</w:t>
            </w:r>
          </w:p>
        </w:tc>
      </w:tr>
      <w:tr w:rsidR="006D1994" w:rsidRPr="00F5113B" w:rsidTr="00827EF0">
        <w:tc>
          <w:tcPr>
            <w:tcW w:w="4503" w:type="dxa"/>
            <w:shd w:val="clear" w:color="auto" w:fill="auto"/>
          </w:tcPr>
          <w:p w:rsidR="006D1994" w:rsidRPr="00F5113B" w:rsidRDefault="006D1994"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Deadline for submitting questions for clarification</w:t>
            </w:r>
          </w:p>
        </w:tc>
        <w:tc>
          <w:tcPr>
            <w:tcW w:w="2799" w:type="dxa"/>
            <w:shd w:val="clear" w:color="auto" w:fill="auto"/>
          </w:tcPr>
          <w:p w:rsidR="006D1994" w:rsidRPr="00F5113B" w:rsidRDefault="006D1994" w:rsidP="00FE5400">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November </w:t>
            </w:r>
            <w:r w:rsidR="00424EAE" w:rsidRPr="00F5113B">
              <w:rPr>
                <w:rFonts w:asciiTheme="majorBidi" w:hAnsiTheme="majorBidi" w:cstheme="majorBidi"/>
                <w:b/>
                <w:noProof w:val="0"/>
              </w:rPr>
              <w:t>12</w:t>
            </w:r>
            <w:r w:rsidR="00FE5400" w:rsidRPr="00F5113B">
              <w:rPr>
                <w:rFonts w:asciiTheme="majorBidi" w:hAnsiTheme="majorBidi" w:cstheme="majorBidi"/>
                <w:b/>
                <w:noProof w:val="0"/>
                <w:vertAlign w:val="superscript"/>
              </w:rPr>
              <w:t>th,</w:t>
            </w:r>
            <w:r w:rsidR="00FE5400" w:rsidRPr="00F5113B">
              <w:rPr>
                <w:rFonts w:asciiTheme="majorBidi" w:hAnsiTheme="majorBidi" w:cstheme="majorBidi"/>
                <w:b/>
                <w:noProof w:val="0"/>
              </w:rPr>
              <w:t xml:space="preserve"> </w:t>
            </w:r>
            <w:r w:rsidR="00040C0E" w:rsidRPr="00F5113B">
              <w:rPr>
                <w:rFonts w:asciiTheme="majorBidi" w:hAnsiTheme="majorBidi" w:cstheme="majorBidi"/>
                <w:b/>
                <w:noProof w:val="0"/>
              </w:rPr>
              <w:t xml:space="preserve"> </w:t>
            </w:r>
            <w:r w:rsidRPr="00F5113B">
              <w:rPr>
                <w:rFonts w:asciiTheme="majorBidi" w:hAnsiTheme="majorBidi" w:cstheme="majorBidi"/>
                <w:b/>
                <w:noProof w:val="0"/>
              </w:rPr>
              <w:t>2013</w:t>
            </w:r>
          </w:p>
        </w:tc>
      </w:tr>
      <w:tr w:rsidR="006D1994" w:rsidRPr="00F5113B" w:rsidTr="00827EF0">
        <w:tc>
          <w:tcPr>
            <w:tcW w:w="4503" w:type="dxa"/>
            <w:shd w:val="clear" w:color="auto" w:fill="auto"/>
          </w:tcPr>
          <w:p w:rsidR="006D1994" w:rsidRPr="00F5113B" w:rsidRDefault="006D1994"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Deadline for </w:t>
            </w:r>
            <w:r w:rsidR="00C2603E" w:rsidRPr="00F5113B">
              <w:rPr>
                <w:rFonts w:asciiTheme="majorBidi" w:hAnsiTheme="majorBidi" w:cstheme="majorBidi"/>
                <w:bCs/>
                <w:noProof w:val="0"/>
              </w:rPr>
              <w:t xml:space="preserve">submitting </w:t>
            </w:r>
            <w:r w:rsidR="000C7CE9" w:rsidRPr="00F5113B">
              <w:rPr>
                <w:rFonts w:asciiTheme="majorBidi" w:hAnsiTheme="majorBidi" w:cstheme="majorBidi"/>
                <w:bCs/>
                <w:noProof w:val="0"/>
              </w:rPr>
              <w:t>Bids</w:t>
            </w:r>
            <w:r w:rsidR="00F84945" w:rsidRPr="00F5113B">
              <w:rPr>
                <w:rFonts w:asciiTheme="majorBidi" w:hAnsiTheme="majorBidi" w:cstheme="majorBidi"/>
                <w:bCs/>
                <w:noProof w:val="0"/>
              </w:rPr>
              <w:t xml:space="preserve"> electronically</w:t>
            </w:r>
          </w:p>
        </w:tc>
        <w:tc>
          <w:tcPr>
            <w:tcW w:w="2799" w:type="dxa"/>
            <w:shd w:val="clear" w:color="auto" w:fill="auto"/>
          </w:tcPr>
          <w:p w:rsidR="006D1994" w:rsidRPr="00F5113B" w:rsidRDefault="006D1994" w:rsidP="00771147">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November </w:t>
            </w:r>
            <w:r w:rsidR="007D112C" w:rsidRPr="00F5113B">
              <w:rPr>
                <w:rFonts w:asciiTheme="majorBidi" w:hAnsiTheme="majorBidi" w:cstheme="majorBidi"/>
                <w:b/>
                <w:noProof w:val="0"/>
              </w:rPr>
              <w:t>2</w:t>
            </w:r>
            <w:r w:rsidR="00771147">
              <w:rPr>
                <w:rFonts w:asciiTheme="majorBidi" w:hAnsiTheme="majorBidi" w:cstheme="majorBidi"/>
                <w:b/>
                <w:noProof w:val="0"/>
              </w:rPr>
              <w:t>9</w:t>
            </w:r>
            <w:r w:rsidR="00771147" w:rsidRPr="00F5113B">
              <w:rPr>
                <w:rFonts w:asciiTheme="majorBidi" w:hAnsiTheme="majorBidi" w:cstheme="majorBidi"/>
                <w:b/>
                <w:noProof w:val="0"/>
                <w:vertAlign w:val="superscript"/>
              </w:rPr>
              <w:t xml:space="preserve"> th</w:t>
            </w:r>
            <w:r w:rsidR="00FE5400" w:rsidRPr="00F5113B">
              <w:rPr>
                <w:rFonts w:asciiTheme="majorBidi" w:hAnsiTheme="majorBidi" w:cstheme="majorBidi"/>
                <w:b/>
                <w:noProof w:val="0"/>
              </w:rPr>
              <w:t>,</w:t>
            </w:r>
            <w:r w:rsidR="009E27A4" w:rsidRPr="00F5113B">
              <w:rPr>
                <w:rFonts w:asciiTheme="majorBidi" w:hAnsiTheme="majorBidi" w:cstheme="majorBidi"/>
                <w:b/>
                <w:noProof w:val="0"/>
              </w:rPr>
              <w:t xml:space="preserve"> </w:t>
            </w:r>
            <w:r w:rsidRPr="00F5113B">
              <w:rPr>
                <w:rFonts w:asciiTheme="majorBidi" w:hAnsiTheme="majorBidi" w:cstheme="majorBidi"/>
                <w:b/>
                <w:noProof w:val="0"/>
              </w:rPr>
              <w:t xml:space="preserve">2013 at </w:t>
            </w:r>
            <w:r w:rsidR="00771147">
              <w:rPr>
                <w:rFonts w:asciiTheme="majorBidi" w:hAnsiTheme="majorBidi" w:cstheme="majorBidi"/>
                <w:b/>
                <w:noProof w:val="0"/>
              </w:rPr>
              <w:t>06</w:t>
            </w:r>
            <w:r w:rsidR="009E27A4" w:rsidRPr="00F5113B">
              <w:rPr>
                <w:rFonts w:asciiTheme="majorBidi" w:hAnsiTheme="majorBidi" w:cstheme="majorBidi"/>
                <w:b/>
                <w:noProof w:val="0"/>
              </w:rPr>
              <w:t>:59 Israel Standard Time</w:t>
            </w:r>
          </w:p>
        </w:tc>
      </w:tr>
      <w:tr w:rsidR="00F84945" w:rsidRPr="00F5113B" w:rsidTr="00827EF0">
        <w:tc>
          <w:tcPr>
            <w:tcW w:w="4503" w:type="dxa"/>
            <w:shd w:val="clear" w:color="auto" w:fill="auto"/>
          </w:tcPr>
          <w:p w:rsidR="00F84945" w:rsidRPr="00F5113B" w:rsidRDefault="00F84945"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Deadline for physical submission of original copies</w:t>
            </w:r>
          </w:p>
        </w:tc>
        <w:tc>
          <w:tcPr>
            <w:tcW w:w="2799" w:type="dxa"/>
            <w:shd w:val="clear" w:color="auto" w:fill="auto"/>
          </w:tcPr>
          <w:p w:rsidR="00F84945" w:rsidRPr="00F5113B" w:rsidRDefault="00F84945" w:rsidP="00AD6582">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December </w:t>
            </w:r>
            <w:r w:rsidR="00AD6582">
              <w:rPr>
                <w:rFonts w:asciiTheme="majorBidi" w:hAnsiTheme="majorBidi" w:cstheme="majorBidi"/>
                <w:b/>
                <w:noProof w:val="0"/>
              </w:rPr>
              <w:t>9</w:t>
            </w:r>
            <w:r w:rsidR="00AD6582" w:rsidRPr="00F5113B">
              <w:rPr>
                <w:rFonts w:asciiTheme="majorBidi" w:hAnsiTheme="majorBidi" w:cstheme="majorBidi"/>
                <w:b/>
                <w:noProof w:val="0"/>
                <w:vertAlign w:val="superscript"/>
              </w:rPr>
              <w:t xml:space="preserve"> th</w:t>
            </w:r>
            <w:r w:rsidR="00AD6582">
              <w:rPr>
                <w:rFonts w:asciiTheme="majorBidi" w:hAnsiTheme="majorBidi" w:cstheme="majorBidi"/>
                <w:b/>
                <w:noProof w:val="0"/>
              </w:rPr>
              <w:t xml:space="preserve"> </w:t>
            </w:r>
            <w:r w:rsidRPr="00F5113B">
              <w:rPr>
                <w:rFonts w:asciiTheme="majorBidi" w:hAnsiTheme="majorBidi" w:cstheme="majorBidi"/>
                <w:b/>
                <w:noProof w:val="0"/>
              </w:rPr>
              <w:t xml:space="preserve"> at 13:00 PM Israel Standard Time</w:t>
            </w:r>
          </w:p>
        </w:tc>
      </w:tr>
      <w:tr w:rsidR="00FE5400" w:rsidRPr="00F5113B" w:rsidTr="00827EF0">
        <w:tc>
          <w:tcPr>
            <w:tcW w:w="4503" w:type="dxa"/>
            <w:shd w:val="clear" w:color="auto" w:fill="auto"/>
          </w:tcPr>
          <w:p w:rsidR="00FE5400" w:rsidRPr="00F5113B" w:rsidRDefault="00FE5400"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Demonstrations </w:t>
            </w:r>
          </w:p>
        </w:tc>
        <w:tc>
          <w:tcPr>
            <w:tcW w:w="2799" w:type="dxa"/>
            <w:shd w:val="clear" w:color="auto" w:fill="auto"/>
          </w:tcPr>
          <w:p w:rsidR="00FE5400" w:rsidRPr="00F5113B" w:rsidRDefault="00FE5400" w:rsidP="00771147">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December </w:t>
            </w:r>
            <w:r w:rsidR="00771147">
              <w:rPr>
                <w:rFonts w:asciiTheme="majorBidi" w:hAnsiTheme="majorBidi" w:cstheme="majorBidi"/>
                <w:b/>
                <w:noProof w:val="0"/>
              </w:rPr>
              <w:t>4</w:t>
            </w:r>
            <w:r w:rsidRPr="00F5113B">
              <w:rPr>
                <w:rFonts w:asciiTheme="majorBidi" w:hAnsiTheme="majorBidi" w:cstheme="majorBidi"/>
                <w:b/>
                <w:noProof w:val="0"/>
              </w:rPr>
              <w:t xml:space="preserve"> – December </w:t>
            </w:r>
            <w:r w:rsidR="00771147">
              <w:rPr>
                <w:rFonts w:asciiTheme="majorBidi" w:hAnsiTheme="majorBidi" w:cstheme="majorBidi"/>
                <w:b/>
                <w:noProof w:val="0"/>
              </w:rPr>
              <w:t>5,</w:t>
            </w:r>
            <w:r w:rsidRPr="00F5113B">
              <w:rPr>
                <w:rFonts w:asciiTheme="majorBidi" w:hAnsiTheme="majorBidi" w:cstheme="majorBidi"/>
                <w:b/>
                <w:noProof w:val="0"/>
              </w:rPr>
              <w:t xml:space="preserve"> (to be conducted via VC or at the Ministry's offices at the Bidder's discretion). The exact time will be set by the Ministry with Bidders who meet the threshold requirements of  Stage A (Section 0.15.1), and Part 1 of the Quality </w:t>
            </w:r>
            <w:r w:rsidRPr="00F5113B">
              <w:rPr>
                <w:rFonts w:asciiTheme="majorBidi" w:hAnsiTheme="majorBidi" w:cstheme="majorBidi"/>
                <w:b/>
                <w:noProof w:val="0"/>
              </w:rPr>
              <w:lastRenderedPageBreak/>
              <w:t>Criteria (Section 0.15.2).</w:t>
            </w:r>
          </w:p>
        </w:tc>
      </w:tr>
    </w:tbl>
    <w:p w:rsidR="00263E1E" w:rsidRPr="00F5113B" w:rsidRDefault="00263E1E" w:rsidP="00357DDE">
      <w:pPr>
        <w:tabs>
          <w:tab w:val="right" w:pos="2268"/>
        </w:tabs>
        <w:bidi w:val="0"/>
        <w:spacing w:before="0" w:after="120" w:line="240" w:lineRule="auto"/>
        <w:ind w:left="2268"/>
        <w:rPr>
          <w:rFonts w:asciiTheme="majorBidi" w:hAnsiTheme="majorBidi" w:cstheme="majorBidi"/>
          <w:bCs/>
          <w:noProof w:val="0"/>
        </w:rPr>
      </w:pPr>
    </w:p>
    <w:p w:rsidR="00BC5B3F" w:rsidRPr="00F5113B" w:rsidRDefault="00BC5B3F" w:rsidP="00357DDE">
      <w:pPr>
        <w:bidi w:val="0"/>
        <w:spacing w:before="0" w:line="240" w:lineRule="auto"/>
        <w:jc w:val="left"/>
        <w:rPr>
          <w:rFonts w:asciiTheme="majorBidi" w:hAnsiTheme="majorBidi" w:cstheme="majorBidi"/>
          <w:b/>
          <w:noProof w:val="0"/>
        </w:rPr>
      </w:pPr>
    </w:p>
    <w:p w:rsidR="00263E1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Procedure for forwarding questions and clarifications</w:t>
      </w:r>
    </w:p>
    <w:p w:rsidR="006D1994" w:rsidRPr="00F5113B" w:rsidRDefault="006D199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Questions and clarifications are to be submitted </w:t>
      </w:r>
      <w:r w:rsidR="0004496F" w:rsidRPr="00F5113B">
        <w:rPr>
          <w:rFonts w:asciiTheme="majorBidi" w:hAnsiTheme="majorBidi" w:cstheme="majorBidi"/>
          <w:bCs/>
          <w:noProof w:val="0"/>
        </w:rPr>
        <w:t>using the</w:t>
      </w:r>
      <w:r w:rsidRPr="00F5113B">
        <w:rPr>
          <w:rFonts w:asciiTheme="majorBidi" w:hAnsiTheme="majorBidi" w:cstheme="majorBidi"/>
          <w:bCs/>
          <w:noProof w:val="0"/>
        </w:rPr>
        <w:t xml:space="preserve"> Client Questions and Clarifications Form, see appendix E.</w:t>
      </w:r>
    </w:p>
    <w:p w:rsidR="00FF1C63" w:rsidRPr="00F5113B" w:rsidRDefault="006D199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questions are to be sent to the following address: </w:t>
      </w:r>
      <w:hyperlink r:id="rId20" w:history="1">
        <w:r w:rsidR="00832DE5" w:rsidRPr="00F5113B">
          <w:rPr>
            <w:rStyle w:val="Hyperlink"/>
            <w:rFonts w:asciiTheme="majorBidi" w:hAnsiTheme="majorBidi" w:cstheme="majorBidi"/>
            <w:bCs/>
            <w:noProof w:val="0"/>
            <w:color w:val="auto"/>
          </w:rPr>
          <w:t>Michrazim_Michshuv@moh.health.gov.il</w:t>
        </w:r>
      </w:hyperlink>
      <w:r w:rsidR="00FF1C63" w:rsidRPr="00F5113B">
        <w:rPr>
          <w:rFonts w:asciiTheme="majorBidi" w:hAnsiTheme="majorBidi" w:cstheme="majorBidi"/>
          <w:bCs/>
          <w:noProof w:val="0"/>
        </w:rPr>
        <w:t xml:space="preserve"> no later than the deadline for their submittal as defined in section 0.2.3. Questions submitted after the above deadline or submitted orally or by phone will not be answered and will not bind the Client.</w:t>
      </w:r>
    </w:p>
    <w:p w:rsidR="006D1994" w:rsidRPr="00F5113B" w:rsidRDefault="00FF1C6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answers will be published anonymously on the Client’s website at </w:t>
      </w:r>
      <w:hyperlink r:id="rId21" w:history="1">
        <w:r w:rsidRPr="00F5113B">
          <w:rPr>
            <w:rStyle w:val="Hyperlink"/>
            <w:rFonts w:asciiTheme="majorBidi" w:hAnsiTheme="majorBidi" w:cstheme="majorBidi"/>
            <w:bCs/>
            <w:noProof w:val="0"/>
            <w:color w:val="auto"/>
          </w:rPr>
          <w:t>www.health.gov.il</w:t>
        </w:r>
      </w:hyperlink>
      <w:r w:rsidRPr="00F5113B">
        <w:rPr>
          <w:rFonts w:asciiTheme="majorBidi" w:hAnsiTheme="majorBidi" w:cstheme="majorBidi"/>
          <w:bCs/>
          <w:noProof w:val="0"/>
        </w:rPr>
        <w:t xml:space="preserve"> on the “Tenders” page, and will be sent via email to all of the Bidders who registered to the Tender, without noting the name of the applicant.</w:t>
      </w:r>
      <w:r w:rsidR="006D1994" w:rsidRPr="00F5113B">
        <w:rPr>
          <w:rFonts w:asciiTheme="majorBidi" w:hAnsiTheme="majorBidi" w:cstheme="majorBidi"/>
          <w:bCs/>
          <w:noProof w:val="0"/>
        </w:rPr>
        <w:t xml:space="preserve"> </w:t>
      </w:r>
    </w:p>
    <w:p w:rsidR="00F61EB1" w:rsidRPr="00F5113B" w:rsidRDefault="00F61EB1"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will publish an updated version of the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ender documents, including possible </w:t>
      </w:r>
      <w:r w:rsidR="00EE24DB" w:rsidRPr="00F5113B">
        <w:rPr>
          <w:rFonts w:asciiTheme="majorBidi" w:hAnsiTheme="majorBidi" w:cstheme="majorBidi"/>
          <w:bCs/>
          <w:noProof w:val="0"/>
        </w:rPr>
        <w:t>amendments</w:t>
      </w:r>
      <w:r w:rsidRPr="00F5113B">
        <w:rPr>
          <w:rFonts w:asciiTheme="majorBidi" w:hAnsiTheme="majorBidi" w:cstheme="majorBidi"/>
          <w:bCs/>
          <w:noProof w:val="0"/>
        </w:rPr>
        <w:t xml:space="preserve"> to all parts of the tender, as it published the answers to the clarification questions. The binding version of the </w:t>
      </w:r>
      <w:r w:rsidR="00BB5DBE" w:rsidRPr="00F5113B">
        <w:rPr>
          <w:rFonts w:asciiTheme="majorBidi" w:hAnsiTheme="majorBidi" w:cstheme="majorBidi"/>
          <w:bCs/>
          <w:noProof w:val="0"/>
        </w:rPr>
        <w:t>T</w:t>
      </w:r>
      <w:r w:rsidRPr="00F5113B">
        <w:rPr>
          <w:rFonts w:asciiTheme="majorBidi" w:hAnsiTheme="majorBidi" w:cstheme="majorBidi"/>
          <w:bCs/>
          <w:noProof w:val="0"/>
        </w:rPr>
        <w:t xml:space="preserve">ender is the last one published, and the Bid must include a signed copy of the last and final </w:t>
      </w:r>
      <w:r w:rsidR="00BB5DBE" w:rsidRPr="00F5113B">
        <w:rPr>
          <w:rFonts w:asciiTheme="majorBidi" w:hAnsiTheme="majorBidi" w:cstheme="majorBidi"/>
          <w:bCs/>
          <w:noProof w:val="0"/>
        </w:rPr>
        <w:t>T</w:t>
      </w:r>
      <w:r w:rsidRPr="00F5113B">
        <w:rPr>
          <w:rFonts w:asciiTheme="majorBidi" w:hAnsiTheme="majorBidi" w:cstheme="majorBidi"/>
          <w:bCs/>
          <w:noProof w:val="0"/>
        </w:rPr>
        <w:t>ender documents (including appendices and agreement).</w:t>
      </w:r>
      <w:r w:rsidR="00FD526D" w:rsidRPr="00F5113B">
        <w:rPr>
          <w:rFonts w:asciiTheme="majorBidi" w:hAnsiTheme="majorBidi" w:cstheme="majorBidi"/>
          <w:bCs/>
          <w:noProof w:val="0"/>
        </w:rPr>
        <w:t xml:space="preserve"> It is the Bidder's responsibility to verify it submits the final updated version.</w:t>
      </w:r>
    </w:p>
    <w:p w:rsidR="00FF1C63" w:rsidRPr="00F5113B" w:rsidRDefault="00FF1C6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It is clarified that in any event of flaw or deficiency in the Tender or its documents, the Bidder must notify the Client in writing of the fact immediately upon discovering it and according to the above; otherwise he will be precluded from making any assertion in this respect.</w:t>
      </w:r>
    </w:p>
    <w:p w:rsidR="006D1994" w:rsidRPr="00F5113B" w:rsidRDefault="006D1994"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Submitting the </w:t>
      </w:r>
      <w:r w:rsidR="000C7CE9" w:rsidRPr="00F5113B">
        <w:rPr>
          <w:rFonts w:asciiTheme="majorBidi" w:hAnsiTheme="majorBidi" w:cstheme="majorBidi"/>
          <w:b/>
          <w:noProof w:val="0"/>
        </w:rPr>
        <w:t>Bid</w:t>
      </w:r>
    </w:p>
    <w:p w:rsidR="00235A75" w:rsidRPr="00F5113B" w:rsidRDefault="00235A7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Submitting </w:t>
      </w:r>
      <w:r w:rsidR="000C7CE9" w:rsidRPr="00F5113B">
        <w:rPr>
          <w:rFonts w:asciiTheme="majorBidi" w:hAnsiTheme="majorBidi" w:cstheme="majorBidi"/>
          <w:bCs/>
          <w:noProof w:val="0"/>
        </w:rPr>
        <w:t>a Bid</w:t>
      </w:r>
      <w:r w:rsidRPr="00F5113B">
        <w:rPr>
          <w:rFonts w:asciiTheme="majorBidi" w:hAnsiTheme="majorBidi" w:cstheme="majorBidi"/>
          <w:bCs/>
          <w:noProof w:val="0"/>
        </w:rPr>
        <w:t xml:space="preserve"> means that the Bidder hereby represents that he meets the prerequisites above, that he has understood the nature of the work, has agreed to all of its terms and that prior to submitting his </w:t>
      </w:r>
      <w:r w:rsidR="000C7CE9" w:rsidRPr="00F5113B">
        <w:rPr>
          <w:rFonts w:asciiTheme="majorBidi" w:hAnsiTheme="majorBidi" w:cstheme="majorBidi"/>
          <w:bCs/>
          <w:noProof w:val="0"/>
        </w:rPr>
        <w:t>Bid</w:t>
      </w:r>
      <w:r w:rsidRPr="00F5113B">
        <w:rPr>
          <w:rFonts w:asciiTheme="majorBidi" w:hAnsiTheme="majorBidi" w:cstheme="majorBidi"/>
          <w:bCs/>
          <w:noProof w:val="0"/>
        </w:rPr>
        <w:t xml:space="preserve"> he has received any information possible, has examined all of the data, details and facts, and therefor will be precluded from making any assertion that he did not know and/or understand any detail and/or term in the Tender on all of its details and parts.</w:t>
      </w:r>
    </w:p>
    <w:p w:rsidR="000C7CE9" w:rsidRPr="00F5113B" w:rsidRDefault="00AC12A6" w:rsidP="00C77351">
      <w:pPr>
        <w:numPr>
          <w:ilvl w:val="3"/>
          <w:numId w:val="35"/>
        </w:numPr>
        <w:tabs>
          <w:tab w:val="right" w:pos="3402"/>
        </w:tabs>
        <w:bidi w:val="0"/>
        <w:spacing w:before="0" w:after="120" w:line="240" w:lineRule="auto"/>
        <w:ind w:left="3402" w:hanging="1134"/>
        <w:rPr>
          <w:rStyle w:val="affa"/>
          <w:rFonts w:asciiTheme="majorBidi" w:hAnsiTheme="majorBidi" w:cstheme="majorBidi"/>
          <w:bCs/>
          <w:i w:val="0"/>
          <w:iCs w:val="0"/>
          <w:noProof w:val="0"/>
        </w:rPr>
      </w:pPr>
      <w:r w:rsidRPr="00F5113B">
        <w:rPr>
          <w:rFonts w:asciiTheme="majorBidi" w:hAnsiTheme="majorBidi" w:cstheme="majorBidi"/>
          <w:bCs/>
          <w:noProof w:val="0"/>
        </w:rPr>
        <w:t xml:space="preserve">By </w:t>
      </w:r>
      <w:r w:rsidR="000C7CE9" w:rsidRPr="00F5113B">
        <w:rPr>
          <w:rFonts w:asciiTheme="majorBidi" w:hAnsiTheme="majorBidi" w:cstheme="majorBidi"/>
          <w:bCs/>
          <w:noProof w:val="0"/>
        </w:rPr>
        <w:t xml:space="preserve">submitting his Bid </w:t>
      </w:r>
      <w:r w:rsidRPr="00F5113B">
        <w:rPr>
          <w:rFonts w:asciiTheme="majorBidi" w:hAnsiTheme="majorBidi" w:cstheme="majorBidi"/>
          <w:bCs/>
          <w:noProof w:val="0"/>
        </w:rPr>
        <w:t xml:space="preserve">for </w:t>
      </w:r>
      <w:r w:rsidR="000C7CE9" w:rsidRPr="00F5113B">
        <w:rPr>
          <w:rFonts w:asciiTheme="majorBidi" w:hAnsiTheme="majorBidi" w:cstheme="majorBidi"/>
          <w:bCs/>
          <w:noProof w:val="0"/>
        </w:rPr>
        <w:t>the Tender</w:t>
      </w:r>
      <w:r w:rsidRPr="00F5113B">
        <w:rPr>
          <w:rFonts w:asciiTheme="majorBidi" w:hAnsiTheme="majorBidi" w:cstheme="majorBidi"/>
          <w:bCs/>
          <w:noProof w:val="0"/>
        </w:rPr>
        <w:t>,</w:t>
      </w:r>
      <w:r w:rsidR="000C7CE9" w:rsidRPr="00F5113B">
        <w:rPr>
          <w:rFonts w:asciiTheme="majorBidi" w:hAnsiTheme="majorBidi" w:cstheme="majorBidi"/>
          <w:bCs/>
          <w:noProof w:val="0"/>
        </w:rPr>
        <w:t xml:space="preserve"> the Bidder represents and confirms that he is familiar with the law in Israel, including</w:t>
      </w:r>
      <w:r w:rsidRPr="00F5113B">
        <w:rPr>
          <w:rFonts w:asciiTheme="majorBidi" w:hAnsiTheme="majorBidi" w:cstheme="majorBidi"/>
          <w:bCs/>
          <w:noProof w:val="0"/>
        </w:rPr>
        <w:t xml:space="preserve"> but not limited to</w:t>
      </w:r>
      <w:r w:rsidR="000C7CE9" w:rsidRPr="00F5113B">
        <w:rPr>
          <w:rFonts w:asciiTheme="majorBidi" w:hAnsiTheme="majorBidi" w:cstheme="majorBidi"/>
          <w:bCs/>
          <w:noProof w:val="0"/>
        </w:rPr>
        <w:t xml:space="preserve">, the tender laws in Israel and all of the required registration and licensing requirements. The Bidder represents that he complies with the provisions of regulation 6 (a) of the </w:t>
      </w:r>
      <w:r w:rsidR="000C7CE9" w:rsidRPr="00F5113B">
        <w:rPr>
          <w:rStyle w:val="affa"/>
          <w:rFonts w:asciiTheme="majorBidi" w:hAnsiTheme="majorBidi" w:cstheme="majorBidi"/>
          <w:i w:val="0"/>
          <w:iCs w:val="0"/>
          <w:shd w:val="clear" w:color="auto" w:fill="FFFFFF"/>
        </w:rPr>
        <w:t>Mandatory Tenders Regulations</w:t>
      </w:r>
      <w:r w:rsidR="000C7CE9" w:rsidRPr="00F5113B">
        <w:rPr>
          <w:rFonts w:asciiTheme="majorBidi" w:hAnsiTheme="majorBidi" w:cstheme="majorBidi"/>
          <w:shd w:val="clear" w:color="auto" w:fill="FFFFFF"/>
        </w:rPr>
        <w:t xml:space="preserve">, 5753 – </w:t>
      </w:r>
      <w:r w:rsidR="000C7CE9" w:rsidRPr="00F5113B">
        <w:rPr>
          <w:rStyle w:val="affa"/>
          <w:rFonts w:asciiTheme="majorBidi" w:hAnsiTheme="majorBidi" w:cstheme="majorBidi"/>
          <w:i w:val="0"/>
          <w:iCs w:val="0"/>
          <w:shd w:val="clear" w:color="auto" w:fill="FFFFFF"/>
        </w:rPr>
        <w:t>1993</w:t>
      </w:r>
      <w:r w:rsidR="000C7CE9" w:rsidRPr="00F5113B">
        <w:rPr>
          <w:rStyle w:val="apple-converted-space"/>
          <w:rFonts w:asciiTheme="majorBidi" w:hAnsiTheme="majorBidi" w:cstheme="majorBidi"/>
          <w:shd w:val="clear" w:color="auto" w:fill="FFFFFF"/>
        </w:rPr>
        <w:t> </w:t>
      </w:r>
      <w:r w:rsidR="000C7CE9" w:rsidRPr="00F5113B">
        <w:rPr>
          <w:rFonts w:asciiTheme="majorBidi" w:hAnsiTheme="majorBidi" w:cstheme="majorBidi"/>
          <w:shd w:val="clear" w:color="auto" w:fill="FFFFFF"/>
        </w:rPr>
        <w:t>(Preliminary Conditions for</w:t>
      </w:r>
      <w:r w:rsidR="000C7CE9" w:rsidRPr="00F5113B">
        <w:rPr>
          <w:rStyle w:val="affa"/>
          <w:rFonts w:asciiTheme="majorBidi" w:hAnsiTheme="majorBidi" w:cstheme="majorBidi"/>
          <w:i w:val="0"/>
          <w:iCs w:val="0"/>
          <w:shd w:val="clear" w:color="auto" w:fill="FFFFFF"/>
        </w:rPr>
        <w:t xml:space="preserve"> Participation</w:t>
      </w:r>
      <w:r w:rsidR="000C7CE9" w:rsidRPr="00F5113B">
        <w:rPr>
          <w:rStyle w:val="apple-converted-space"/>
          <w:rFonts w:asciiTheme="majorBidi" w:hAnsiTheme="majorBidi" w:cstheme="majorBidi"/>
          <w:shd w:val="clear" w:color="auto" w:fill="FFFFFF"/>
        </w:rPr>
        <w:t> </w:t>
      </w:r>
      <w:r w:rsidR="000C7CE9" w:rsidRPr="00F5113B">
        <w:rPr>
          <w:rFonts w:asciiTheme="majorBidi" w:hAnsiTheme="majorBidi" w:cstheme="majorBidi"/>
          <w:shd w:val="clear" w:color="auto" w:fill="FFFFFF"/>
        </w:rPr>
        <w:t>in a</w:t>
      </w:r>
      <w:r w:rsidR="000C7CE9" w:rsidRPr="00F5113B">
        <w:rPr>
          <w:rStyle w:val="apple-converted-space"/>
          <w:rFonts w:asciiTheme="majorBidi" w:hAnsiTheme="majorBidi" w:cstheme="majorBidi"/>
          <w:shd w:val="clear" w:color="auto" w:fill="FFFFFF"/>
        </w:rPr>
        <w:t> </w:t>
      </w:r>
      <w:r w:rsidR="000C7CE9" w:rsidRPr="00F5113B">
        <w:rPr>
          <w:rStyle w:val="affa"/>
          <w:rFonts w:asciiTheme="majorBidi" w:hAnsiTheme="majorBidi" w:cstheme="majorBidi"/>
          <w:i w:val="0"/>
          <w:iCs w:val="0"/>
          <w:shd w:val="clear" w:color="auto" w:fill="FFFFFF"/>
        </w:rPr>
        <w:t>Tender).</w:t>
      </w:r>
    </w:p>
    <w:p w:rsidR="000C7CE9" w:rsidRPr="00F5113B" w:rsidRDefault="000C7CE9"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Style w:val="affa"/>
          <w:rFonts w:asciiTheme="majorBidi" w:hAnsiTheme="majorBidi" w:cstheme="majorBidi"/>
          <w:i w:val="0"/>
          <w:iCs w:val="0"/>
          <w:shd w:val="clear" w:color="auto" w:fill="FFFFFF"/>
        </w:rPr>
        <w:t xml:space="preserve">Any Bidder submitting a Bid in the Tender will be deemed as having waived in advance any claim in connection with the terms of the Tender and the right to ask the courts for an interim </w:t>
      </w:r>
      <w:r w:rsidR="00F57E1B" w:rsidRPr="00F5113B">
        <w:rPr>
          <w:rStyle w:val="affa"/>
          <w:rFonts w:asciiTheme="majorBidi" w:hAnsiTheme="majorBidi" w:cstheme="majorBidi"/>
          <w:i w:val="0"/>
          <w:iCs w:val="0"/>
          <w:shd w:val="clear" w:color="auto" w:fill="FFFFFF"/>
        </w:rPr>
        <w:t>injunction</w:t>
      </w:r>
      <w:r w:rsidRPr="00F5113B">
        <w:rPr>
          <w:rStyle w:val="affa"/>
          <w:rFonts w:asciiTheme="majorBidi" w:hAnsiTheme="majorBidi" w:cstheme="majorBidi"/>
          <w:i w:val="0"/>
          <w:iCs w:val="0"/>
          <w:shd w:val="clear" w:color="auto" w:fill="FFFFFF"/>
        </w:rPr>
        <w:t xml:space="preserve"> including </w:t>
      </w:r>
      <w:r w:rsidR="00832DE5" w:rsidRPr="00F5113B">
        <w:rPr>
          <w:rStyle w:val="affa"/>
          <w:rFonts w:asciiTheme="majorBidi" w:hAnsiTheme="majorBidi" w:cstheme="majorBidi"/>
          <w:i w:val="0"/>
          <w:iCs w:val="0"/>
          <w:shd w:val="clear" w:color="auto" w:fill="FFFFFF"/>
        </w:rPr>
        <w:t xml:space="preserve">protective </w:t>
      </w:r>
      <w:r w:rsidRPr="00F5113B">
        <w:rPr>
          <w:rStyle w:val="affa"/>
          <w:rFonts w:asciiTheme="majorBidi" w:hAnsiTheme="majorBidi" w:cstheme="majorBidi"/>
          <w:i w:val="0"/>
          <w:iCs w:val="0"/>
          <w:shd w:val="clear" w:color="auto" w:fill="FFFFFF"/>
        </w:rPr>
        <w:t>injunctions, in any legal proceeding in connection with this Tender</w:t>
      </w:r>
      <w:r w:rsidR="00832DE5" w:rsidRPr="00F5113B">
        <w:rPr>
          <w:rStyle w:val="affa"/>
          <w:rFonts w:asciiTheme="majorBidi" w:hAnsiTheme="majorBidi" w:cstheme="majorBidi"/>
          <w:i w:val="0"/>
          <w:iCs w:val="0"/>
          <w:shd w:val="clear" w:color="auto" w:fill="FFFFFF"/>
        </w:rPr>
        <w:t>,</w:t>
      </w:r>
      <w:r w:rsidRPr="00F5113B">
        <w:rPr>
          <w:rStyle w:val="affa"/>
          <w:rFonts w:asciiTheme="majorBidi" w:hAnsiTheme="majorBidi" w:cstheme="majorBidi"/>
          <w:i w:val="0"/>
          <w:iCs w:val="0"/>
          <w:shd w:val="clear" w:color="auto" w:fill="FFFFFF"/>
        </w:rPr>
        <w:t xml:space="preserve"> against the Tender Committee or anyone on i</w:t>
      </w:r>
      <w:r w:rsidR="00701177" w:rsidRPr="00F5113B">
        <w:rPr>
          <w:rStyle w:val="affa"/>
          <w:rFonts w:asciiTheme="majorBidi" w:hAnsiTheme="majorBidi" w:cstheme="majorBidi"/>
          <w:i w:val="0"/>
          <w:iCs w:val="0"/>
          <w:shd w:val="clear" w:color="auto" w:fill="FFFFFF"/>
        </w:rPr>
        <w:t>t</w:t>
      </w:r>
      <w:r w:rsidRPr="00F5113B">
        <w:rPr>
          <w:rStyle w:val="affa"/>
          <w:rFonts w:asciiTheme="majorBidi" w:hAnsiTheme="majorBidi" w:cstheme="majorBidi"/>
          <w:i w:val="0"/>
          <w:iCs w:val="0"/>
          <w:shd w:val="clear" w:color="auto" w:fill="FFFFFF"/>
        </w:rPr>
        <w:t>s behalf or against the Bidder who won the Tender</w:t>
      </w:r>
      <w:r w:rsidR="00701177" w:rsidRPr="00F5113B">
        <w:rPr>
          <w:rStyle w:val="affa"/>
          <w:rFonts w:asciiTheme="majorBidi" w:hAnsiTheme="majorBidi" w:cstheme="majorBidi"/>
          <w:i w:val="0"/>
          <w:iCs w:val="0"/>
          <w:shd w:val="clear" w:color="auto" w:fill="FFFFFF"/>
        </w:rPr>
        <w:t>,</w:t>
      </w:r>
      <w:r w:rsidRPr="00F5113B">
        <w:rPr>
          <w:rStyle w:val="affa"/>
          <w:rFonts w:asciiTheme="majorBidi" w:hAnsiTheme="majorBidi" w:cstheme="majorBidi"/>
          <w:i w:val="0"/>
          <w:iCs w:val="0"/>
          <w:shd w:val="clear" w:color="auto" w:fill="FFFFFF"/>
        </w:rPr>
        <w:t xml:space="preserve"> and will be precluded from asking for an interim </w:t>
      </w:r>
      <w:r w:rsidR="00F57E1B" w:rsidRPr="00F5113B">
        <w:rPr>
          <w:rStyle w:val="affa"/>
          <w:rFonts w:asciiTheme="majorBidi" w:hAnsiTheme="majorBidi" w:cstheme="majorBidi"/>
          <w:i w:val="0"/>
          <w:iCs w:val="0"/>
          <w:shd w:val="clear" w:color="auto" w:fill="FFFFFF"/>
        </w:rPr>
        <w:t xml:space="preserve">injunction </w:t>
      </w:r>
      <w:r w:rsidRPr="00F5113B">
        <w:rPr>
          <w:rStyle w:val="affa"/>
          <w:rFonts w:asciiTheme="majorBidi" w:hAnsiTheme="majorBidi" w:cstheme="majorBidi"/>
          <w:i w:val="0"/>
          <w:iCs w:val="0"/>
          <w:shd w:val="clear" w:color="auto" w:fill="FFFFFF"/>
        </w:rPr>
        <w:t>in such proceeding.</w:t>
      </w:r>
    </w:p>
    <w:p w:rsidR="00832DE5" w:rsidRPr="00F5113B"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lastRenderedPageBreak/>
        <w:t xml:space="preserve">An envelope not found in the </w:t>
      </w:r>
      <w:r w:rsidR="00701177" w:rsidRPr="00F5113B">
        <w:rPr>
          <w:rFonts w:asciiTheme="majorBidi" w:hAnsiTheme="majorBidi" w:cstheme="majorBidi"/>
          <w:bCs/>
          <w:noProof w:val="0"/>
        </w:rPr>
        <w:t xml:space="preserve">tender email account at the date of electronic submission and or in the physical </w:t>
      </w:r>
      <w:r w:rsidRPr="00F5113B">
        <w:rPr>
          <w:rFonts w:asciiTheme="majorBidi" w:hAnsiTheme="majorBidi" w:cstheme="majorBidi"/>
          <w:bCs/>
          <w:noProof w:val="0"/>
        </w:rPr>
        <w:t>tender box at the date and time specified above shall be disqualified.</w:t>
      </w:r>
    </w:p>
    <w:p w:rsidR="00832DE5" w:rsidRPr="00F5113B"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Ministry may, at its discretion, postpone the deadline for submitting Bids.</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FF1C63" w:rsidRPr="00F5113B" w:rsidRDefault="00FF1C6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lastRenderedPageBreak/>
        <w:t xml:space="preserve">The method of submitting the </w:t>
      </w:r>
      <w:r w:rsidR="000C7CE9" w:rsidRPr="00F5113B">
        <w:rPr>
          <w:rFonts w:asciiTheme="majorBidi" w:hAnsiTheme="majorBidi" w:cstheme="majorBidi"/>
          <w:b/>
          <w:noProof w:val="0"/>
        </w:rPr>
        <w:t>Bid</w:t>
      </w:r>
    </w:p>
    <w:p w:rsidR="00832DE5" w:rsidRPr="00F5113B" w:rsidRDefault="00832DE5" w:rsidP="00281859">
      <w:pPr>
        <w:numPr>
          <w:ilvl w:val="3"/>
          <w:numId w:val="35"/>
        </w:numPr>
        <w:tabs>
          <w:tab w:val="right" w:pos="3402"/>
        </w:tabs>
        <w:bidi w:val="0"/>
        <w:spacing w:before="0" w:after="120" w:line="240" w:lineRule="auto"/>
        <w:ind w:left="3402" w:hanging="1134"/>
        <w:rPr>
          <w:rFonts w:asciiTheme="majorBidi" w:hAnsiTheme="majorBidi" w:cstheme="majorBidi"/>
          <w:b/>
          <w:noProof w:val="0"/>
        </w:rPr>
      </w:pPr>
      <w:r w:rsidRPr="00F5113B">
        <w:rPr>
          <w:rFonts w:asciiTheme="majorBidi" w:hAnsiTheme="majorBidi" w:cstheme="majorBidi"/>
          <w:bCs/>
          <w:noProof w:val="0"/>
        </w:rPr>
        <w:t xml:space="preserve">The Bids in the Tender are to be submitted by </w:t>
      </w:r>
      <w:r w:rsidR="00AC12A6" w:rsidRPr="00F5113B">
        <w:rPr>
          <w:rFonts w:asciiTheme="majorBidi" w:hAnsiTheme="majorBidi" w:cstheme="majorBidi"/>
          <w:bCs/>
          <w:noProof w:val="0"/>
        </w:rPr>
        <w:t xml:space="preserve">the submission deadline as defined in section 0.2.3 </w:t>
      </w:r>
      <w:r w:rsidRPr="00F5113B">
        <w:rPr>
          <w:rFonts w:asciiTheme="majorBidi" w:hAnsiTheme="majorBidi" w:cstheme="majorBidi"/>
          <w:bCs/>
          <w:noProof w:val="0"/>
        </w:rPr>
        <w:t xml:space="preserve">to the electronic tender box. The Bid, together will all of the required accompanying documents, will be submitted to the following email address: </w:t>
      </w:r>
      <w:hyperlink r:id="rId22" w:history="1">
        <w:r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w:t>
      </w:r>
      <w:r w:rsidRPr="00F5113B">
        <w:rPr>
          <w:rFonts w:asciiTheme="majorBidi" w:hAnsiTheme="majorBidi" w:cstheme="majorBidi"/>
          <w:b/>
          <w:noProof w:val="0"/>
        </w:rPr>
        <w:t xml:space="preserve">The </w:t>
      </w:r>
      <w:r w:rsidR="00281859" w:rsidRPr="00F5113B">
        <w:rPr>
          <w:rFonts w:asciiTheme="majorBidi" w:hAnsiTheme="majorBidi" w:cstheme="majorBidi"/>
          <w:b/>
          <w:noProof w:val="0"/>
        </w:rPr>
        <w:t>Price Q</w:t>
      </w:r>
      <w:r w:rsidRPr="00F5113B">
        <w:rPr>
          <w:rFonts w:asciiTheme="majorBidi" w:hAnsiTheme="majorBidi" w:cstheme="majorBidi"/>
          <w:b/>
          <w:noProof w:val="0"/>
        </w:rPr>
        <w:t xml:space="preserve">uote </w:t>
      </w:r>
      <w:r w:rsidR="00281859" w:rsidRPr="00F5113B">
        <w:rPr>
          <w:rFonts w:asciiTheme="majorBidi" w:hAnsiTheme="majorBidi" w:cstheme="majorBidi"/>
          <w:b/>
          <w:noProof w:val="0"/>
        </w:rPr>
        <w:t xml:space="preserve">(Appendix D) </w:t>
      </w:r>
      <w:r w:rsidRPr="00F5113B">
        <w:rPr>
          <w:rFonts w:asciiTheme="majorBidi" w:hAnsiTheme="majorBidi" w:cstheme="majorBidi"/>
          <w:b/>
          <w:noProof w:val="0"/>
        </w:rPr>
        <w:t xml:space="preserve">is to be submitted via </w:t>
      </w:r>
      <w:r w:rsidR="00D828A0" w:rsidRPr="00F5113B">
        <w:rPr>
          <w:rFonts w:asciiTheme="majorBidi" w:hAnsiTheme="majorBidi" w:cstheme="majorBidi"/>
          <w:b/>
          <w:noProof w:val="0"/>
        </w:rPr>
        <w:t xml:space="preserve">a </w:t>
      </w:r>
      <w:r w:rsidRPr="00F5113B">
        <w:rPr>
          <w:rFonts w:asciiTheme="majorBidi" w:hAnsiTheme="majorBidi" w:cstheme="majorBidi"/>
          <w:b/>
          <w:noProof w:val="0"/>
        </w:rPr>
        <w:t xml:space="preserve">separate password </w:t>
      </w:r>
      <w:r w:rsidR="00D828A0" w:rsidRPr="00F5113B">
        <w:rPr>
          <w:rFonts w:asciiTheme="majorBidi" w:hAnsiTheme="majorBidi" w:cstheme="majorBidi"/>
          <w:b/>
          <w:noProof w:val="0"/>
        </w:rPr>
        <w:t xml:space="preserve">protected </w:t>
      </w:r>
      <w:r w:rsidR="00AC12A6" w:rsidRPr="00F5113B">
        <w:rPr>
          <w:rFonts w:asciiTheme="majorBidi" w:hAnsiTheme="majorBidi" w:cstheme="majorBidi"/>
          <w:b/>
          <w:noProof w:val="0"/>
        </w:rPr>
        <w:t>e</w:t>
      </w:r>
      <w:r w:rsidR="00D828A0" w:rsidRPr="00F5113B">
        <w:rPr>
          <w:rFonts w:asciiTheme="majorBidi" w:hAnsiTheme="majorBidi" w:cstheme="majorBidi"/>
          <w:b/>
          <w:noProof w:val="0"/>
        </w:rPr>
        <w:t>mail</w:t>
      </w:r>
      <w:r w:rsidRPr="00F5113B">
        <w:rPr>
          <w:rFonts w:asciiTheme="majorBidi" w:hAnsiTheme="majorBidi" w:cstheme="majorBidi"/>
          <w:b/>
          <w:noProof w:val="0"/>
        </w:rPr>
        <w:t xml:space="preserve">. The password is to be sent separately to the department’s legal counsel at </w:t>
      </w:r>
      <w:hyperlink r:id="rId23" w:history="1">
        <w:r w:rsidRPr="00F5113B">
          <w:rPr>
            <w:rStyle w:val="Hyperlink"/>
            <w:rFonts w:asciiTheme="majorBidi" w:hAnsiTheme="majorBidi" w:cstheme="majorBidi"/>
            <w:b/>
            <w:noProof w:val="0"/>
            <w:color w:val="auto"/>
          </w:rPr>
          <w:t>tovy.moriya@moh.health.gov.il</w:t>
        </w:r>
      </w:hyperlink>
      <w:r w:rsidRPr="00F5113B">
        <w:rPr>
          <w:rFonts w:asciiTheme="majorBidi" w:hAnsiTheme="majorBidi" w:cstheme="majorBidi"/>
          <w:b/>
          <w:noProof w:val="0"/>
        </w:rPr>
        <w:t xml:space="preserve">. </w:t>
      </w:r>
    </w:p>
    <w:p w:rsidR="00D828A0"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Emails not exceeding 7 MB may be sent. If necessary, several emails can be sent.</w:t>
      </w:r>
    </w:p>
    <w:p w:rsidR="00D828A0"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By no later than December 1</w:t>
      </w:r>
      <w:r w:rsidRPr="00F5113B">
        <w:rPr>
          <w:rFonts w:asciiTheme="majorBidi" w:hAnsiTheme="majorBidi" w:cstheme="majorBidi"/>
          <w:bCs/>
          <w:noProof w:val="0"/>
          <w:vertAlign w:val="superscript"/>
        </w:rPr>
        <w:t>st</w:t>
      </w:r>
      <w:r w:rsidRPr="00F5113B">
        <w:rPr>
          <w:rFonts w:asciiTheme="majorBidi" w:hAnsiTheme="majorBidi" w:cstheme="majorBidi"/>
          <w:bCs/>
          <w:noProof w:val="0"/>
        </w:rPr>
        <w:t xml:space="preserve"> 2013 the Bidders are to submit the </w:t>
      </w:r>
      <w:r w:rsidR="00AC12A6" w:rsidRPr="00F5113B">
        <w:rPr>
          <w:rFonts w:asciiTheme="majorBidi" w:hAnsiTheme="majorBidi" w:cstheme="majorBidi"/>
          <w:bCs/>
          <w:noProof w:val="0"/>
        </w:rPr>
        <w:t>original Bid documents physically to the Ministry offices</w:t>
      </w:r>
      <w:r w:rsidRPr="00F5113B">
        <w:rPr>
          <w:rFonts w:asciiTheme="majorBidi" w:hAnsiTheme="majorBidi" w:cstheme="majorBidi"/>
          <w:bCs/>
          <w:noProof w:val="0"/>
        </w:rPr>
        <w:t xml:space="preserve"> – in a sealed envelope to the Ministry at the address specified in section 0.2.6.15. The envelope must note the Tender name and number only, without a name or any other identifying detail. The Bids are to be prepared according to the instructions and the order specified below and according to this detailing only. </w:t>
      </w:r>
      <w:r w:rsidR="007C7E7B" w:rsidRPr="00F5113B">
        <w:rPr>
          <w:rFonts w:asciiTheme="majorBidi" w:hAnsiTheme="majorBidi" w:cstheme="majorBidi"/>
          <w:bCs/>
          <w:noProof w:val="0"/>
        </w:rPr>
        <w:t>A</w:t>
      </w:r>
      <w:r w:rsidRPr="00F5113B">
        <w:rPr>
          <w:rFonts w:asciiTheme="majorBidi" w:hAnsiTheme="majorBidi" w:cstheme="majorBidi"/>
          <w:bCs/>
          <w:noProof w:val="0"/>
        </w:rPr>
        <w:t xml:space="preserve"> partial Offer or an Offer in a different format than the format specified in the Tender may go unexamined or ev</w:t>
      </w:r>
      <w:r w:rsidR="00D8004B" w:rsidRPr="00F5113B">
        <w:rPr>
          <w:rFonts w:asciiTheme="majorBidi" w:hAnsiTheme="majorBidi" w:cstheme="majorBidi"/>
          <w:bCs/>
          <w:noProof w:val="0"/>
        </w:rPr>
        <w:t>e</w:t>
      </w:r>
      <w:r w:rsidRPr="00F5113B">
        <w:rPr>
          <w:rFonts w:asciiTheme="majorBidi" w:hAnsiTheme="majorBidi" w:cstheme="majorBidi"/>
          <w:bCs/>
          <w:noProof w:val="0"/>
        </w:rPr>
        <w:t>n be disqualified.</w:t>
      </w:r>
    </w:p>
    <w:p w:rsidR="00D8004B"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envelope </w:t>
      </w:r>
      <w:r w:rsidR="00D8004B" w:rsidRPr="00F5113B">
        <w:rPr>
          <w:rFonts w:asciiTheme="majorBidi" w:hAnsiTheme="majorBidi" w:cstheme="majorBidi"/>
          <w:bCs/>
          <w:noProof w:val="0"/>
        </w:rPr>
        <w:t xml:space="preserve">must contain four complete copies of the Bid. 3 printed copies, bound or collected in a binder (hereinafter: </w:t>
      </w:r>
      <w:r w:rsidR="00D8004B" w:rsidRPr="00F5113B">
        <w:rPr>
          <w:rFonts w:asciiTheme="majorBidi" w:hAnsiTheme="majorBidi" w:cstheme="majorBidi"/>
          <w:bCs/>
          <w:noProof w:val="0"/>
        </w:rPr>
        <w:br/>
        <w:t>a “hard” copy”) and one copy in digital format on CD.</w:t>
      </w:r>
    </w:p>
    <w:p w:rsidR="00D8004B" w:rsidRPr="00F5113B"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noProof w:val="0"/>
          <w:szCs w:val="22"/>
          <w:lang w:eastAsia="en-US"/>
        </w:rPr>
        <w:t>The original copy shall be identified as “Original Copy” and</w:t>
      </w:r>
      <w:r w:rsidRPr="00F5113B">
        <w:rPr>
          <w:rFonts w:asciiTheme="majorBidi" w:hAnsiTheme="majorBidi" w:cstheme="majorBidi"/>
          <w:bCs/>
          <w:noProof w:val="0"/>
          <w:sz w:val="20"/>
          <w:szCs w:val="22"/>
        </w:rPr>
        <w:t xml:space="preserve"> </w:t>
      </w:r>
      <w:r w:rsidRPr="00F5113B">
        <w:rPr>
          <w:rFonts w:asciiTheme="majorBidi" w:hAnsiTheme="majorBidi" w:cstheme="majorBidi"/>
          <w:noProof w:val="0"/>
          <w:szCs w:val="22"/>
          <w:lang w:eastAsia="en-US"/>
        </w:rPr>
        <w:t>the other copies shall be identified as “Copies”.</w:t>
      </w:r>
      <w:r w:rsidRPr="00F5113B">
        <w:rPr>
          <w:rFonts w:asciiTheme="majorBidi" w:hAnsiTheme="majorBidi" w:cstheme="majorBidi"/>
          <w:bCs/>
          <w:noProof w:val="0"/>
          <w:sz w:val="20"/>
          <w:szCs w:val="22"/>
        </w:rPr>
        <w:t xml:space="preserve"> </w:t>
      </w:r>
      <w:r w:rsidRPr="00F5113B">
        <w:rPr>
          <w:rFonts w:asciiTheme="majorBidi" w:hAnsiTheme="majorBidi" w:cstheme="majorBidi"/>
          <w:noProof w:val="0"/>
          <w:szCs w:val="22"/>
          <w:lang w:eastAsia="en-US"/>
        </w:rPr>
        <w:t>In any event of discrepancy between the Bid marked as “original” and Bid marked as “copy” or the Bid on the CD, the Bid marked as “original” shall prevail</w:t>
      </w:r>
      <w:r w:rsidRPr="00F5113B">
        <w:rPr>
          <w:rFonts w:asciiTheme="majorBidi" w:hAnsiTheme="majorBidi" w:cstheme="majorBidi"/>
          <w:bCs/>
          <w:noProof w:val="0"/>
        </w:rPr>
        <w:t>.</w:t>
      </w:r>
    </w:p>
    <w:p w:rsidR="00D8004B" w:rsidRPr="00F5113B"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 complete </w:t>
      </w:r>
      <w:r w:rsidR="00AC12A6" w:rsidRPr="00F5113B">
        <w:rPr>
          <w:rFonts w:asciiTheme="majorBidi" w:hAnsiTheme="majorBidi" w:cstheme="majorBidi"/>
          <w:b/>
          <w:noProof w:val="0"/>
        </w:rPr>
        <w:t xml:space="preserve">signed </w:t>
      </w:r>
      <w:r w:rsidRPr="00F5113B">
        <w:rPr>
          <w:rFonts w:asciiTheme="majorBidi" w:hAnsiTheme="majorBidi" w:cstheme="majorBidi"/>
          <w:bCs/>
          <w:noProof w:val="0"/>
        </w:rPr>
        <w:t xml:space="preserve">copy of the Bid including all of the Tender Documents and the documents enclosed to it on behalf of the Bidder, the Tender Documents in their entirety including answers to clarification questions and any other document published by the Client in connected with </w:t>
      </w:r>
      <w:r w:rsidR="00AC12A6" w:rsidRPr="00F5113B">
        <w:rPr>
          <w:rFonts w:asciiTheme="majorBidi" w:hAnsiTheme="majorBidi" w:cstheme="majorBidi"/>
          <w:bCs/>
          <w:noProof w:val="0"/>
        </w:rPr>
        <w:t xml:space="preserve">this </w:t>
      </w:r>
      <w:r w:rsidRPr="00F5113B">
        <w:rPr>
          <w:rFonts w:asciiTheme="majorBidi" w:hAnsiTheme="majorBidi" w:cstheme="majorBidi"/>
          <w:bCs/>
          <w:noProof w:val="0"/>
        </w:rPr>
        <w:t>Tender, excluding the quote.</w:t>
      </w:r>
    </w:p>
    <w:p w:rsidR="00D8004B" w:rsidRPr="00F5113B" w:rsidRDefault="00D8004B" w:rsidP="005D086D">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 on all of its accompanying appendices and certificates, will be submitted in full. Various forms and requirements for documents from the Bidder are enclosed to the Bid notebook. The Bid notebook must be completed entirely, all of the required documents enclosed, in the order specified in the Bid notebook and its appendixes and</w:t>
      </w:r>
      <w:r w:rsidR="000C1092" w:rsidRPr="00F5113B">
        <w:rPr>
          <w:rFonts w:asciiTheme="majorBidi" w:hAnsiTheme="majorBidi" w:cstheme="majorBidi"/>
          <w:bCs/>
          <w:noProof w:val="0"/>
        </w:rPr>
        <w:t xml:space="preserve"> numbered subject to the provisions of section </w:t>
      </w:r>
      <w:r w:rsidR="005D086D" w:rsidRPr="00F5113B">
        <w:rPr>
          <w:rFonts w:asciiTheme="majorBidi" w:hAnsiTheme="majorBidi" w:cstheme="majorBidi"/>
          <w:bCs/>
          <w:noProof w:val="0"/>
        </w:rPr>
        <w:t>0.2.6</w:t>
      </w:r>
      <w:r w:rsidR="000C1092" w:rsidRPr="00F5113B">
        <w:rPr>
          <w:rFonts w:asciiTheme="majorBidi" w:hAnsiTheme="majorBidi" w:cstheme="majorBidi"/>
          <w:bCs/>
          <w:noProof w:val="0"/>
        </w:rPr>
        <w:t>.</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0C1092" w:rsidRPr="00F5113B"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
          <w:noProof w:val="0"/>
        </w:rPr>
        <w:lastRenderedPageBreak/>
        <w:t>The Bidder’s Bid will be backed by certifications and referenced for every part of the Bid. In the event a certificate required for proving any part of the Bidder’s Bid is missing, the Tender Committee may disqualify/ not accept this part o</w:t>
      </w:r>
      <w:r w:rsidR="00AC12A6" w:rsidRPr="00F5113B">
        <w:rPr>
          <w:rFonts w:asciiTheme="majorBidi" w:hAnsiTheme="majorBidi" w:cstheme="majorBidi"/>
          <w:b/>
          <w:noProof w:val="0"/>
        </w:rPr>
        <w:t>f</w:t>
      </w:r>
      <w:r w:rsidRPr="00F5113B">
        <w:rPr>
          <w:rFonts w:asciiTheme="majorBidi" w:hAnsiTheme="majorBidi" w:cstheme="majorBidi"/>
          <w:b/>
          <w:noProof w:val="0"/>
        </w:rPr>
        <w:t xml:space="preserve"> the Bid. The Bidder’s attention is directed in particular to the threshold requirements sections and the weigh</w:t>
      </w:r>
      <w:r w:rsidR="004B391C" w:rsidRPr="00F5113B">
        <w:rPr>
          <w:rFonts w:asciiTheme="majorBidi" w:hAnsiTheme="majorBidi" w:cstheme="majorBidi"/>
          <w:b/>
          <w:noProof w:val="0"/>
        </w:rPr>
        <w:t>t</w:t>
      </w:r>
      <w:r w:rsidRPr="00F5113B">
        <w:rPr>
          <w:rFonts w:asciiTheme="majorBidi" w:hAnsiTheme="majorBidi" w:cstheme="majorBidi"/>
          <w:b/>
          <w:noProof w:val="0"/>
        </w:rPr>
        <w:t>ing of the quality/ cost scores</w:t>
      </w:r>
      <w:r w:rsidRPr="00F5113B">
        <w:rPr>
          <w:rFonts w:asciiTheme="majorBidi" w:hAnsiTheme="majorBidi" w:cstheme="majorBidi"/>
          <w:bCs/>
          <w:noProof w:val="0"/>
        </w:rPr>
        <w:t>.</w:t>
      </w:r>
    </w:p>
    <w:p w:rsidR="000C1092" w:rsidRPr="00F5113B"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However, the Ministry may, at its sole discretion, allow the belated completion of a missing document, all according to and subject to the law and the Committee’s discretion. The above does not oblige the Committee to ask for such a completion and/or constitute an exemption or permission to not submit the documents as required.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hard copy will contain two separate internal envelopes, one containing the quote, and the other containing the rest of the Bid details</w:t>
      </w:r>
      <w:r w:rsidR="00AC12A6" w:rsidRPr="00F5113B">
        <w:rPr>
          <w:rFonts w:asciiTheme="majorBidi" w:hAnsiTheme="majorBidi" w:cstheme="majorBidi"/>
          <w:bCs/>
          <w:noProof w:val="0"/>
        </w:rPr>
        <w:t>.</w:t>
      </w:r>
      <w:r w:rsidRPr="00F5113B">
        <w:rPr>
          <w:rFonts w:asciiTheme="majorBidi" w:hAnsiTheme="majorBidi" w:cstheme="majorBidi"/>
          <w:bCs/>
          <w:noProof w:val="0"/>
        </w:rPr>
        <w:t xml:space="preserve"> </w:t>
      </w:r>
      <w:r w:rsidR="00AC12A6" w:rsidRPr="00F5113B">
        <w:rPr>
          <w:rFonts w:asciiTheme="majorBidi" w:hAnsiTheme="majorBidi" w:cstheme="majorBidi"/>
          <w:bCs/>
          <w:noProof w:val="0"/>
        </w:rPr>
        <w:t>T</w:t>
      </w:r>
      <w:r w:rsidRPr="00F5113B">
        <w:rPr>
          <w:rFonts w:asciiTheme="majorBidi" w:hAnsiTheme="majorBidi" w:cstheme="majorBidi"/>
          <w:bCs/>
          <w:noProof w:val="0"/>
        </w:rPr>
        <w:t>he quote or details indicating the quote may not be noted except on the designated quote form.</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w:t>
      </w:r>
      <w:r w:rsidRPr="00F5113B">
        <w:rPr>
          <w:rFonts w:asciiTheme="majorBidi" w:hAnsiTheme="majorBidi" w:cstheme="majorBidi"/>
          <w:noProof w:val="0"/>
          <w:szCs w:val="22"/>
          <w:lang w:eastAsia="en-US"/>
        </w:rPr>
        <w:t xml:space="preserve"> any event of discrepancy between the digital copy </w:t>
      </w:r>
      <w:r w:rsidR="001D7752" w:rsidRPr="00F5113B">
        <w:rPr>
          <w:rFonts w:asciiTheme="majorBidi" w:hAnsiTheme="majorBidi" w:cstheme="majorBidi"/>
          <w:noProof w:val="0"/>
          <w:szCs w:val="22"/>
          <w:lang w:eastAsia="en-US"/>
        </w:rPr>
        <w:t xml:space="preserve">submitted by email according to the submission deadline, </w:t>
      </w:r>
      <w:r w:rsidRPr="00F5113B">
        <w:rPr>
          <w:rFonts w:asciiTheme="majorBidi" w:hAnsiTheme="majorBidi" w:cstheme="majorBidi"/>
          <w:noProof w:val="0"/>
          <w:szCs w:val="22"/>
          <w:lang w:eastAsia="en-US"/>
        </w:rPr>
        <w:t>and the hard copy</w:t>
      </w:r>
      <w:r w:rsidR="001D7752" w:rsidRPr="00F5113B">
        <w:rPr>
          <w:rFonts w:asciiTheme="majorBidi" w:hAnsiTheme="majorBidi" w:cstheme="majorBidi"/>
          <w:noProof w:val="0"/>
          <w:szCs w:val="22"/>
          <w:lang w:eastAsia="en-US"/>
        </w:rPr>
        <w:t xml:space="preserve"> submitted late, the Client may choose any of the following approaches at its full discretion: Disqualify the Bid; Choose which of the versions to accept as binding; Request clarifications.</w:t>
      </w:r>
      <w:r w:rsidRPr="00F5113B">
        <w:rPr>
          <w:rFonts w:asciiTheme="majorBidi" w:hAnsiTheme="majorBidi" w:cstheme="majorBidi"/>
          <w:bCs/>
          <w:noProof w:val="0"/>
        </w:rPr>
        <w:t>.</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 pages and documents must be numbered.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Bids will be submitted in </w:t>
      </w:r>
      <w:r w:rsidR="001D7752" w:rsidRPr="00F5113B">
        <w:rPr>
          <w:rFonts w:asciiTheme="majorBidi" w:hAnsiTheme="majorBidi" w:cstheme="majorBidi"/>
          <w:bCs/>
          <w:noProof w:val="0"/>
        </w:rPr>
        <w:t xml:space="preserve">English or </w:t>
      </w:r>
      <w:r w:rsidRPr="00F5113B">
        <w:rPr>
          <w:rFonts w:asciiTheme="majorBidi" w:hAnsiTheme="majorBidi" w:cstheme="majorBidi"/>
          <w:bCs/>
          <w:noProof w:val="0"/>
        </w:rPr>
        <w:t xml:space="preserve">Hebrew. Appendices, certifications, certificates etc. not in Hebrew or English </w:t>
      </w:r>
      <w:r w:rsidR="001D7752" w:rsidRPr="00F5113B">
        <w:rPr>
          <w:rFonts w:asciiTheme="majorBidi" w:hAnsiTheme="majorBidi" w:cstheme="majorBidi"/>
          <w:bCs/>
          <w:noProof w:val="0"/>
        </w:rPr>
        <w:t>must</w:t>
      </w:r>
      <w:r w:rsidRPr="00F5113B">
        <w:rPr>
          <w:rFonts w:asciiTheme="majorBidi" w:hAnsiTheme="majorBidi" w:cstheme="majorBidi"/>
          <w:bCs/>
          <w:noProof w:val="0"/>
        </w:rPr>
        <w:t xml:space="preserve"> </w:t>
      </w:r>
      <w:r w:rsidR="001D7752" w:rsidRPr="00F5113B">
        <w:rPr>
          <w:rFonts w:asciiTheme="majorBidi" w:hAnsiTheme="majorBidi" w:cstheme="majorBidi"/>
          <w:bCs/>
          <w:noProof w:val="0"/>
        </w:rPr>
        <w:t xml:space="preserve"> </w:t>
      </w:r>
      <w:r w:rsidRPr="00F5113B">
        <w:rPr>
          <w:rFonts w:asciiTheme="majorBidi" w:hAnsiTheme="majorBidi" w:cstheme="majorBidi"/>
          <w:bCs/>
          <w:noProof w:val="0"/>
        </w:rPr>
        <w:t>be translated to Hebrew</w:t>
      </w:r>
      <w:r w:rsidR="001D7752" w:rsidRPr="00F5113B">
        <w:rPr>
          <w:rFonts w:asciiTheme="majorBidi" w:hAnsiTheme="majorBidi" w:cstheme="majorBidi"/>
          <w:bCs/>
          <w:noProof w:val="0"/>
        </w:rPr>
        <w:t xml:space="preserve"> or English</w:t>
      </w:r>
      <w:r w:rsidRPr="00F5113B">
        <w:rPr>
          <w:rFonts w:asciiTheme="majorBidi" w:hAnsiTheme="majorBidi" w:cstheme="majorBidi"/>
          <w:bCs/>
          <w:noProof w:val="0"/>
        </w:rPr>
        <w:t xml:space="preserve">. In the event </w:t>
      </w:r>
      <w:r w:rsidR="001D7752" w:rsidRPr="00F5113B">
        <w:rPr>
          <w:rFonts w:asciiTheme="majorBidi" w:hAnsiTheme="majorBidi" w:cstheme="majorBidi"/>
          <w:bCs/>
          <w:noProof w:val="0"/>
        </w:rPr>
        <w:t>that</w:t>
      </w:r>
      <w:r w:rsidRPr="00F5113B">
        <w:rPr>
          <w:rFonts w:asciiTheme="majorBidi" w:hAnsiTheme="majorBidi" w:cstheme="majorBidi"/>
          <w:bCs/>
          <w:noProof w:val="0"/>
        </w:rPr>
        <w:t xml:space="preserve"> the original certificates are not in Hebrew or English, a notarized translation to Hebrew </w:t>
      </w:r>
      <w:r w:rsidR="001D7752" w:rsidRPr="00F5113B">
        <w:rPr>
          <w:rFonts w:asciiTheme="majorBidi" w:hAnsiTheme="majorBidi" w:cstheme="majorBidi"/>
          <w:bCs/>
          <w:noProof w:val="0"/>
        </w:rPr>
        <w:t xml:space="preserve">or English </w:t>
      </w:r>
      <w:r w:rsidRPr="00F5113B">
        <w:rPr>
          <w:rFonts w:asciiTheme="majorBidi" w:hAnsiTheme="majorBidi" w:cstheme="majorBidi"/>
          <w:bCs/>
          <w:noProof w:val="0"/>
        </w:rPr>
        <w:t>must be enclosed.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All of the Bid documents must be original documents.</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u w:val="single"/>
        </w:rPr>
        <w:t>Signing the Bid documents</w:t>
      </w:r>
      <w:r w:rsidRPr="00F5113B">
        <w:rPr>
          <w:rFonts w:asciiTheme="majorBidi" w:hAnsiTheme="majorBidi" w:cstheme="majorBidi"/>
          <w:bCs/>
          <w:noProof w:val="0"/>
        </w:rPr>
        <w:t>:</w:t>
      </w:r>
    </w:p>
    <w:p w:rsidR="00441E61" w:rsidRPr="00F5113B" w:rsidRDefault="00441E61"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F5113B">
        <w:rPr>
          <w:rFonts w:asciiTheme="majorBidi" w:hAnsiTheme="majorBidi" w:cstheme="majorBidi"/>
          <w:bCs/>
          <w:noProof w:val="0"/>
        </w:rPr>
        <w:t xml:space="preserve">Every page on the original copy of the Bid will be initialed by the </w:t>
      </w:r>
      <w:r w:rsidR="001F4217" w:rsidRPr="00F5113B">
        <w:rPr>
          <w:rFonts w:asciiTheme="majorBidi" w:hAnsiTheme="majorBidi" w:cstheme="majorBidi"/>
          <w:bCs/>
          <w:noProof w:val="0"/>
        </w:rPr>
        <w:t>Bidder’s authorized</w:t>
      </w:r>
      <w:r w:rsidRPr="00F5113B">
        <w:rPr>
          <w:rFonts w:asciiTheme="majorBidi" w:hAnsiTheme="majorBidi" w:cstheme="majorBidi"/>
          <w:bCs/>
          <w:noProof w:val="0"/>
        </w:rPr>
        <w:t xml:space="preserve"> signatory</w:t>
      </w:r>
      <w:r w:rsidR="001F4217" w:rsidRPr="00F5113B">
        <w:rPr>
          <w:rFonts w:asciiTheme="majorBidi" w:hAnsiTheme="majorBidi" w:cstheme="majorBidi"/>
          <w:bCs/>
          <w:noProof w:val="0"/>
        </w:rPr>
        <w:t xml:space="preserve"> and stamped with the Bidder’s seal.</w:t>
      </w:r>
    </w:p>
    <w:p w:rsidR="001F4217" w:rsidRPr="00F5113B" w:rsidRDefault="001F4217"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F5113B">
        <w:rPr>
          <w:rFonts w:asciiTheme="majorBidi" w:hAnsiTheme="majorBidi" w:cstheme="majorBidi"/>
          <w:bCs/>
          <w:noProof w:val="0"/>
        </w:rPr>
        <w:t>In any place where the Bidder’s signature is required, his authorized signatory/ies shall sign, whose signature/s oblige the Bidder, together with the Bidder’s seal.</w:t>
      </w:r>
    </w:p>
    <w:p w:rsidR="00441E61" w:rsidRPr="00F5113B"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u w:val="single"/>
        </w:rPr>
        <w:t>Special provisions regarding the submitting of digital copies</w:t>
      </w:r>
      <w:r w:rsidRPr="00F5113B">
        <w:rPr>
          <w:rFonts w:asciiTheme="majorBidi" w:hAnsiTheme="majorBidi" w:cstheme="majorBidi"/>
          <w:bCs/>
          <w:noProof w:val="0"/>
        </w:rPr>
        <w:t>:</w:t>
      </w:r>
    </w:p>
    <w:p w:rsidR="001F4217" w:rsidRPr="00F5113B"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All of the Bid documents must be prepared and arranged in a manner similar to the Bid hard copy.</w:t>
      </w:r>
    </w:p>
    <w:p w:rsidR="001F4217" w:rsidRPr="00F5113B" w:rsidRDefault="001F4217" w:rsidP="00E327CD">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 xml:space="preserve">The digital copy must be completely identical to the hard copy (excluding </w:t>
      </w:r>
      <w:r w:rsidR="00281859" w:rsidRPr="00F5113B">
        <w:rPr>
          <w:rFonts w:asciiTheme="majorBidi" w:hAnsiTheme="majorBidi" w:cstheme="majorBidi"/>
        </w:rPr>
        <w:t>the signatures and seal that will be added to the physical form). Any inconsistencies between the Bids may lead to a disqualification of the Bid.</w:t>
      </w:r>
    </w:p>
    <w:p w:rsidR="001F4217" w:rsidRPr="00F5113B"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The Bid’s digital copy will include the entire Bid (excluding the quote), on its appendices in a CD format and Words format (not scanned and not PDF).</w:t>
      </w:r>
    </w:p>
    <w:p w:rsidR="001F4217" w:rsidRPr="00AD6582" w:rsidRDefault="001F4217" w:rsidP="00AD6582">
      <w:pPr>
        <w:numPr>
          <w:ilvl w:val="4"/>
          <w:numId w:val="35"/>
        </w:numPr>
        <w:tabs>
          <w:tab w:val="right" w:pos="4820"/>
        </w:tabs>
        <w:bidi w:val="0"/>
        <w:spacing w:before="0" w:after="120" w:line="240" w:lineRule="auto"/>
        <w:ind w:left="4820"/>
        <w:rPr>
          <w:rFonts w:asciiTheme="majorBidi" w:hAnsiTheme="majorBidi" w:cstheme="majorBidi"/>
          <w:b/>
          <w:noProof w:val="0"/>
        </w:rPr>
      </w:pPr>
      <w:r w:rsidRPr="00F5113B">
        <w:rPr>
          <w:rFonts w:asciiTheme="majorBidi" w:hAnsiTheme="majorBidi" w:cstheme="majorBidi"/>
          <w:b/>
          <w:noProof w:val="0"/>
        </w:rPr>
        <w:t>It is clarified</w:t>
      </w:r>
      <w:r w:rsidR="00701177" w:rsidRPr="00F5113B">
        <w:rPr>
          <w:rFonts w:asciiTheme="majorBidi" w:hAnsiTheme="majorBidi" w:cstheme="majorBidi"/>
          <w:b/>
          <w:noProof w:val="0"/>
        </w:rPr>
        <w:t xml:space="preserve"> that</w:t>
      </w:r>
      <w:r w:rsidRPr="00F5113B">
        <w:rPr>
          <w:rFonts w:asciiTheme="majorBidi" w:hAnsiTheme="majorBidi" w:cstheme="majorBidi"/>
          <w:b/>
          <w:noProof w:val="0"/>
        </w:rPr>
        <w:t xml:space="preserve"> it is prohibited to include the </w:t>
      </w:r>
      <w:r w:rsidR="00AD6582">
        <w:rPr>
          <w:rFonts w:asciiTheme="majorBidi" w:hAnsiTheme="majorBidi" w:cstheme="majorBidi"/>
          <w:b/>
          <w:noProof w:val="0"/>
        </w:rPr>
        <w:t>Price Q</w:t>
      </w:r>
      <w:r w:rsidRPr="00F5113B">
        <w:rPr>
          <w:rFonts w:asciiTheme="majorBidi" w:hAnsiTheme="majorBidi" w:cstheme="majorBidi"/>
          <w:b/>
          <w:noProof w:val="0"/>
        </w:rPr>
        <w:t>uote with the digital copy of the Bid</w:t>
      </w:r>
      <w:r w:rsidRPr="00F5113B">
        <w:rPr>
          <w:rFonts w:asciiTheme="majorBidi" w:hAnsiTheme="majorBidi" w:cstheme="majorBidi"/>
          <w:bCs/>
          <w:noProof w:val="0"/>
        </w:rPr>
        <w:t>.</w:t>
      </w:r>
      <w:r w:rsidR="00AD6582">
        <w:rPr>
          <w:rFonts w:asciiTheme="majorBidi" w:hAnsiTheme="majorBidi" w:cstheme="majorBidi"/>
          <w:bCs/>
          <w:noProof w:val="0"/>
        </w:rPr>
        <w:t xml:space="preserve"> </w:t>
      </w:r>
      <w:r w:rsidR="00AD6582" w:rsidRPr="00AD6582">
        <w:rPr>
          <w:rFonts w:asciiTheme="majorBidi" w:hAnsiTheme="majorBidi" w:cstheme="majorBidi"/>
          <w:b/>
          <w:noProof w:val="0"/>
        </w:rPr>
        <w:t>Rather, Bidders should submit the Price Quote separately in accordance with Section 0.2.6.1.</w:t>
      </w:r>
    </w:p>
    <w:p w:rsidR="00D8004B" w:rsidRPr="00F5113B"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Bids are to be submitted to the Computing Department’s tender box located at the entrance to the Ministry of Health building, in room 177 (archives), the Capital Towers, 39 Yirmiyahu Street, Jerusalem. The Bidder must ensure that his representative has placed the Bid in the Computing Department’s tender box and not that of another department. A mistake in identifying the box may result in the Bidder being disqualified.</w:t>
      </w:r>
    </w:p>
    <w:p w:rsidR="00A80B29" w:rsidRPr="00F5113B" w:rsidRDefault="00832DE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The specifications</w:t>
      </w:r>
    </w:p>
    <w:p w:rsidR="001F4217" w:rsidRPr="00F5113B" w:rsidRDefault="00FC2F0D" w:rsidP="00357DDE">
      <w:pPr>
        <w:bidi w:val="0"/>
        <w:spacing w:before="0" w:after="120" w:line="240" w:lineRule="auto"/>
        <w:ind w:left="360"/>
        <w:rPr>
          <w:rFonts w:asciiTheme="majorBidi" w:hAnsiTheme="majorBidi" w:cstheme="majorBidi"/>
          <w:b/>
          <w:noProof w:val="0"/>
        </w:rPr>
      </w:pPr>
      <w:r w:rsidRPr="00F5113B">
        <w:rPr>
          <w:rFonts w:asciiTheme="majorBidi" w:hAnsiTheme="majorBidi" w:cstheme="majorBidi"/>
          <w:b/>
          <w:noProof w:val="0"/>
        </w:rPr>
        <w:tab/>
      </w:r>
      <w:r w:rsidR="001F4217" w:rsidRPr="00F5113B">
        <w:rPr>
          <w:rFonts w:asciiTheme="majorBidi" w:hAnsiTheme="majorBidi" w:cstheme="majorBidi"/>
          <w:b/>
          <w:noProof w:val="0"/>
        </w:rPr>
        <w:t>The contents of the request for bids (the specifications)</w:t>
      </w:r>
    </w:p>
    <w:p w:rsidR="001F4217" w:rsidRPr="00F5113B" w:rsidRDefault="001F4217"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Administrative section</w:t>
      </w:r>
      <w:r w:rsidRPr="00F5113B">
        <w:rPr>
          <w:rFonts w:asciiTheme="majorBidi" w:hAnsiTheme="majorBidi" w:cstheme="majorBidi"/>
          <w:bCs/>
          <w:noProof w:val="0"/>
        </w:rPr>
        <w:t xml:space="preserve"> marked as chapter 0.</w:t>
      </w:r>
    </w:p>
    <w:p w:rsidR="001F4217" w:rsidRPr="00F5113B"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Professional section</w:t>
      </w:r>
      <w:r w:rsidRPr="00F5113B">
        <w:rPr>
          <w:rFonts w:asciiTheme="majorBidi" w:hAnsiTheme="majorBidi" w:cstheme="majorBidi"/>
          <w:bCs/>
          <w:noProof w:val="0"/>
        </w:rPr>
        <w:t xml:space="preserve"> marked as chapters 1 – </w:t>
      </w:r>
      <w:r w:rsidR="00F06517" w:rsidRPr="00F5113B">
        <w:rPr>
          <w:rFonts w:asciiTheme="majorBidi" w:hAnsiTheme="majorBidi" w:cstheme="majorBidi"/>
          <w:bCs/>
          <w:noProof w:val="0"/>
        </w:rPr>
        <w:t>3, 5.</w:t>
      </w:r>
    </w:p>
    <w:p w:rsidR="001F4217" w:rsidRPr="00F5113B"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Financial section</w:t>
      </w:r>
      <w:r w:rsidRPr="00F5113B">
        <w:rPr>
          <w:rFonts w:asciiTheme="majorBidi" w:hAnsiTheme="majorBidi" w:cstheme="majorBidi"/>
          <w:bCs/>
          <w:noProof w:val="0"/>
        </w:rPr>
        <w:t xml:space="preserve"> marked as chapter </w:t>
      </w:r>
      <w:r w:rsidR="00F06517" w:rsidRPr="00F5113B">
        <w:rPr>
          <w:rFonts w:asciiTheme="majorBidi" w:hAnsiTheme="majorBidi" w:cstheme="majorBidi"/>
          <w:bCs/>
          <w:noProof w:val="0"/>
        </w:rPr>
        <w:t>4</w:t>
      </w:r>
      <w:r w:rsidRPr="00F5113B">
        <w:rPr>
          <w:rFonts w:asciiTheme="majorBidi" w:hAnsiTheme="majorBidi" w:cstheme="majorBidi"/>
          <w:bCs/>
          <w:noProof w:val="0"/>
        </w:rPr>
        <w:t>.</w:t>
      </w:r>
    </w:p>
    <w:p w:rsidR="001F4217"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F4217" w:rsidRPr="00F5113B">
        <w:rPr>
          <w:rFonts w:asciiTheme="majorBidi" w:hAnsiTheme="majorBidi" w:cstheme="majorBidi"/>
          <w:bCs/>
          <w:noProof w:val="0"/>
          <w:u w:val="single"/>
        </w:rPr>
        <w:t xml:space="preserve">A </w:t>
      </w:r>
      <w:r w:rsidR="001F4217" w:rsidRPr="00F5113B">
        <w:rPr>
          <w:rFonts w:asciiTheme="majorBidi" w:hAnsiTheme="majorBidi" w:cstheme="majorBidi"/>
          <w:bCs/>
          <w:noProof w:val="0"/>
        </w:rPr>
        <w:t>– the Bid</w:t>
      </w:r>
      <w:r w:rsidR="00392548" w:rsidRPr="00F5113B">
        <w:rPr>
          <w:rFonts w:asciiTheme="majorBidi" w:hAnsiTheme="majorBidi" w:cstheme="majorBidi"/>
          <w:bCs/>
          <w:noProof w:val="0"/>
        </w:rPr>
        <w:t>Booklet.</w:t>
      </w:r>
      <w:r w:rsidR="001F4217" w:rsidRPr="00F5113B">
        <w:rPr>
          <w:rFonts w:asciiTheme="majorBidi" w:hAnsiTheme="majorBidi" w:cstheme="majorBidi"/>
          <w:bCs/>
          <w:noProof w:val="0"/>
        </w:rPr>
        <w:t xml:space="preserve"> </w:t>
      </w:r>
      <w:r w:rsidRPr="00F5113B">
        <w:rPr>
          <w:rFonts w:asciiTheme="majorBidi" w:hAnsiTheme="majorBidi" w:cstheme="majorBidi"/>
          <w:bCs/>
          <w:noProof w:val="0"/>
        </w:rPr>
        <w:t xml:space="preserve"> </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A1</w:t>
      </w:r>
      <w:r w:rsidR="00110306" w:rsidRPr="00F5113B">
        <w:rPr>
          <w:rFonts w:asciiTheme="majorBidi" w:hAnsiTheme="majorBidi" w:cstheme="majorBidi"/>
          <w:bCs/>
          <w:noProof w:val="0"/>
        </w:rPr>
        <w:t xml:space="preserve"> – </w:t>
      </w:r>
      <w:r w:rsidR="00392548" w:rsidRPr="00F5113B">
        <w:rPr>
          <w:rFonts w:asciiTheme="majorBidi" w:hAnsiTheme="majorBidi" w:cstheme="majorBidi"/>
          <w:bCs/>
          <w:noProof w:val="0"/>
        </w:rPr>
        <w:t>A</w:t>
      </w:r>
      <w:r w:rsidR="00110306" w:rsidRPr="00F5113B">
        <w:rPr>
          <w:rFonts w:asciiTheme="majorBidi" w:hAnsiTheme="majorBidi" w:cstheme="majorBidi"/>
          <w:bCs/>
          <w:noProof w:val="0"/>
        </w:rPr>
        <w:t>n affidavit regarding the absence of convictions under the Foreign Workers Law and Minimum Wage Law</w:t>
      </w:r>
    </w:p>
    <w:p w:rsidR="00110306" w:rsidRPr="00F5113B"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A2</w:t>
      </w:r>
      <w:r w:rsidR="00110306" w:rsidRPr="00F5113B">
        <w:rPr>
          <w:rFonts w:asciiTheme="majorBidi" w:hAnsiTheme="majorBidi" w:cstheme="majorBidi"/>
          <w:bCs/>
          <w:noProof w:val="0"/>
        </w:rPr>
        <w:t xml:space="preserve"> – Bidder’s undertaking and confirmation to uphold legislation pertaining to employment of workers</w:t>
      </w:r>
    </w:p>
    <w:p w:rsidR="00110306" w:rsidRPr="00F5113B"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A3</w:t>
      </w:r>
      <w:r w:rsidR="00110306" w:rsidRPr="00F5113B">
        <w:rPr>
          <w:rFonts w:asciiTheme="majorBidi" w:hAnsiTheme="majorBidi" w:cstheme="majorBidi"/>
          <w:bCs/>
          <w:noProof w:val="0"/>
        </w:rPr>
        <w:t xml:space="preserve"> – Bidder’s undertaking regarding use of original software</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A4</w:t>
      </w:r>
      <w:r w:rsidR="00110306" w:rsidRPr="00F5113B">
        <w:rPr>
          <w:rFonts w:asciiTheme="majorBidi" w:hAnsiTheme="majorBidi" w:cstheme="majorBidi"/>
          <w:bCs/>
          <w:noProof w:val="0"/>
        </w:rPr>
        <w:t xml:space="preserve"> – </w:t>
      </w:r>
      <w:r w:rsidR="00392548" w:rsidRPr="00F5113B">
        <w:rPr>
          <w:rFonts w:asciiTheme="majorBidi" w:hAnsiTheme="majorBidi" w:cstheme="majorBidi"/>
          <w:bCs/>
          <w:noProof w:val="0"/>
        </w:rPr>
        <w:t>T</w:t>
      </w:r>
      <w:r w:rsidR="00110306" w:rsidRPr="00F5113B">
        <w:rPr>
          <w:rFonts w:asciiTheme="majorBidi" w:hAnsiTheme="majorBidi" w:cstheme="majorBidi"/>
          <w:bCs/>
          <w:noProof w:val="0"/>
        </w:rPr>
        <w:t>he phrasing of the non-disclosure and avoidance of conflicts of interest undertaking</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A5</w:t>
      </w:r>
      <w:r w:rsidR="00110306" w:rsidRPr="00F5113B">
        <w:rPr>
          <w:rFonts w:asciiTheme="majorBidi" w:hAnsiTheme="majorBidi" w:cstheme="majorBidi"/>
          <w:bCs/>
          <w:noProof w:val="0"/>
        </w:rPr>
        <w:t xml:space="preserve"> –</w:t>
      </w:r>
      <w:r w:rsidR="00392548" w:rsidRPr="00F5113B">
        <w:rPr>
          <w:rFonts w:asciiTheme="majorBidi" w:hAnsiTheme="majorBidi" w:cstheme="majorBidi"/>
          <w:bCs/>
          <w:noProof w:val="0"/>
        </w:rPr>
        <w:t>N</w:t>
      </w:r>
      <w:r w:rsidR="00110306" w:rsidRPr="00F5113B">
        <w:rPr>
          <w:rFonts w:asciiTheme="majorBidi" w:hAnsiTheme="majorBidi" w:cstheme="majorBidi"/>
          <w:bCs/>
          <w:noProof w:val="0"/>
        </w:rPr>
        <w:t xml:space="preserve">on-disclosure undertaking to be signed by </w:t>
      </w:r>
      <w:r w:rsidR="00392548" w:rsidRPr="00F5113B">
        <w:rPr>
          <w:rFonts w:asciiTheme="majorBidi" w:hAnsiTheme="majorBidi" w:cstheme="majorBidi"/>
          <w:bCs/>
          <w:noProof w:val="0"/>
        </w:rPr>
        <w:t xml:space="preserve">Bidder and </w:t>
      </w:r>
      <w:r w:rsidR="00110306" w:rsidRPr="00F5113B">
        <w:rPr>
          <w:rFonts w:asciiTheme="majorBidi" w:hAnsiTheme="majorBidi" w:cstheme="majorBidi"/>
          <w:bCs/>
          <w:noProof w:val="0"/>
        </w:rPr>
        <w:t>employees</w:t>
      </w:r>
    </w:p>
    <w:p w:rsidR="00110306"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B</w:t>
      </w:r>
      <w:r w:rsidR="00110306" w:rsidRPr="00F5113B">
        <w:rPr>
          <w:rFonts w:asciiTheme="majorBidi" w:hAnsiTheme="majorBidi" w:cstheme="majorBidi"/>
          <w:bCs/>
          <w:noProof w:val="0"/>
        </w:rPr>
        <w:t xml:space="preserve"> – </w:t>
      </w:r>
      <w:r w:rsidR="00392548" w:rsidRPr="00F5113B">
        <w:rPr>
          <w:rFonts w:asciiTheme="majorBidi" w:hAnsiTheme="majorBidi" w:cstheme="majorBidi"/>
          <w:bCs/>
          <w:noProof w:val="0"/>
        </w:rPr>
        <w:t>T</w:t>
      </w:r>
      <w:r w:rsidR="00110306" w:rsidRPr="00F5113B">
        <w:rPr>
          <w:rFonts w:asciiTheme="majorBidi" w:hAnsiTheme="majorBidi" w:cstheme="majorBidi"/>
          <w:bCs/>
          <w:noProof w:val="0"/>
        </w:rPr>
        <w:t xml:space="preserve">he </w:t>
      </w:r>
      <w:r w:rsidR="00392548" w:rsidRPr="00F5113B">
        <w:rPr>
          <w:rFonts w:asciiTheme="majorBidi" w:hAnsiTheme="majorBidi" w:cstheme="majorBidi"/>
          <w:bCs/>
          <w:noProof w:val="0"/>
        </w:rPr>
        <w:t>A</w:t>
      </w:r>
      <w:r w:rsidR="00110306" w:rsidRPr="00F5113B">
        <w:rPr>
          <w:rFonts w:asciiTheme="majorBidi" w:hAnsiTheme="majorBidi" w:cstheme="majorBidi"/>
          <w:bCs/>
          <w:noProof w:val="0"/>
        </w:rPr>
        <w:t>greement</w:t>
      </w:r>
    </w:p>
    <w:p w:rsidR="00110306" w:rsidRPr="00F5113B" w:rsidRDefault="001A5D22" w:rsidP="003F1180">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B1 </w:t>
      </w:r>
      <w:r w:rsidR="00110306" w:rsidRPr="00F5113B">
        <w:rPr>
          <w:rFonts w:asciiTheme="majorBidi" w:hAnsiTheme="majorBidi" w:cstheme="majorBidi"/>
          <w:bCs/>
          <w:noProof w:val="0"/>
        </w:rPr>
        <w:t>–</w:t>
      </w:r>
      <w:r w:rsidR="003F1180" w:rsidRPr="00F5113B">
        <w:rPr>
          <w:rFonts w:asciiTheme="majorBidi" w:hAnsiTheme="majorBidi" w:cstheme="majorBidi"/>
          <w:bCs/>
          <w:noProof w:val="0"/>
        </w:rPr>
        <w:t>P</w:t>
      </w:r>
      <w:r w:rsidR="00110306" w:rsidRPr="00F5113B">
        <w:rPr>
          <w:rFonts w:asciiTheme="majorBidi" w:hAnsiTheme="majorBidi" w:cstheme="majorBidi"/>
          <w:bCs/>
          <w:noProof w:val="0"/>
        </w:rPr>
        <w:t xml:space="preserve">erformance </w:t>
      </w:r>
      <w:r w:rsidR="003F1180" w:rsidRPr="00F5113B">
        <w:rPr>
          <w:rFonts w:asciiTheme="majorBidi" w:hAnsiTheme="majorBidi" w:cstheme="majorBidi"/>
          <w:bCs/>
          <w:noProof w:val="0"/>
        </w:rPr>
        <w:t>G</w:t>
      </w:r>
      <w:r w:rsidR="00110306" w:rsidRPr="00F5113B">
        <w:rPr>
          <w:rFonts w:asciiTheme="majorBidi" w:hAnsiTheme="majorBidi" w:cstheme="majorBidi"/>
          <w:bCs/>
          <w:noProof w:val="0"/>
        </w:rPr>
        <w:t>uarantee.</w:t>
      </w:r>
    </w:p>
    <w:p w:rsidR="00110306" w:rsidRPr="00F5113B" w:rsidRDefault="001A5D22" w:rsidP="003F1180">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B2 </w:t>
      </w:r>
      <w:r w:rsidR="00110306" w:rsidRPr="00F5113B">
        <w:rPr>
          <w:rFonts w:asciiTheme="majorBidi" w:hAnsiTheme="majorBidi" w:cstheme="majorBidi"/>
          <w:bCs/>
          <w:noProof w:val="0"/>
        </w:rPr>
        <w:t xml:space="preserve">– </w:t>
      </w:r>
      <w:r w:rsidR="003F1180" w:rsidRPr="00F5113B">
        <w:rPr>
          <w:rFonts w:asciiTheme="majorBidi" w:hAnsiTheme="majorBidi" w:cstheme="majorBidi"/>
          <w:bCs/>
        </w:rPr>
        <w:t>Insurer's Confirmation of Existing Insurances</w:t>
      </w:r>
    </w:p>
    <w:p w:rsidR="00110306" w:rsidRPr="00F5113B" w:rsidRDefault="001A5D22" w:rsidP="003F1180">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C </w:t>
      </w:r>
      <w:r w:rsidR="00110306" w:rsidRPr="00F5113B">
        <w:rPr>
          <w:rFonts w:asciiTheme="majorBidi" w:hAnsiTheme="majorBidi" w:cstheme="majorBidi"/>
          <w:bCs/>
          <w:noProof w:val="0"/>
        </w:rPr>
        <w:t xml:space="preserve">– </w:t>
      </w:r>
      <w:r w:rsidR="003F1180" w:rsidRPr="00F5113B">
        <w:rPr>
          <w:rFonts w:asciiTheme="majorBidi" w:hAnsiTheme="majorBidi" w:cstheme="majorBidi"/>
          <w:bCs/>
          <w:noProof w:val="0"/>
        </w:rPr>
        <w:t>I</w:t>
      </w:r>
      <w:r w:rsidR="00110306" w:rsidRPr="00F5113B">
        <w:rPr>
          <w:rFonts w:asciiTheme="majorBidi" w:hAnsiTheme="majorBidi" w:cstheme="majorBidi"/>
          <w:bCs/>
          <w:noProof w:val="0"/>
        </w:rPr>
        <w:t xml:space="preserve">nformation </w:t>
      </w:r>
      <w:r w:rsidR="003F1180" w:rsidRPr="00F5113B">
        <w:rPr>
          <w:rFonts w:asciiTheme="majorBidi" w:hAnsiTheme="majorBidi" w:cstheme="majorBidi"/>
          <w:bCs/>
          <w:noProof w:val="0"/>
        </w:rPr>
        <w:t>S</w:t>
      </w:r>
      <w:r w:rsidR="00110306" w:rsidRPr="00F5113B">
        <w:rPr>
          <w:rFonts w:asciiTheme="majorBidi" w:hAnsiTheme="majorBidi" w:cstheme="majorBidi"/>
          <w:bCs/>
          <w:noProof w:val="0"/>
        </w:rPr>
        <w:t>ecurity</w:t>
      </w:r>
    </w:p>
    <w:p w:rsidR="00110306" w:rsidRPr="00F5113B" w:rsidRDefault="001A5D22" w:rsidP="003F1180">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D </w:t>
      </w:r>
      <w:r w:rsidR="00110306" w:rsidRPr="00F5113B">
        <w:rPr>
          <w:rFonts w:asciiTheme="majorBidi" w:hAnsiTheme="majorBidi" w:cstheme="majorBidi"/>
          <w:bCs/>
          <w:noProof w:val="0"/>
        </w:rPr>
        <w:t xml:space="preserve">– </w:t>
      </w:r>
      <w:r w:rsidR="003F1180" w:rsidRPr="00F5113B">
        <w:rPr>
          <w:rFonts w:asciiTheme="majorBidi" w:hAnsiTheme="majorBidi" w:cstheme="majorBidi"/>
          <w:bCs/>
          <w:noProof w:val="0"/>
        </w:rPr>
        <w:t>Price Q</w:t>
      </w:r>
      <w:r w:rsidR="00110306" w:rsidRPr="00F5113B">
        <w:rPr>
          <w:rFonts w:asciiTheme="majorBidi" w:hAnsiTheme="majorBidi" w:cstheme="majorBidi"/>
          <w:bCs/>
          <w:noProof w:val="0"/>
        </w:rPr>
        <w:t>uote</w:t>
      </w:r>
    </w:p>
    <w:p w:rsidR="00110306"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Appendix</w:t>
      </w:r>
      <w:r w:rsidR="00110306" w:rsidRPr="00F5113B">
        <w:rPr>
          <w:rFonts w:asciiTheme="majorBidi" w:hAnsiTheme="majorBidi" w:cstheme="majorBidi"/>
          <w:bCs/>
          <w:noProof w:val="0"/>
          <w:u w:val="single"/>
        </w:rPr>
        <w:t xml:space="preserve"> E </w:t>
      </w:r>
      <w:r w:rsidRPr="00F5113B">
        <w:rPr>
          <w:rFonts w:asciiTheme="majorBidi" w:hAnsiTheme="majorBidi" w:cstheme="majorBidi"/>
          <w:bCs/>
          <w:noProof w:val="0"/>
        </w:rPr>
        <w:t>–</w:t>
      </w:r>
      <w:r w:rsidR="00392548" w:rsidRPr="00F5113B">
        <w:rPr>
          <w:rFonts w:asciiTheme="majorBidi" w:hAnsiTheme="majorBidi" w:cstheme="majorBidi"/>
          <w:bCs/>
          <w:noProof w:val="0"/>
        </w:rPr>
        <w:t xml:space="preserve">Bidder's </w:t>
      </w:r>
      <w:r w:rsidRPr="00F5113B">
        <w:rPr>
          <w:rFonts w:asciiTheme="majorBidi" w:hAnsiTheme="majorBidi" w:cstheme="majorBidi"/>
          <w:bCs/>
          <w:noProof w:val="0"/>
        </w:rPr>
        <w:t>Clarification</w:t>
      </w:r>
      <w:r w:rsidR="00392548" w:rsidRPr="00F5113B">
        <w:rPr>
          <w:rFonts w:asciiTheme="majorBidi" w:hAnsiTheme="majorBidi" w:cstheme="majorBidi"/>
          <w:bCs/>
          <w:noProof w:val="0"/>
        </w:rPr>
        <w:t xml:space="preserve"> Question</w:t>
      </w:r>
      <w:r w:rsidRPr="00F5113B">
        <w:rPr>
          <w:rFonts w:asciiTheme="majorBidi" w:hAnsiTheme="majorBidi" w:cstheme="majorBidi"/>
          <w:bCs/>
          <w:noProof w:val="0"/>
        </w:rPr>
        <w:t xml:space="preserve"> Form</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1F4217" w:rsidRPr="00F5113B" w:rsidRDefault="001F4217" w:rsidP="002A7906">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Threshold </w:t>
      </w:r>
      <w:r w:rsidR="002A7906" w:rsidRPr="00F5113B">
        <w:rPr>
          <w:rFonts w:asciiTheme="majorBidi" w:hAnsiTheme="majorBidi" w:cstheme="majorBidi"/>
          <w:b/>
          <w:noProof w:val="0"/>
        </w:rPr>
        <w:t>Requirements</w:t>
      </w:r>
    </w:p>
    <w:p w:rsidR="001A5D22" w:rsidRPr="00F5113B" w:rsidRDefault="001A5D22"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threshold requirements detailed below constitute an integral part of the Tender Documents; they are cumulative and are to be viewed as completing </w:t>
      </w:r>
      <w:r w:rsidR="001D7752" w:rsidRPr="00F5113B">
        <w:rPr>
          <w:rFonts w:asciiTheme="majorBidi" w:hAnsiTheme="majorBidi" w:cstheme="majorBidi"/>
          <w:bCs/>
          <w:noProof w:val="0"/>
        </w:rPr>
        <w:t>each other</w:t>
      </w:r>
      <w:r w:rsidRPr="00F5113B">
        <w:rPr>
          <w:rFonts w:asciiTheme="majorBidi" w:hAnsiTheme="majorBidi" w:cstheme="majorBidi"/>
          <w:bCs/>
          <w:noProof w:val="0"/>
        </w:rPr>
        <w:t>.A Bid not complying with all of the threshold requirements will be disqualified and will not be brought for discussion before the Tender Committee.</w:t>
      </w:r>
    </w:p>
    <w:p w:rsidR="00191D0E" w:rsidRPr="00F5113B" w:rsidRDefault="00191D0E"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of Health requires an integrated solution, including several components: A technological tool supporting terminology and catalogue management capabilities / functionality; A terminology and mapping service </w:t>
      </w:r>
      <w:r w:rsidR="00B86ED3" w:rsidRPr="00F5113B">
        <w:rPr>
          <w:rFonts w:asciiTheme="majorBidi" w:hAnsiTheme="majorBidi" w:cstheme="majorBidi"/>
          <w:bCs/>
          <w:noProof w:val="0"/>
        </w:rPr>
        <w:t>–</w:t>
      </w:r>
      <w:r w:rsidRPr="00F5113B">
        <w:rPr>
          <w:rFonts w:asciiTheme="majorBidi" w:hAnsiTheme="majorBidi" w:cstheme="majorBidi"/>
          <w:bCs/>
          <w:noProof w:val="0"/>
        </w:rPr>
        <w:t xml:space="preserve"> </w:t>
      </w:r>
      <w:r w:rsidR="00B86ED3" w:rsidRPr="00F5113B">
        <w:rPr>
          <w:rFonts w:asciiTheme="majorBidi" w:hAnsiTheme="majorBidi" w:cstheme="majorBidi"/>
          <w:bCs/>
          <w:noProof w:val="0"/>
        </w:rPr>
        <w:t xml:space="preserve">including provision of international terminology versions, and mapping between them; and Professional services for implementation and further development of the terminology and catalogue infrastructure. </w:t>
      </w:r>
    </w:p>
    <w:p w:rsidR="00B86ED3" w:rsidRPr="00F5113B" w:rsidRDefault="00295E8C" w:rsidP="00D01B3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Bid must include all three components. These services may be provided by</w:t>
      </w:r>
      <w:r w:rsidR="00D01B3E">
        <w:rPr>
          <w:rFonts w:asciiTheme="majorBidi" w:hAnsiTheme="majorBidi" w:cstheme="majorBidi"/>
          <w:bCs/>
          <w:noProof w:val="0"/>
        </w:rPr>
        <w:t>: a)</w:t>
      </w:r>
      <w:r w:rsidRPr="00F5113B">
        <w:rPr>
          <w:rFonts w:asciiTheme="majorBidi" w:hAnsiTheme="majorBidi" w:cstheme="majorBidi"/>
          <w:bCs/>
          <w:noProof w:val="0"/>
        </w:rPr>
        <w:t xml:space="preserve"> a single </w:t>
      </w:r>
      <w:r w:rsidR="00D01B3E">
        <w:rPr>
          <w:rFonts w:asciiTheme="majorBidi" w:hAnsiTheme="majorBidi" w:cstheme="majorBidi"/>
          <w:bCs/>
          <w:noProof w:val="0"/>
        </w:rPr>
        <w:t xml:space="preserve"> Bidder`; </w:t>
      </w:r>
      <w:r w:rsidRPr="00F5113B">
        <w:rPr>
          <w:rFonts w:asciiTheme="majorBidi" w:hAnsiTheme="majorBidi" w:cstheme="majorBidi"/>
          <w:bCs/>
          <w:noProof w:val="0"/>
        </w:rPr>
        <w:t xml:space="preserve">or </w:t>
      </w:r>
      <w:r w:rsidR="00D01B3E">
        <w:rPr>
          <w:rFonts w:asciiTheme="majorBidi" w:hAnsiTheme="majorBidi" w:cstheme="majorBidi"/>
          <w:bCs/>
          <w:noProof w:val="0"/>
        </w:rPr>
        <w:t xml:space="preserve">b) a single Bidder using subcontractors; or c) </w:t>
      </w:r>
      <w:r w:rsidRPr="00F5113B">
        <w:rPr>
          <w:rFonts w:asciiTheme="majorBidi" w:hAnsiTheme="majorBidi" w:cstheme="majorBidi"/>
          <w:bCs/>
          <w:noProof w:val="0"/>
        </w:rPr>
        <w:t xml:space="preserve"> a joint Bid submitted by two or three </w:t>
      </w:r>
      <w:r w:rsidR="00D01B3E">
        <w:rPr>
          <w:rFonts w:asciiTheme="majorBidi" w:hAnsiTheme="majorBidi" w:cstheme="majorBidi"/>
          <w:bCs/>
          <w:noProof w:val="0"/>
        </w:rPr>
        <w:t>Bidders</w:t>
      </w:r>
      <w:r w:rsidRPr="00F5113B">
        <w:rPr>
          <w:rFonts w:asciiTheme="majorBidi" w:hAnsiTheme="majorBidi" w:cstheme="majorBidi"/>
          <w:bCs/>
          <w:noProof w:val="0"/>
        </w:rPr>
        <w:t xml:space="preserve">. Thus, the Ministry will accept several different constructs for Bid </w:t>
      </w:r>
      <w:r w:rsidR="00087E2E" w:rsidRPr="00F5113B">
        <w:rPr>
          <w:rFonts w:asciiTheme="majorBidi" w:hAnsiTheme="majorBidi" w:cstheme="majorBidi"/>
          <w:bCs/>
          <w:noProof w:val="0"/>
        </w:rPr>
        <w:t>submission</w:t>
      </w:r>
      <w:r w:rsidRPr="00F5113B">
        <w:rPr>
          <w:rFonts w:asciiTheme="majorBidi" w:hAnsiTheme="majorBidi" w:cstheme="majorBidi"/>
          <w:bCs/>
          <w:noProof w:val="0"/>
        </w:rPr>
        <w:t>, as long as they jointly provide all required components and functionality</w:t>
      </w:r>
      <w:r w:rsidR="001D7752" w:rsidRPr="00F5113B">
        <w:rPr>
          <w:rFonts w:asciiTheme="majorBidi" w:hAnsiTheme="majorBidi" w:cstheme="majorBidi"/>
          <w:bCs/>
          <w:noProof w:val="0"/>
        </w:rPr>
        <w:t xml:space="preserve"> defined as threshold requirements</w:t>
      </w:r>
      <w:r w:rsidRPr="00F5113B">
        <w:rPr>
          <w:rFonts w:asciiTheme="majorBidi" w:hAnsiTheme="majorBidi" w:cstheme="majorBidi"/>
          <w:bCs/>
          <w:noProof w:val="0"/>
        </w:rPr>
        <w:t>:</w:t>
      </w:r>
    </w:p>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tbl>
      <w:tblPr>
        <w:tblStyle w:val="ab"/>
        <w:tblW w:w="0" w:type="auto"/>
        <w:tblInd w:w="1276" w:type="dxa"/>
        <w:tblLook w:val="04A0" w:firstRow="1" w:lastRow="0" w:firstColumn="1" w:lastColumn="0" w:noHBand="0" w:noVBand="1"/>
      </w:tblPr>
      <w:tblGrid>
        <w:gridCol w:w="1706"/>
        <w:gridCol w:w="1922"/>
        <w:gridCol w:w="2333"/>
        <w:gridCol w:w="2333"/>
      </w:tblGrid>
      <w:tr w:rsidR="00B64CC4" w:rsidRPr="00F5113B" w:rsidTr="00303D55">
        <w:tc>
          <w:tcPr>
            <w:tcW w:w="1706" w:type="dxa"/>
          </w:tcPr>
          <w:p w:rsidR="00B64CC4" w:rsidRPr="00F5113B" w:rsidRDefault="00295E8C" w:rsidP="00357DD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 construct</w:t>
            </w:r>
          </w:p>
          <w:p w:rsidR="001D7752" w:rsidRPr="00F5113B" w:rsidRDefault="001D7752" w:rsidP="00357DDE">
            <w:pPr>
              <w:tabs>
                <w:tab w:val="right" w:pos="1276"/>
              </w:tabs>
              <w:bidi w:val="0"/>
              <w:spacing w:before="0" w:after="120" w:line="240" w:lineRule="auto"/>
              <w:rPr>
                <w:rFonts w:asciiTheme="majorBidi" w:hAnsiTheme="majorBidi" w:cstheme="majorBidi"/>
                <w:b/>
                <w:noProof w:val="0"/>
              </w:rPr>
            </w:pPr>
          </w:p>
          <w:p w:rsidR="001D7752" w:rsidRPr="00F5113B" w:rsidRDefault="001D7752" w:rsidP="00357DDE">
            <w:pPr>
              <w:tabs>
                <w:tab w:val="right" w:pos="1276"/>
              </w:tabs>
              <w:bidi w:val="0"/>
              <w:spacing w:before="0" w:after="120" w:line="240" w:lineRule="auto"/>
              <w:rPr>
                <w:rFonts w:asciiTheme="majorBidi" w:hAnsiTheme="majorBidi" w:cstheme="majorBidi"/>
                <w:b/>
                <w:noProof w:val="0"/>
              </w:rPr>
            </w:pPr>
          </w:p>
        </w:tc>
        <w:tc>
          <w:tcPr>
            <w:tcW w:w="1922"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Single</w:t>
            </w:r>
            <w:r w:rsidR="00B64CC4" w:rsidRPr="00F5113B">
              <w:rPr>
                <w:rFonts w:asciiTheme="majorBidi" w:hAnsiTheme="majorBidi" w:cstheme="majorBidi"/>
                <w:b/>
                <w:noProof w:val="0"/>
              </w:rPr>
              <w:t xml:space="preserve"> </w:t>
            </w:r>
            <w:r w:rsidR="00D01B3E">
              <w:rPr>
                <w:rFonts w:asciiTheme="majorBidi" w:hAnsiTheme="majorBidi" w:cstheme="majorBidi"/>
                <w:b/>
                <w:noProof w:val="0"/>
              </w:rPr>
              <w:t>B</w:t>
            </w:r>
            <w:r w:rsidR="00B64CC4" w:rsidRPr="00F5113B">
              <w:rPr>
                <w:rFonts w:asciiTheme="majorBidi" w:hAnsiTheme="majorBidi" w:cstheme="majorBidi"/>
                <w:b/>
                <w:noProof w:val="0"/>
              </w:rPr>
              <w:t>idder</w:t>
            </w:r>
            <w:r w:rsidRPr="00F5113B">
              <w:rPr>
                <w:rFonts w:asciiTheme="majorBidi" w:hAnsiTheme="majorBidi" w:cstheme="majorBidi"/>
                <w:b/>
                <w:noProof w:val="0"/>
              </w:rPr>
              <w:t xml:space="preserve"> providing all components </w:t>
            </w:r>
            <w:r w:rsidR="00192875" w:rsidRPr="00F5113B">
              <w:rPr>
                <w:rFonts w:asciiTheme="majorBidi" w:hAnsiTheme="majorBidi" w:cstheme="majorBidi"/>
                <w:b/>
                <w:noProof w:val="0"/>
              </w:rPr>
              <w:t>directly</w:t>
            </w:r>
          </w:p>
        </w:tc>
        <w:tc>
          <w:tcPr>
            <w:tcW w:w="2333"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Single </w:t>
            </w:r>
            <w:r w:rsidR="00D01B3E">
              <w:rPr>
                <w:rFonts w:asciiTheme="majorBidi" w:hAnsiTheme="majorBidi" w:cstheme="majorBidi"/>
                <w:b/>
                <w:noProof w:val="0"/>
              </w:rPr>
              <w:t>B</w:t>
            </w:r>
            <w:r w:rsidR="00B64CC4" w:rsidRPr="00F5113B">
              <w:rPr>
                <w:rFonts w:asciiTheme="majorBidi" w:hAnsiTheme="majorBidi" w:cstheme="majorBidi"/>
                <w:b/>
                <w:noProof w:val="0"/>
              </w:rPr>
              <w:t>idder</w:t>
            </w:r>
            <w:r w:rsidRPr="00F5113B">
              <w:rPr>
                <w:rFonts w:asciiTheme="majorBidi" w:hAnsiTheme="majorBidi" w:cstheme="majorBidi"/>
                <w:b/>
                <w:noProof w:val="0"/>
              </w:rPr>
              <w:t xml:space="preserve"> with </w:t>
            </w:r>
            <w:r w:rsidR="00B64CC4" w:rsidRPr="00F5113B">
              <w:rPr>
                <w:rFonts w:asciiTheme="majorBidi" w:hAnsiTheme="majorBidi" w:cstheme="majorBidi"/>
                <w:b/>
                <w:noProof w:val="0"/>
              </w:rPr>
              <w:t xml:space="preserve"> subcontractor/s</w:t>
            </w:r>
            <w:r w:rsidRPr="00F5113B">
              <w:rPr>
                <w:rFonts w:asciiTheme="majorBidi" w:hAnsiTheme="majorBidi" w:cstheme="majorBidi"/>
                <w:b/>
                <w:noProof w:val="0"/>
              </w:rPr>
              <w:t xml:space="preserve"> providing part of the services / components</w:t>
            </w:r>
          </w:p>
        </w:tc>
        <w:tc>
          <w:tcPr>
            <w:tcW w:w="2333"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Joint Bid: submitted by two or three</w:t>
            </w:r>
            <w:r w:rsidR="00B64CC4" w:rsidRPr="00F5113B">
              <w:rPr>
                <w:rFonts w:asciiTheme="majorBidi" w:hAnsiTheme="majorBidi" w:cstheme="majorBidi"/>
                <w:b/>
                <w:noProof w:val="0"/>
              </w:rPr>
              <w:t xml:space="preserve"> </w:t>
            </w:r>
            <w:r w:rsidR="00D01B3E">
              <w:rPr>
                <w:rFonts w:asciiTheme="majorBidi" w:hAnsiTheme="majorBidi" w:cstheme="majorBidi"/>
                <w:b/>
                <w:noProof w:val="0"/>
              </w:rPr>
              <w:t>B</w:t>
            </w:r>
            <w:r w:rsidR="00B64CC4" w:rsidRPr="00F5113B">
              <w:rPr>
                <w:rFonts w:asciiTheme="majorBidi" w:hAnsiTheme="majorBidi" w:cstheme="majorBidi"/>
                <w:b/>
                <w:noProof w:val="0"/>
              </w:rPr>
              <w:t xml:space="preserve">idders </w:t>
            </w:r>
            <w:r w:rsidRPr="00F5113B">
              <w:rPr>
                <w:rFonts w:asciiTheme="majorBidi" w:hAnsiTheme="majorBidi" w:cstheme="majorBidi"/>
                <w:b/>
                <w:noProof w:val="0"/>
              </w:rPr>
              <w:t>(</w:t>
            </w:r>
            <w:r w:rsidR="00B64CC4" w:rsidRPr="00F5113B">
              <w:rPr>
                <w:rFonts w:asciiTheme="majorBidi" w:hAnsiTheme="majorBidi" w:cstheme="majorBidi"/>
                <w:b/>
                <w:noProof w:val="0"/>
              </w:rPr>
              <w:t xml:space="preserve">with or without </w:t>
            </w:r>
            <w:r w:rsidRPr="00F5113B">
              <w:rPr>
                <w:rFonts w:asciiTheme="majorBidi" w:hAnsiTheme="majorBidi" w:cstheme="majorBidi"/>
                <w:b/>
                <w:noProof w:val="0"/>
              </w:rPr>
              <w:t xml:space="preserve">additional </w:t>
            </w:r>
            <w:r w:rsidR="00B64CC4" w:rsidRPr="00F5113B">
              <w:rPr>
                <w:rFonts w:asciiTheme="majorBidi" w:hAnsiTheme="majorBidi" w:cstheme="majorBidi"/>
                <w:b/>
                <w:noProof w:val="0"/>
              </w:rPr>
              <w:t>subcontractor/s</w:t>
            </w:r>
            <w:r w:rsidRPr="00F5113B">
              <w:rPr>
                <w:rFonts w:asciiTheme="majorBidi" w:hAnsiTheme="majorBidi" w:cstheme="majorBidi"/>
                <w:b/>
                <w:noProof w:val="0"/>
              </w:rPr>
              <w:t>)</w:t>
            </w:r>
          </w:p>
        </w:tc>
      </w:tr>
      <w:tr w:rsidR="00B64CC4" w:rsidRPr="00F5113B" w:rsidTr="00303D55">
        <w:tc>
          <w:tcPr>
            <w:tcW w:w="1706" w:type="dxa"/>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b/>
              <w:t>Administrative requirement</w:t>
            </w:r>
            <w:r w:rsidR="00295E8C" w:rsidRPr="00F5113B">
              <w:rPr>
                <w:rFonts w:asciiTheme="majorBidi" w:hAnsiTheme="majorBidi" w:cstheme="majorBidi"/>
                <w:bCs/>
                <w:noProof w:val="0"/>
              </w:rPr>
              <w:t>s</w:t>
            </w:r>
          </w:p>
        </w:tc>
        <w:tc>
          <w:tcPr>
            <w:tcW w:w="1922"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771147">
              <w:rPr>
                <w:rFonts w:asciiTheme="majorBidi" w:hAnsiTheme="majorBidi" w:cstheme="majorBidi"/>
                <w:bCs/>
                <w:noProof w:val="0"/>
              </w:rPr>
              <w:t>B</w:t>
            </w:r>
            <w:r w:rsidRPr="00F5113B">
              <w:rPr>
                <w:rFonts w:asciiTheme="majorBidi" w:hAnsiTheme="majorBidi" w:cstheme="majorBidi"/>
                <w:bCs/>
                <w:noProof w:val="0"/>
              </w:rPr>
              <w:t xml:space="preserve">idder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alone</w:t>
            </w:r>
          </w:p>
        </w:tc>
        <w:tc>
          <w:tcPr>
            <w:tcW w:w="2333"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771147">
              <w:rPr>
                <w:rFonts w:asciiTheme="majorBidi" w:hAnsiTheme="majorBidi" w:cstheme="majorBidi"/>
                <w:bCs/>
                <w:noProof w:val="0"/>
              </w:rPr>
              <w:t>B</w:t>
            </w:r>
            <w:r w:rsidRPr="00F5113B">
              <w:rPr>
                <w:rFonts w:asciiTheme="majorBidi" w:hAnsiTheme="majorBidi" w:cstheme="majorBidi"/>
                <w:bCs/>
                <w:noProof w:val="0"/>
              </w:rPr>
              <w:t xml:space="preserve">idder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 </w:t>
            </w:r>
            <w:r w:rsidRPr="00F5113B">
              <w:rPr>
                <w:rFonts w:asciiTheme="majorBidi" w:hAnsiTheme="majorBidi" w:cstheme="majorBidi"/>
                <w:bCs/>
                <w:noProof w:val="0"/>
              </w:rPr>
              <w:t xml:space="preserve"> all  requirements alone</w:t>
            </w:r>
          </w:p>
        </w:tc>
        <w:tc>
          <w:tcPr>
            <w:tcW w:w="2333"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Each </w:t>
            </w:r>
            <w:r w:rsidR="00771147">
              <w:rPr>
                <w:rFonts w:asciiTheme="majorBidi" w:hAnsiTheme="majorBidi" w:cstheme="majorBidi"/>
                <w:bCs/>
                <w:noProof w:val="0"/>
              </w:rPr>
              <w:t>B</w:t>
            </w:r>
            <w:r w:rsidRPr="00F5113B">
              <w:rPr>
                <w:rFonts w:asciiTheme="majorBidi" w:hAnsiTheme="majorBidi" w:cstheme="majorBidi"/>
                <w:bCs/>
                <w:noProof w:val="0"/>
              </w:rPr>
              <w:t xml:space="preserve">idder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alone</w:t>
            </w:r>
          </w:p>
        </w:tc>
      </w:tr>
      <w:tr w:rsidR="00B64CC4" w:rsidRPr="00F5113B" w:rsidTr="00303D55">
        <w:tc>
          <w:tcPr>
            <w:tcW w:w="1706" w:type="dxa"/>
          </w:tcPr>
          <w:p w:rsidR="00B64CC4" w:rsidRPr="00F5113B" w:rsidRDefault="00DA0DF7"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Required functionality</w:t>
            </w:r>
          </w:p>
        </w:tc>
        <w:tc>
          <w:tcPr>
            <w:tcW w:w="1922" w:type="dxa"/>
            <w:vMerge w:val="restart"/>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771147">
              <w:rPr>
                <w:rFonts w:asciiTheme="majorBidi" w:hAnsiTheme="majorBidi" w:cstheme="majorBidi"/>
                <w:bCs/>
                <w:noProof w:val="0"/>
              </w:rPr>
              <w:t>B</w:t>
            </w:r>
            <w:r w:rsidRPr="00F5113B">
              <w:rPr>
                <w:rFonts w:asciiTheme="majorBidi" w:hAnsiTheme="majorBidi" w:cstheme="majorBidi"/>
                <w:bCs/>
                <w:noProof w:val="0"/>
              </w:rPr>
              <w:t xml:space="preserve">idder </w:t>
            </w:r>
            <w:r w:rsidR="00DA0DF7" w:rsidRPr="00F5113B">
              <w:rPr>
                <w:rFonts w:asciiTheme="majorBidi" w:hAnsiTheme="majorBidi" w:cstheme="majorBidi"/>
                <w:bCs/>
                <w:noProof w:val="0"/>
              </w:rPr>
              <w:t>must</w:t>
            </w:r>
            <w:r w:rsidRPr="00F5113B">
              <w:rPr>
                <w:rFonts w:asciiTheme="majorBidi" w:hAnsiTheme="majorBidi" w:cstheme="majorBidi"/>
                <w:bCs/>
                <w:noProof w:val="0"/>
              </w:rPr>
              <w:t xml:space="preserve"> </w:t>
            </w:r>
            <w:r w:rsidR="00771147">
              <w:rPr>
                <w:rFonts w:asciiTheme="majorBidi" w:hAnsiTheme="majorBidi" w:cstheme="majorBidi"/>
                <w:bCs/>
                <w:noProof w:val="0"/>
              </w:rPr>
              <w:t>c</w:t>
            </w:r>
            <w:r w:rsidRPr="00F5113B">
              <w:rPr>
                <w:rFonts w:asciiTheme="majorBidi" w:hAnsiTheme="majorBidi" w:cstheme="majorBidi"/>
                <w:bCs/>
                <w:noProof w:val="0"/>
              </w:rPr>
              <w:t xml:space="preserve">omply </w:t>
            </w:r>
            <w:r w:rsidR="00DA0DF7" w:rsidRPr="00F5113B">
              <w:rPr>
                <w:rFonts w:asciiTheme="majorBidi" w:hAnsiTheme="majorBidi" w:cstheme="majorBidi"/>
                <w:bCs/>
                <w:noProof w:val="0"/>
              </w:rPr>
              <w:t xml:space="preserve">with </w:t>
            </w:r>
            <w:r w:rsidRPr="00F5113B">
              <w:rPr>
                <w:rFonts w:asciiTheme="majorBidi" w:hAnsiTheme="majorBidi" w:cstheme="majorBidi"/>
                <w:bCs/>
                <w:noProof w:val="0"/>
              </w:rPr>
              <w:t>all requirements alone</w:t>
            </w:r>
          </w:p>
        </w:tc>
        <w:tc>
          <w:tcPr>
            <w:tcW w:w="2333" w:type="dxa"/>
            <w:vMerge w:val="restart"/>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771147">
              <w:rPr>
                <w:rFonts w:asciiTheme="majorBidi" w:hAnsiTheme="majorBidi" w:cstheme="majorBidi"/>
                <w:bCs/>
                <w:noProof w:val="0"/>
              </w:rPr>
              <w:t>B</w:t>
            </w:r>
            <w:r w:rsidRPr="00F5113B">
              <w:rPr>
                <w:rFonts w:asciiTheme="majorBidi" w:hAnsiTheme="majorBidi" w:cstheme="majorBidi"/>
                <w:bCs/>
                <w:noProof w:val="0"/>
              </w:rPr>
              <w:t xml:space="preserve">idder and the subcontractor/s </w:t>
            </w:r>
            <w:r w:rsidR="00DA0DF7" w:rsidRPr="00F5113B">
              <w:rPr>
                <w:rFonts w:asciiTheme="majorBidi" w:hAnsiTheme="majorBidi" w:cstheme="majorBidi"/>
                <w:bCs/>
                <w:noProof w:val="0"/>
              </w:rPr>
              <w:t xml:space="preserve">must </w:t>
            </w:r>
            <w:r w:rsidR="00771147">
              <w:rPr>
                <w:rFonts w:asciiTheme="majorBidi" w:hAnsiTheme="majorBidi" w:cstheme="majorBidi"/>
                <w:bCs/>
                <w:noProof w:val="0"/>
              </w:rPr>
              <w:t>c</w:t>
            </w:r>
            <w:r w:rsidRPr="00F5113B">
              <w:rPr>
                <w:rFonts w:asciiTheme="majorBidi" w:hAnsiTheme="majorBidi" w:cstheme="majorBidi"/>
                <w:bCs/>
                <w:noProof w:val="0"/>
              </w:rPr>
              <w:t>omply</w:t>
            </w:r>
            <w:r w:rsidR="00DA0DF7"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w:t>
            </w:r>
            <w:r w:rsidR="00DA0DF7" w:rsidRPr="00F5113B">
              <w:rPr>
                <w:rFonts w:asciiTheme="majorBidi" w:hAnsiTheme="majorBidi" w:cstheme="majorBidi"/>
                <w:bCs/>
                <w:noProof w:val="0"/>
              </w:rPr>
              <w:t>jointly</w:t>
            </w:r>
          </w:p>
        </w:tc>
        <w:tc>
          <w:tcPr>
            <w:tcW w:w="2333" w:type="dxa"/>
            <w:vMerge w:val="restart"/>
          </w:tcPr>
          <w:p w:rsidR="00B64CC4" w:rsidRPr="00F5113B" w:rsidRDefault="00DA0DF7"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B64CC4" w:rsidRPr="00F5113B">
              <w:rPr>
                <w:rFonts w:asciiTheme="majorBidi" w:hAnsiTheme="majorBidi" w:cstheme="majorBidi"/>
                <w:bCs/>
                <w:noProof w:val="0"/>
              </w:rPr>
              <w:t xml:space="preserve">he </w:t>
            </w:r>
            <w:r w:rsidR="00771147">
              <w:rPr>
                <w:rFonts w:asciiTheme="majorBidi" w:hAnsiTheme="majorBidi" w:cstheme="majorBidi"/>
                <w:bCs/>
                <w:noProof w:val="0"/>
              </w:rPr>
              <w:t>B</w:t>
            </w:r>
            <w:r w:rsidR="00B64CC4" w:rsidRPr="00F5113B">
              <w:rPr>
                <w:rFonts w:asciiTheme="majorBidi" w:hAnsiTheme="majorBidi" w:cstheme="majorBidi"/>
                <w:bCs/>
                <w:noProof w:val="0"/>
              </w:rPr>
              <w:t xml:space="preserve">idders </w:t>
            </w:r>
            <w:r w:rsidRPr="00F5113B">
              <w:rPr>
                <w:rFonts w:asciiTheme="majorBidi" w:hAnsiTheme="majorBidi" w:cstheme="majorBidi"/>
                <w:bCs/>
                <w:noProof w:val="0"/>
              </w:rPr>
              <w:t>must</w:t>
            </w:r>
            <w:r w:rsidR="00B64CC4" w:rsidRPr="00F5113B">
              <w:rPr>
                <w:rFonts w:asciiTheme="majorBidi" w:hAnsiTheme="majorBidi" w:cstheme="majorBidi"/>
                <w:bCs/>
                <w:noProof w:val="0"/>
              </w:rPr>
              <w:t xml:space="preserve"> </w:t>
            </w:r>
            <w:r w:rsidR="00B64CC4" w:rsidRPr="00F5113B">
              <w:rPr>
                <w:rFonts w:asciiTheme="majorBidi" w:hAnsiTheme="majorBidi" w:cstheme="majorBidi"/>
              </w:rPr>
              <w:t xml:space="preserve"> </w:t>
            </w:r>
            <w:r w:rsidR="00771147">
              <w:rPr>
                <w:rFonts w:asciiTheme="majorBidi" w:hAnsiTheme="majorBidi" w:cstheme="majorBidi"/>
                <w:bCs/>
                <w:noProof w:val="0"/>
              </w:rPr>
              <w:t>c</w:t>
            </w:r>
            <w:r w:rsidR="00B64CC4" w:rsidRPr="00F5113B">
              <w:rPr>
                <w:rFonts w:asciiTheme="majorBidi" w:hAnsiTheme="majorBidi" w:cstheme="majorBidi"/>
                <w:bCs/>
                <w:noProof w:val="0"/>
              </w:rPr>
              <w:t>omply</w:t>
            </w:r>
            <w:r w:rsidRPr="00F5113B">
              <w:rPr>
                <w:rFonts w:asciiTheme="majorBidi" w:hAnsiTheme="majorBidi" w:cstheme="majorBidi"/>
                <w:bCs/>
                <w:noProof w:val="0"/>
              </w:rPr>
              <w:t xml:space="preserve"> with</w:t>
            </w:r>
            <w:r w:rsidR="00B64CC4" w:rsidRPr="00F5113B">
              <w:rPr>
                <w:rFonts w:asciiTheme="majorBidi" w:hAnsiTheme="majorBidi" w:cstheme="majorBidi"/>
                <w:bCs/>
                <w:noProof w:val="0"/>
              </w:rPr>
              <w:t xml:space="preserve"> all requirements </w:t>
            </w:r>
            <w:r w:rsidRPr="00F5113B">
              <w:rPr>
                <w:rFonts w:asciiTheme="majorBidi" w:hAnsiTheme="majorBidi" w:cstheme="majorBidi"/>
                <w:bCs/>
                <w:noProof w:val="0"/>
              </w:rPr>
              <w:t>jointly</w:t>
            </w:r>
            <w:r w:rsidR="00B64CC4" w:rsidRPr="00F5113B">
              <w:rPr>
                <w:rFonts w:asciiTheme="majorBidi" w:hAnsiTheme="majorBidi" w:cstheme="majorBidi"/>
                <w:bCs/>
                <w:noProof w:val="0"/>
              </w:rPr>
              <w:t xml:space="preserve"> </w:t>
            </w:r>
          </w:p>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Optional – subcontractor/s </w:t>
            </w:r>
            <w:r w:rsidR="00DA0DF7" w:rsidRPr="00F5113B">
              <w:rPr>
                <w:rFonts w:asciiTheme="majorBidi" w:hAnsiTheme="majorBidi" w:cstheme="majorBidi"/>
                <w:bCs/>
                <w:noProof w:val="0"/>
              </w:rPr>
              <w:t xml:space="preserve">abilities </w:t>
            </w:r>
            <w:r w:rsidRPr="00F5113B">
              <w:rPr>
                <w:rFonts w:asciiTheme="majorBidi" w:hAnsiTheme="majorBidi" w:cstheme="majorBidi"/>
                <w:bCs/>
                <w:noProof w:val="0"/>
              </w:rPr>
              <w:t xml:space="preserve">can </w:t>
            </w:r>
            <w:r w:rsidR="00DA0DF7" w:rsidRPr="00F5113B">
              <w:rPr>
                <w:rFonts w:asciiTheme="majorBidi" w:hAnsiTheme="majorBidi" w:cstheme="majorBidi"/>
                <w:bCs/>
                <w:noProof w:val="0"/>
              </w:rPr>
              <w:t>be considered for meeting requirements</w:t>
            </w:r>
            <w:r w:rsidRPr="00F5113B">
              <w:rPr>
                <w:rFonts w:asciiTheme="majorBidi" w:hAnsiTheme="majorBidi" w:cstheme="majorBidi"/>
                <w:bCs/>
                <w:noProof w:val="0"/>
              </w:rPr>
              <w:t xml:space="preserve"> </w:t>
            </w:r>
          </w:p>
        </w:tc>
      </w:tr>
      <w:tr w:rsidR="00B64CC4" w:rsidRPr="00F5113B" w:rsidTr="00303D55">
        <w:tc>
          <w:tcPr>
            <w:tcW w:w="1706" w:type="dxa"/>
          </w:tcPr>
          <w:p w:rsidR="00B64CC4" w:rsidRPr="00F5113B" w:rsidRDefault="00DA0DF7"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B64CC4" w:rsidRPr="00F5113B">
              <w:rPr>
                <w:rFonts w:asciiTheme="majorBidi" w:hAnsiTheme="majorBidi" w:cstheme="majorBidi"/>
                <w:bCs/>
                <w:noProof w:val="0"/>
              </w:rPr>
              <w:t>he Bidder’s experience and team</w:t>
            </w:r>
          </w:p>
        </w:tc>
        <w:tc>
          <w:tcPr>
            <w:tcW w:w="1922"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r>
    </w:tbl>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F5113B" w:rsidRDefault="001A5D22"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In the event that one of the companies taking part in a certain Bid does not comply with a relevant threshold requirement</w:t>
      </w:r>
      <w:r w:rsidR="00B64CC4" w:rsidRPr="00F5113B">
        <w:rPr>
          <w:rFonts w:asciiTheme="majorBidi" w:hAnsiTheme="majorBidi" w:cstheme="majorBidi"/>
          <w:bCs/>
          <w:noProof w:val="0"/>
        </w:rPr>
        <w:t xml:space="preserve"> as required in the table</w:t>
      </w:r>
      <w:r w:rsidRPr="00F5113B">
        <w:rPr>
          <w:rFonts w:asciiTheme="majorBidi" w:hAnsiTheme="majorBidi" w:cstheme="majorBidi"/>
          <w:bCs/>
          <w:noProof w:val="0"/>
        </w:rPr>
        <w:t>, the entire Bid will be disqualified.</w:t>
      </w:r>
    </w:p>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F5113B" w:rsidRDefault="001A5D22"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
          <w:noProof w:val="0"/>
        </w:rPr>
        <w:t>Administrative threshold requirement for an Israeli company</w:t>
      </w:r>
      <w:r w:rsidRPr="00F5113B">
        <w:rPr>
          <w:rFonts w:asciiTheme="majorBidi" w:hAnsiTheme="majorBidi" w:cstheme="majorBidi"/>
          <w:bCs/>
          <w:noProof w:val="0"/>
        </w:rPr>
        <w:t>:</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4" w:name="_Ref355816428"/>
      <w:r w:rsidRPr="00F5113B">
        <w:rPr>
          <w:rFonts w:asciiTheme="majorBidi" w:hAnsiTheme="majorBidi" w:cstheme="majorBidi"/>
          <w:b/>
          <w:bCs/>
          <w:u w:val="single"/>
        </w:rPr>
        <w:t>Identity of Bidder</w:t>
      </w:r>
      <w:bookmarkEnd w:id="4"/>
      <w:r w:rsidRPr="00F5113B">
        <w:rPr>
          <w:rFonts w:asciiTheme="majorBidi" w:hAnsiTheme="majorBidi" w:cstheme="majorBidi"/>
          <w:bCs/>
          <w:noProof w:val="0"/>
        </w:rPr>
        <w:t xml:space="preserve"> - The Bidder must be an incorporated entity, as recognized by the Companies Law 5759 – 1999. Bidder will include in its Bid its certificate of incorporation, and the Articles of Association, as well as the names and details of the Bidder’s officers and a certified copy of the resolution of the Bidders Board of Directors with regards to authorized signatories. The Bidder shall submit an authorization from an attorney lawyer attesting to the fact that the signatories on the Bid indeed bind the Bidder thereto.</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5" w:name="_Ref355816435"/>
      <w:r w:rsidRPr="00F5113B">
        <w:rPr>
          <w:rFonts w:asciiTheme="majorBidi" w:hAnsiTheme="majorBidi" w:cstheme="majorBidi"/>
          <w:b/>
          <w:bCs/>
          <w:u w:val="single"/>
        </w:rPr>
        <w:t>Approvals as per the Public Entity Transaction Law 5736-1976</w:t>
      </w:r>
      <w:bookmarkEnd w:id="5"/>
      <w:r w:rsidRPr="00F5113B">
        <w:rPr>
          <w:rFonts w:asciiTheme="majorBidi" w:hAnsiTheme="majorBidi" w:cstheme="majorBidi"/>
          <w:bCs/>
          <w:noProof w:val="0"/>
        </w:rPr>
        <w:t xml:space="preserve"> - </w:t>
      </w:r>
      <w:r w:rsidRPr="00F5113B">
        <w:rPr>
          <w:rFonts w:asciiTheme="majorBidi" w:hAnsiTheme="majorBidi" w:cstheme="majorBidi"/>
        </w:rPr>
        <w:t xml:space="preserve">The Bidder must demonstrate compliance with the requirements of and provide all approvals and affidavits required pursuant to the Public Entities Transaction Law 5736 – 1976 and the regulations thereunder. Therefore, each Bidder and any related entities of Bidder (as defined in Section 2B to the Public Entities Transactions Law 5736 – 1976) shall provide the requisite </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6" w:name="_Ref355816447"/>
      <w:r w:rsidRPr="00F5113B">
        <w:rPr>
          <w:rFonts w:asciiTheme="majorBidi" w:hAnsiTheme="majorBidi" w:cstheme="majorBidi"/>
        </w:rPr>
        <w:t>Genuine Computer Software</w:t>
      </w:r>
      <w:bookmarkEnd w:id="6"/>
      <w:r w:rsidRPr="00F5113B">
        <w:rPr>
          <w:rFonts w:asciiTheme="majorBidi" w:hAnsiTheme="majorBidi" w:cstheme="majorBidi"/>
        </w:rPr>
        <w:t xml:space="preserve"> - The Bidder shall attach to its Bid a duly executed affidavit with respect to use of genuine computer software only for reference, in the form attached hereto as Tender Form </w:t>
      </w:r>
      <w:r w:rsidR="0084499D" w:rsidRPr="00F5113B">
        <w:rPr>
          <w:rFonts w:asciiTheme="majorBidi" w:hAnsiTheme="majorBidi" w:cstheme="majorBidi"/>
        </w:rPr>
        <w:t>A3</w:t>
      </w:r>
    </w:p>
    <w:p w:rsidR="008E2ADF"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rPr>
      </w:pPr>
      <w:bookmarkStart w:id="7" w:name="_Ref355816477"/>
      <w:r w:rsidRPr="00F5113B">
        <w:rPr>
          <w:rFonts w:asciiTheme="majorBidi" w:hAnsiTheme="majorBidi" w:cstheme="majorBidi"/>
        </w:rPr>
        <w:t>No Conflict of Interest</w:t>
      </w:r>
      <w:bookmarkEnd w:id="7"/>
      <w:r w:rsidRPr="00F5113B">
        <w:rPr>
          <w:rFonts w:asciiTheme="majorBidi" w:hAnsiTheme="majorBidi" w:cstheme="majorBidi"/>
        </w:rPr>
        <w:t xml:space="preserve"> - The Bidder shall declare and undertake that he is not in any conflict of interest between the services that he is currently supplying today and between the services that he is offering now within the framework of this Tender.</w:t>
      </w:r>
      <w:r w:rsidR="008E2ADF" w:rsidRPr="00F5113B">
        <w:rPr>
          <w:rFonts w:asciiTheme="majorBidi" w:hAnsiTheme="majorBidi" w:cstheme="majorBidi"/>
        </w:rPr>
        <w:t xml:space="preserve"> in the form attached hereto as Tender Form A4</w:t>
      </w:r>
    </w:p>
    <w:p w:rsidR="00FB51C1" w:rsidRPr="00F5113B" w:rsidRDefault="001A5D2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affidavit certified by an attorney</w:t>
      </w:r>
      <w:r w:rsidR="00357D26" w:rsidRPr="00F5113B">
        <w:rPr>
          <w:rFonts w:asciiTheme="majorBidi" w:hAnsiTheme="majorBidi" w:cstheme="majorBidi"/>
          <w:bCs/>
          <w:noProof w:val="0"/>
        </w:rPr>
        <w:t xml:space="preserve"> regarding the absence of convictions in offenses under the </w:t>
      </w:r>
      <w:r w:rsidR="00FB51C1" w:rsidRPr="00F5113B">
        <w:rPr>
          <w:rFonts w:asciiTheme="majorBidi" w:hAnsiTheme="majorBidi" w:cstheme="majorBidi"/>
        </w:rPr>
        <w:t>Foreign Workers Law, 5751 – 1991 and the Minimum Wage Law, 5747 – 1987</w:t>
      </w:r>
      <w:r w:rsidR="00FB51C1" w:rsidRPr="00F5113B">
        <w:rPr>
          <w:rFonts w:asciiTheme="majorBidi" w:hAnsiTheme="majorBidi" w:cstheme="majorBidi"/>
          <w:bCs/>
          <w:noProof w:val="0"/>
        </w:rPr>
        <w:t xml:space="preserve"> (appendix A1).</w:t>
      </w:r>
    </w:p>
    <w:p w:rsidR="00FB51C1" w:rsidRPr="00F5113B"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affidavit on behalf of the Bidder and its controlling shareholders must be enclosed, regarding the Bidder’s compliance with all of its obligations in terms of regular payment of salary and social benefits to all of its employees in the past year as required under the labor laws, the expansion orders, the relevant collective agreements for the industry and the personal agreements applying to it, if applying, and in any event no less than the due minimum wage and all required social benefits (</w:t>
      </w:r>
      <w:r w:rsidR="00367E4E" w:rsidRPr="00F5113B">
        <w:rPr>
          <w:rFonts w:asciiTheme="majorBidi" w:hAnsiTheme="majorBidi" w:cstheme="majorBidi"/>
          <w:bCs/>
          <w:noProof w:val="0"/>
        </w:rPr>
        <w:t>a</w:t>
      </w:r>
      <w:r w:rsidRPr="00F5113B">
        <w:rPr>
          <w:rFonts w:asciiTheme="majorBidi" w:hAnsiTheme="majorBidi" w:cstheme="majorBidi"/>
          <w:bCs/>
          <w:noProof w:val="0"/>
        </w:rPr>
        <w:t>ppendix A2).</w:t>
      </w:r>
    </w:p>
    <w:p w:rsidR="00FB51C1" w:rsidRPr="00F5113B"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updated company/ partnership printout from the Corporations Authority testifying that the Bidder does not have any annual fee debts to the Companies Registrar. Said printout can be produced via the Corporations Authority website, at the address: Taagidim.justice.gov.il by clicking on the heading “Producing a company printout”.</w:t>
      </w:r>
    </w:p>
    <w:p w:rsidR="00367E4E" w:rsidRPr="00F5113B" w:rsidRDefault="00367E4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 photocopy of confirmation on the acquisition of the Tender Documents must be enclosed.</w:t>
      </w:r>
    </w:p>
    <w:p w:rsidR="00424EAE" w:rsidRPr="00F5113B" w:rsidRDefault="00424EAE" w:rsidP="00424EAE">
      <w:pPr>
        <w:pStyle w:val="af0"/>
        <w:numPr>
          <w:ilvl w:val="2"/>
          <w:numId w:val="35"/>
        </w:numPr>
        <w:bidi w:val="0"/>
        <w:rPr>
          <w:rFonts w:asciiTheme="majorBidi" w:hAnsiTheme="majorBidi" w:cstheme="majorBidi"/>
          <w:b/>
          <w:sz w:val="22"/>
          <w:lang w:eastAsia="he-IL"/>
        </w:rPr>
      </w:pPr>
      <w:r w:rsidRPr="00F5113B">
        <w:rPr>
          <w:rFonts w:asciiTheme="majorBidi" w:hAnsiTheme="majorBidi" w:cstheme="majorBidi"/>
          <w:b/>
          <w:sz w:val="22"/>
          <w:lang w:eastAsia="he-IL"/>
        </w:rPr>
        <w:t>Administrative threshold requirement for a foreign company:</w:t>
      </w:r>
    </w:p>
    <w:p w:rsidR="00281859" w:rsidRPr="00F5113B" w:rsidRDefault="00281859" w:rsidP="00281859">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rPr>
        <w:t xml:space="preserve">A Bidder that is not an Israeli company shall be an incorporated company under the laws of its country and must submit all documents listed in Section 0.4.1.1, </w:t>
      </w:r>
      <w:r w:rsidRPr="00F5113B">
        <w:rPr>
          <w:rFonts w:asciiTheme="majorBidi" w:hAnsiTheme="majorBidi" w:cstheme="majorBidi"/>
          <w:bCs/>
          <w:i/>
          <w:iCs/>
          <w:noProof w:val="0"/>
        </w:rPr>
        <w:t>mutatis mutandis</w:t>
      </w:r>
      <w:r w:rsidRPr="00F5113B">
        <w:rPr>
          <w:rFonts w:asciiTheme="majorBidi" w:hAnsiTheme="majorBidi" w:cstheme="majorBidi"/>
          <w:bCs/>
          <w:noProof w:val="0"/>
        </w:rPr>
        <w:t xml:space="preserve">. The Bidder shall state the citizenship of its officers. It is clarified that the Ministry may disqualify Bids of Bidders which are incorporated under the laws of a hostile country to Israel or that the Bidders' officers are a hostile country's citizens.  </w:t>
      </w:r>
    </w:p>
    <w:p w:rsidR="00367E4E" w:rsidRPr="00F5113B" w:rsidRDefault="00281859" w:rsidP="00281859">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rPr>
        <w:t xml:space="preserve">The Bidder must submit the documents and confirmations listed in Sections 0.4.1.4 and 0.4.1.8.  </w:t>
      </w:r>
    </w:p>
    <w:p w:rsidR="00367E4E" w:rsidRPr="00F5113B" w:rsidRDefault="00367E4E" w:rsidP="00357DDE">
      <w:pPr>
        <w:tabs>
          <w:tab w:val="right" w:pos="2268"/>
        </w:tabs>
        <w:bidi w:val="0"/>
        <w:spacing w:before="0" w:after="120" w:line="240" w:lineRule="auto"/>
        <w:ind w:left="2268"/>
        <w:rPr>
          <w:rFonts w:asciiTheme="majorBidi" w:hAnsiTheme="majorBidi" w:cstheme="majorBidi"/>
          <w:bCs/>
          <w:noProof w:val="0"/>
        </w:rPr>
      </w:pP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Threshold requirements – </w:t>
      </w:r>
      <w:r w:rsidR="00FD7BAD" w:rsidRPr="00F5113B">
        <w:rPr>
          <w:rFonts w:asciiTheme="majorBidi" w:hAnsiTheme="majorBidi" w:cstheme="majorBidi"/>
          <w:bCs/>
          <w:noProof w:val="0"/>
        </w:rPr>
        <w:t>Required functionality for "</w:t>
      </w:r>
      <w:r w:rsidR="001D7752" w:rsidRPr="00F5113B">
        <w:rPr>
          <w:rFonts w:asciiTheme="majorBidi" w:hAnsiTheme="majorBidi" w:cstheme="majorBidi"/>
          <w:bCs/>
          <w:noProof w:val="0"/>
        </w:rPr>
        <w:t xml:space="preserve">Off the </w:t>
      </w:r>
      <w:r w:rsidR="00FD7BAD" w:rsidRPr="00F5113B">
        <w:rPr>
          <w:rFonts w:asciiTheme="majorBidi" w:hAnsiTheme="majorBidi" w:cstheme="majorBidi"/>
          <w:bCs/>
          <w:noProof w:val="0"/>
        </w:rPr>
        <w:t xml:space="preserve">Shelf Product" solution </w:t>
      </w:r>
    </w:p>
    <w:p w:rsidR="00C01ACB" w:rsidRPr="00F5113B"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More than </w:t>
      </w:r>
      <w:r w:rsidR="003C7758" w:rsidRPr="00F5113B">
        <w:rPr>
          <w:rFonts w:asciiTheme="majorBidi" w:hAnsiTheme="majorBidi" w:cstheme="majorBidi"/>
          <w:bCs/>
          <w:noProof w:val="0"/>
        </w:rPr>
        <w:t xml:space="preserve">five </w:t>
      </w:r>
      <w:r w:rsidRPr="00F5113B">
        <w:rPr>
          <w:rFonts w:asciiTheme="majorBidi" w:hAnsiTheme="majorBidi" w:cstheme="majorBidi"/>
          <w:bCs/>
          <w:noProof w:val="0"/>
        </w:rPr>
        <w:t>years of proven activity in the field of medical terminology.</w:t>
      </w:r>
    </w:p>
    <w:p w:rsidR="00C01ACB" w:rsidRPr="00F5113B"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At least </w:t>
      </w:r>
      <w:r w:rsidR="003C7758" w:rsidRPr="00F5113B">
        <w:rPr>
          <w:rFonts w:asciiTheme="majorBidi" w:hAnsiTheme="majorBidi" w:cstheme="majorBidi"/>
          <w:bCs/>
          <w:noProof w:val="0"/>
        </w:rPr>
        <w:t>two</w:t>
      </w:r>
      <w:r w:rsidRPr="00F5113B">
        <w:rPr>
          <w:rFonts w:asciiTheme="majorBidi" w:hAnsiTheme="majorBidi" w:cstheme="majorBidi"/>
          <w:bCs/>
          <w:noProof w:val="0"/>
        </w:rPr>
        <w:t xml:space="preserve"> existing clients, with a scope of 500 users or more.</w:t>
      </w: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Threshold requirements – the Bidder’s experience and team</w:t>
      </w:r>
    </w:p>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project team with experience in this type of projects including the following </w:t>
      </w:r>
      <w:r w:rsidR="00BD28C7" w:rsidRPr="00F5113B">
        <w:rPr>
          <w:rFonts w:asciiTheme="majorBidi" w:hAnsiTheme="majorBidi" w:cstheme="majorBidi"/>
          <w:bCs/>
          <w:noProof w:val="0"/>
        </w:rPr>
        <w:t xml:space="preserve">team members </w:t>
      </w:r>
      <w:r w:rsidRPr="00F5113B">
        <w:rPr>
          <w:rFonts w:asciiTheme="majorBidi" w:hAnsiTheme="majorBidi" w:cstheme="majorBidi"/>
          <w:bCs/>
          <w:noProof w:val="0"/>
        </w:rPr>
        <w:t>at least:</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941"/>
      </w:tblGrid>
      <w:tr w:rsidR="00C01ACB" w:rsidRPr="00F5113B" w:rsidTr="00827EF0">
        <w:tc>
          <w:tcPr>
            <w:tcW w:w="436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
                <w:noProof w:val="0"/>
                <w:u w:val="single"/>
              </w:rPr>
            </w:pPr>
            <w:r w:rsidRPr="00F5113B">
              <w:rPr>
                <w:rFonts w:asciiTheme="majorBidi" w:hAnsiTheme="majorBidi" w:cstheme="majorBidi"/>
                <w:b/>
                <w:noProof w:val="0"/>
                <w:u w:val="single"/>
              </w:rPr>
              <w:t>Official</w:t>
            </w:r>
          </w:p>
        </w:tc>
        <w:tc>
          <w:tcPr>
            <w:tcW w:w="294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
                <w:noProof w:val="0"/>
                <w:u w:val="single"/>
              </w:rPr>
            </w:pPr>
            <w:r w:rsidRPr="00F5113B">
              <w:rPr>
                <w:rFonts w:asciiTheme="majorBidi" w:hAnsiTheme="majorBidi" w:cstheme="majorBidi"/>
                <w:b/>
                <w:noProof w:val="0"/>
                <w:u w:val="single"/>
              </w:rPr>
              <w:t>Minimum Experience</w:t>
            </w:r>
          </w:p>
        </w:tc>
      </w:tr>
      <w:tr w:rsidR="00C01ACB" w:rsidRPr="00F5113B" w:rsidTr="00827EF0">
        <w:tc>
          <w:tcPr>
            <w:tcW w:w="436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Terminologist</w:t>
            </w:r>
          </w:p>
        </w:tc>
        <w:tc>
          <w:tcPr>
            <w:tcW w:w="294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5 years of experience </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Application expert – system analyst</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5 years of experience</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Tool expert – developer </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 years of experience</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Expert in the implementation and instruction of users – tutor/ implementer</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 years of experience</w:t>
            </w:r>
          </w:p>
        </w:tc>
      </w:tr>
    </w:tbl>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Threshold requirements – professional requirements </w:t>
      </w:r>
    </w:p>
    <w:p w:rsidR="0031104A" w:rsidRPr="00F5113B" w:rsidRDefault="0031104A" w:rsidP="0069551A">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Compliance with the threshold requirements specified in section </w:t>
      </w:r>
      <w:r w:rsidR="0069551A" w:rsidRPr="00F5113B">
        <w:rPr>
          <w:rFonts w:asciiTheme="majorBidi" w:hAnsiTheme="majorBidi" w:cstheme="majorBidi"/>
          <w:bCs/>
          <w:noProof w:val="0"/>
        </w:rPr>
        <w:t>0.15.2.</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Supporting the main following terminologies</w:t>
      </w:r>
    </w:p>
    <w:p w:rsidR="00493539" w:rsidRPr="00F5113B" w:rsidRDefault="009A3360"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spacing w:val="22"/>
          <w:lang w:eastAsia="en-US"/>
        </w:rPr>
        <w:t>SNOMED</w:t>
      </w:r>
      <w:r w:rsidRPr="00F5113B" w:rsidDel="009A3360">
        <w:rPr>
          <w:rFonts w:asciiTheme="majorBidi" w:hAnsiTheme="majorBidi" w:cstheme="majorBidi"/>
          <w:bCs/>
          <w:noProof w:val="0"/>
        </w:rPr>
        <w:t xml:space="preserve"> </w:t>
      </w:r>
    </w:p>
    <w:p w:rsidR="0031104A" w:rsidRPr="00F5113B" w:rsidRDefault="0031104A" w:rsidP="00493539">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ICD9</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ICD10</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RxNorm</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LOINC</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Import and export capabilities of terminology and support of custom standards such as HL7.</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Existing product with a UI tool</w:t>
      </w:r>
      <w:r w:rsidR="002C2199" w:rsidRPr="00F5113B">
        <w:rPr>
          <w:rFonts w:asciiTheme="majorBidi" w:hAnsiTheme="majorBidi" w:cstheme="majorBidi"/>
          <w:bCs/>
          <w:noProof w:val="0"/>
        </w:rPr>
        <w:t xml:space="preserve"> enabling the users to access the terms and e</w:t>
      </w:r>
      <w:r w:rsidR="003561FD" w:rsidRPr="00F5113B">
        <w:rPr>
          <w:rFonts w:asciiTheme="majorBidi" w:hAnsiTheme="majorBidi" w:cstheme="majorBidi"/>
          <w:bCs/>
          <w:noProof w:val="0"/>
        </w:rPr>
        <w:t>d</w:t>
      </w:r>
      <w:r w:rsidR="002C2199" w:rsidRPr="00F5113B">
        <w:rPr>
          <w:rFonts w:asciiTheme="majorBidi" w:hAnsiTheme="majorBidi" w:cstheme="majorBidi"/>
          <w:bCs/>
          <w:noProof w:val="0"/>
        </w:rPr>
        <w:t xml:space="preserve">it then in a friendly and auditable fashion. </w:t>
      </w:r>
    </w:p>
    <w:p w:rsidR="0031104A" w:rsidRPr="00F5113B" w:rsidRDefault="0031104A"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Additional instructions</w:t>
      </w:r>
    </w:p>
    <w:p w:rsidR="0031104A" w:rsidRPr="00F5113B" w:rsidRDefault="0031104A"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When submitting the Bids, in addition to these specifications, the following instructions must also be taken into account:</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This Tender will be subject to the Israeli law and only an Israeli court will be authorized to hear and rule </w:t>
      </w:r>
      <w:r w:rsidR="00F6408F" w:rsidRPr="00F5113B">
        <w:rPr>
          <w:rFonts w:asciiTheme="majorBidi" w:hAnsiTheme="majorBidi" w:cstheme="majorBidi"/>
          <w:bCs/>
          <w:noProof w:val="0"/>
        </w:rPr>
        <w:t>regarding</w:t>
      </w:r>
      <w:r w:rsidRPr="00F5113B">
        <w:rPr>
          <w:rFonts w:asciiTheme="majorBidi" w:hAnsiTheme="majorBidi" w:cstheme="majorBidi"/>
          <w:bCs/>
          <w:noProof w:val="0"/>
        </w:rPr>
        <w:t xml:space="preserve"> this Tender.</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of Health has over 20 medical institutions of various types with more than 500 different departments/ units.</w:t>
      </w:r>
    </w:p>
    <w:p w:rsidR="0031104A" w:rsidRPr="00F5113B" w:rsidRDefault="0031104A" w:rsidP="000112FF">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reserves the right to implement the </w:t>
      </w:r>
      <w:r w:rsidR="000112FF" w:rsidRPr="00F5113B">
        <w:rPr>
          <w:rFonts w:asciiTheme="majorBidi" w:hAnsiTheme="majorBidi" w:cstheme="majorBidi"/>
          <w:bCs/>
          <w:noProof w:val="0"/>
        </w:rPr>
        <w:t xml:space="preserve">tool purchased </w:t>
      </w:r>
      <w:r w:rsidRPr="00F5113B">
        <w:rPr>
          <w:rFonts w:asciiTheme="majorBidi" w:hAnsiTheme="majorBidi" w:cstheme="majorBidi"/>
          <w:bCs/>
          <w:noProof w:val="0"/>
        </w:rPr>
        <w:t xml:space="preserve">in one or more medical institution and the right, at its discretion, not to implement </w:t>
      </w:r>
      <w:r w:rsidR="000112FF" w:rsidRPr="00F5113B">
        <w:rPr>
          <w:rFonts w:asciiTheme="majorBidi" w:hAnsiTheme="majorBidi" w:cstheme="majorBidi"/>
          <w:bCs/>
          <w:noProof w:val="0"/>
        </w:rPr>
        <w:t>tool</w:t>
      </w:r>
      <w:r w:rsidRPr="00F5113B">
        <w:rPr>
          <w:rFonts w:asciiTheme="majorBidi" w:hAnsiTheme="majorBidi" w:cstheme="majorBidi"/>
          <w:bCs/>
          <w:noProof w:val="0"/>
        </w:rPr>
        <w:t xml:space="preserve"> at all or not to implement the </w:t>
      </w:r>
      <w:r w:rsidR="000112FF" w:rsidRPr="00F5113B">
        <w:rPr>
          <w:rFonts w:asciiTheme="majorBidi" w:hAnsiTheme="majorBidi" w:cstheme="majorBidi"/>
          <w:bCs/>
          <w:noProof w:val="0"/>
        </w:rPr>
        <w:t xml:space="preserve">tool </w:t>
      </w:r>
      <w:r w:rsidRPr="00F5113B">
        <w:rPr>
          <w:rFonts w:asciiTheme="majorBidi" w:hAnsiTheme="majorBidi" w:cstheme="majorBidi"/>
          <w:bCs/>
          <w:noProof w:val="0"/>
        </w:rPr>
        <w:t>in some of the institutions.</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This Tender may also be used for additional hospitals and units of the Ministry of Health and other organizations in the State of Israel. The institutions may enter into independent agreements under this Tender through the Ministry of Health</w:t>
      </w:r>
      <w:r w:rsidR="002C2199" w:rsidRPr="00F5113B">
        <w:rPr>
          <w:rFonts w:asciiTheme="majorBidi" w:hAnsiTheme="majorBidi" w:cstheme="majorBidi"/>
          <w:bCs/>
          <w:noProof w:val="0"/>
        </w:rPr>
        <w:t xml:space="preserve"> or directly</w:t>
      </w:r>
      <w:r w:rsidRPr="00F5113B">
        <w:rPr>
          <w:rFonts w:asciiTheme="majorBidi" w:hAnsiTheme="majorBidi" w:cstheme="majorBidi"/>
          <w:bCs/>
          <w:noProof w:val="0"/>
        </w:rPr>
        <w:t>, including future expansion</w:t>
      </w:r>
      <w:r w:rsidR="002C2199" w:rsidRPr="00F5113B">
        <w:rPr>
          <w:rFonts w:asciiTheme="majorBidi" w:hAnsiTheme="majorBidi" w:cstheme="majorBidi"/>
          <w:bCs/>
          <w:noProof w:val="0"/>
        </w:rPr>
        <w:t>s and additions</w:t>
      </w:r>
      <w:r w:rsidRPr="00F5113B">
        <w:rPr>
          <w:rFonts w:asciiTheme="majorBidi" w:hAnsiTheme="majorBidi" w:cstheme="majorBidi"/>
          <w:bCs/>
          <w:noProof w:val="0"/>
        </w:rPr>
        <w:t>.</w:t>
      </w:r>
    </w:p>
    <w:p w:rsidR="0031104A" w:rsidRPr="00F5113B" w:rsidRDefault="0031104A" w:rsidP="00192875">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Supplier will not have exclusivity in receiving work from the Ministry and the Ministry may accept services of the type subject of this contract, and of any other type, from any other entity, and the Ministry may elect not to ask the Supplier or any other entity for any services or cancel some of the services </w:t>
      </w:r>
      <w:r w:rsidR="0043416F" w:rsidRPr="00F5113B">
        <w:rPr>
          <w:rFonts w:asciiTheme="majorBidi" w:hAnsiTheme="majorBidi" w:cstheme="majorBidi"/>
          <w:bCs/>
          <w:noProof w:val="0"/>
        </w:rPr>
        <w:t xml:space="preserve">included </w:t>
      </w:r>
      <w:r w:rsidR="008A7EB7" w:rsidRPr="00F5113B">
        <w:rPr>
          <w:rFonts w:asciiTheme="majorBidi" w:hAnsiTheme="majorBidi" w:cstheme="majorBidi"/>
          <w:bCs/>
          <w:noProof w:val="0"/>
        </w:rPr>
        <w:t xml:space="preserve">in the </w:t>
      </w:r>
      <w:r w:rsidRPr="00F5113B">
        <w:rPr>
          <w:rFonts w:asciiTheme="majorBidi" w:hAnsiTheme="majorBidi" w:cstheme="majorBidi"/>
          <w:bCs/>
          <w:noProof w:val="0"/>
        </w:rPr>
        <w:t>contract, and carry out these services itself, all at the Ministry’s absolute discretion.</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has the right to decide the order and time of the implementation of the solution in the various institutions.</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undertakes to collaborate in the </w:t>
      </w:r>
      <w:r w:rsidR="008A7EB7" w:rsidRPr="00F5113B">
        <w:rPr>
          <w:rFonts w:asciiTheme="majorBidi" w:hAnsiTheme="majorBidi" w:cstheme="majorBidi"/>
          <w:bCs/>
          <w:noProof w:val="0"/>
        </w:rPr>
        <w:t>analysis</w:t>
      </w:r>
      <w:r w:rsidRPr="00F5113B">
        <w:rPr>
          <w:rFonts w:asciiTheme="majorBidi" w:hAnsiTheme="majorBidi" w:cstheme="majorBidi"/>
          <w:bCs/>
          <w:noProof w:val="0"/>
        </w:rPr>
        <w:t xml:space="preserve">, design and </w:t>
      </w:r>
      <w:r w:rsidR="008A7EB7" w:rsidRPr="00F5113B">
        <w:rPr>
          <w:rFonts w:asciiTheme="majorBidi" w:hAnsiTheme="majorBidi" w:cstheme="majorBidi"/>
          <w:bCs/>
          <w:noProof w:val="0"/>
        </w:rPr>
        <w:t xml:space="preserve">implementation </w:t>
      </w:r>
      <w:r w:rsidRPr="00F5113B">
        <w:rPr>
          <w:rFonts w:asciiTheme="majorBidi" w:hAnsiTheme="majorBidi" w:cstheme="majorBidi"/>
          <w:bCs/>
          <w:noProof w:val="0"/>
        </w:rPr>
        <w:t xml:space="preserve">with any relevant entity </w:t>
      </w:r>
      <w:r w:rsidR="00771CA1" w:rsidRPr="00F5113B">
        <w:rPr>
          <w:rFonts w:asciiTheme="majorBidi" w:hAnsiTheme="majorBidi" w:cstheme="majorBidi"/>
          <w:bCs/>
          <w:noProof w:val="0"/>
        </w:rPr>
        <w:t>in the project and according to the Ministry’s demands, including with other competing suppliers, supplying services to the Ministry under this Tender or under other agreements.</w:t>
      </w:r>
    </w:p>
    <w:p w:rsidR="00771CA1" w:rsidRPr="00F5113B"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respect of any amendment, addition or reservation on the part of the Bidder in respect of the Tender Documents, whether made in the documents themselves, in an accompanying document or in another manner, the Tender Committee may, at its absolute discretion, act in </w:t>
      </w:r>
      <w:r w:rsidR="00741251" w:rsidRPr="00F5113B">
        <w:rPr>
          <w:rFonts w:asciiTheme="majorBidi" w:hAnsiTheme="majorBidi" w:cstheme="majorBidi"/>
          <w:bCs/>
          <w:noProof w:val="0"/>
        </w:rPr>
        <w:t xml:space="preserve">any </w:t>
      </w:r>
      <w:r w:rsidRPr="00F5113B">
        <w:rPr>
          <w:rFonts w:asciiTheme="majorBidi" w:hAnsiTheme="majorBidi" w:cstheme="majorBidi"/>
          <w:bCs/>
          <w:noProof w:val="0"/>
        </w:rPr>
        <w:t>of the following ways:</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Disqualify or reject the Bidder’s Bid;</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View the Bidder’s Bid as if no amendments were made;</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Accept the bid with the reservations if it is convinced that it is justified to do so and that it does not impair the tender process.</w:t>
      </w:r>
    </w:p>
    <w:p w:rsidR="00771CA1" w:rsidRPr="00F5113B"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any </w:t>
      </w:r>
      <w:r w:rsidR="00707C6B" w:rsidRPr="00F5113B">
        <w:rPr>
          <w:rFonts w:asciiTheme="majorBidi" w:hAnsiTheme="majorBidi" w:cstheme="majorBidi"/>
          <w:bCs/>
          <w:noProof w:val="0"/>
        </w:rPr>
        <w:t>event of discrepancy between the Tender and Bid</w:t>
      </w:r>
      <w:r w:rsidR="00741251" w:rsidRPr="00F5113B">
        <w:rPr>
          <w:rFonts w:asciiTheme="majorBidi" w:hAnsiTheme="majorBidi" w:cstheme="majorBidi"/>
          <w:bCs/>
          <w:noProof w:val="0"/>
        </w:rPr>
        <w:t xml:space="preserve"> or </w:t>
      </w:r>
      <w:r w:rsidR="00707C6B" w:rsidRPr="00F5113B">
        <w:rPr>
          <w:rFonts w:asciiTheme="majorBidi" w:hAnsiTheme="majorBidi" w:cstheme="majorBidi"/>
          <w:bCs/>
          <w:noProof w:val="0"/>
        </w:rPr>
        <w:t>other instructions, the Tender shall prevail.</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This Tender, including the phrasing amendments that will be published by the Ministry following the questions of clarifications, if any, shall constitute an integral part of the agreement.</w:t>
      </w:r>
    </w:p>
    <w:p w:rsidR="0031104A" w:rsidRPr="00F5113B" w:rsidRDefault="00707C6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Classifying the components of the specifications</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method</w:t>
      </w:r>
    </w:p>
    <w:p w:rsidR="00707C6B" w:rsidRPr="00F5113B" w:rsidRDefault="00707C6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components of the specifications are classified as follows:</w:t>
      </w:r>
    </w:p>
    <w:tbl>
      <w:tblPr>
        <w:tblW w:w="0" w:type="auto"/>
        <w:tblInd w:w="2268" w:type="dxa"/>
        <w:tblLook w:val="04A0" w:firstRow="1" w:lastRow="0" w:firstColumn="1" w:lastColumn="0" w:noHBand="0" w:noVBand="1"/>
      </w:tblPr>
      <w:tblGrid>
        <w:gridCol w:w="2376"/>
        <w:gridCol w:w="4926"/>
      </w:tblGrid>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 (Information)</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for information only. It must be answered: “We have read and understood, and we accept”. If there are any comments or reservations they must be noted.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G (General)</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requiring a general answer in a relatively free format. Usually this is an “open” section where suggestions and creative solutions may be added, as explained in section 0.10 below, provided that at the end of the day a clear response is given to the requirement, the main characteristics are highlighted and it is clear what exactly is suggested, what already exists and what it is promised/ proposed.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 (Specific)</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requiring a detailed and precise answer, in a precise format require din the specifications: completing a table, enclosing certificates, etc. Usually this is a “closed” section. Information exceeding the requirements can be added subject to the instructions in classification G. In the event the information is extensive; it must be added as an annex and be properly marked.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M (Mandatory)</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threshold component (Go/ No Go), also called Mandatory. (The mandatory refers to the contents of the sectio</w:t>
            </w:r>
            <w:r w:rsidR="00126CE7" w:rsidRPr="00F5113B">
              <w:rPr>
                <w:rFonts w:asciiTheme="majorBidi" w:hAnsiTheme="majorBidi" w:cstheme="majorBidi"/>
                <w:bCs/>
                <w:noProof w:val="0"/>
              </w:rPr>
              <w:t>n and not to the need to answer</w:t>
            </w:r>
            <w:r w:rsidRPr="00F5113B">
              <w:rPr>
                <w:rFonts w:asciiTheme="majorBidi" w:hAnsiTheme="majorBidi" w:cstheme="majorBidi"/>
                <w:bCs/>
                <w:noProof w:val="0"/>
              </w:rPr>
              <w:t>. The need to answer applies to all of the sections of the specifications as explained in section 0.10 below).</w:t>
            </w:r>
            <w:r w:rsidR="00126CE7" w:rsidRPr="00F5113B">
              <w:rPr>
                <w:rFonts w:asciiTheme="majorBidi" w:hAnsiTheme="majorBidi" w:cstheme="majorBidi"/>
                <w:bCs/>
                <w:noProof w:val="0"/>
              </w:rPr>
              <w:t xml:space="preserve"> The Bidder’s answer will be of the type – “We have read and understood – we accept, out Bid meets the requirements of this section”, or a complete substantive answer similar to the S classification, or compliance with the requirement (enclosing confirmation for example) or undertaking to comply with the requirement. All according to the nature and content of the section. Not providing an answer, providing an answer not meeting the requirement, not meeting the requirement or an unclear and inconclusive answer, in a section of this type, shall disqualify the Bid out of hand.</w:t>
            </w:r>
          </w:p>
        </w:tc>
      </w:tr>
    </w:tbl>
    <w:p w:rsidR="00707C6B" w:rsidRPr="00F5113B" w:rsidRDefault="00707C6B" w:rsidP="00357DDE">
      <w:pPr>
        <w:tabs>
          <w:tab w:val="right" w:pos="2268"/>
        </w:tabs>
        <w:bidi w:val="0"/>
        <w:spacing w:before="0" w:after="120" w:line="240" w:lineRule="auto"/>
        <w:ind w:left="2268"/>
        <w:rPr>
          <w:rFonts w:asciiTheme="majorBidi" w:hAnsiTheme="majorBidi" w:cstheme="majorBidi"/>
          <w:bCs/>
          <w:noProof w:val="0"/>
        </w:rPr>
      </w:pPr>
    </w:p>
    <w:p w:rsidR="00707C6B"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classification of a component applies to all of the secondary components, unless the secondary component specifie</w:t>
      </w:r>
      <w:r w:rsidR="008A7EB7" w:rsidRPr="00F5113B">
        <w:rPr>
          <w:rFonts w:asciiTheme="majorBidi" w:hAnsiTheme="majorBidi" w:cstheme="majorBidi"/>
          <w:bCs/>
          <w:noProof w:val="0"/>
        </w:rPr>
        <w:t>s</w:t>
      </w:r>
      <w:r w:rsidRPr="00F5113B">
        <w:rPr>
          <w:rFonts w:asciiTheme="majorBidi" w:hAnsiTheme="majorBidi" w:cstheme="majorBidi"/>
          <w:bCs/>
          <w:noProof w:val="0"/>
        </w:rPr>
        <w:t xml:space="preserve"> otherwise. Meaning: a component with a classification noted next to it – this is the binding classification. A component without such noting – the classification of its master component must be taken.</w:t>
      </w:r>
    </w:p>
    <w:p w:rsidR="00707C6B"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addition to every classification, notice must be taken of the instructions in the section itself and the requirements therein.</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Classification of the Administrative Chapter sections</w:t>
      </w:r>
    </w:p>
    <w:p w:rsidR="00126CE7"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Administrative sections (this chapter) are all classified as M and all must be answered in a precise manner. The phrasing of the answer will be: “We have read and understood – we accept”, a substantive and clear answer, accompanying certification, or undertaking for a future requirement, all according to the nature and content of the section.</w:t>
      </w:r>
    </w:p>
    <w:p w:rsidR="00126CE7" w:rsidRPr="00F5113B" w:rsidRDefault="00126CE7"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Classification of the professional (technical) part</w:t>
      </w:r>
    </w:p>
    <w:p w:rsidR="00126CE7" w:rsidRPr="00F5113B" w:rsidRDefault="00126CE7" w:rsidP="00F06517">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classification of the professional part, chapters 1 -</w:t>
      </w:r>
      <w:r w:rsidR="00F06517" w:rsidRPr="00F5113B">
        <w:rPr>
          <w:rFonts w:asciiTheme="majorBidi" w:hAnsiTheme="majorBidi" w:cstheme="majorBidi"/>
          <w:bCs/>
          <w:noProof w:val="0"/>
        </w:rPr>
        <w:t>3, 5</w:t>
      </w:r>
      <w:r w:rsidRPr="00F5113B">
        <w:rPr>
          <w:rFonts w:asciiTheme="majorBidi" w:hAnsiTheme="majorBidi" w:cstheme="majorBidi"/>
          <w:bCs/>
          <w:noProof w:val="0"/>
        </w:rPr>
        <w:t xml:space="preserve"> below, is noted in the specifications next to the heading of each section (or in its master component).</w:t>
      </w:r>
    </w:p>
    <w:p w:rsidR="001A262C"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addition to each classification, notice must be taken of the instructions in the section itself and the requirements therein.</w:t>
      </w:r>
    </w:p>
    <w:p w:rsidR="00707C6B" w:rsidRPr="00F5113B" w:rsidRDefault="001A262C"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Undertakings and confirmation for submitting the Bid (M)</w:t>
      </w:r>
    </w:p>
    <w:p w:rsidR="001A262C" w:rsidRPr="00F5113B" w:rsidRDefault="001A262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Confirmations and declarations</w:t>
      </w:r>
    </w:p>
    <w:p w:rsidR="001A262C" w:rsidRPr="00F5113B" w:rsidRDefault="001A262C" w:rsidP="00BB5DBE">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Submitting a non-disclosure and avoidance of conflicts of interest undertaking signed by the Bidder (</w:t>
      </w:r>
      <w:r w:rsidR="00BB5DBE" w:rsidRPr="00F5113B">
        <w:rPr>
          <w:rFonts w:asciiTheme="majorBidi" w:hAnsiTheme="majorBidi" w:cstheme="majorBidi"/>
          <w:bCs/>
          <w:noProof w:val="0"/>
        </w:rPr>
        <w:t>A</w:t>
      </w:r>
      <w:r w:rsidRPr="00F5113B">
        <w:rPr>
          <w:rFonts w:asciiTheme="majorBidi" w:hAnsiTheme="majorBidi" w:cstheme="majorBidi"/>
          <w:bCs/>
          <w:noProof w:val="0"/>
        </w:rPr>
        <w:t>ppendix A4).</w:t>
      </w:r>
    </w:p>
    <w:p w:rsidR="002D671D" w:rsidRPr="00F5113B" w:rsidRDefault="002D671D" w:rsidP="00281859">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Relevant to local </w:t>
      </w:r>
      <w:r w:rsidR="00281859" w:rsidRPr="00F5113B">
        <w:rPr>
          <w:rFonts w:asciiTheme="majorBidi" w:hAnsiTheme="majorBidi" w:cstheme="majorBidi"/>
          <w:bCs/>
          <w:noProof w:val="0"/>
        </w:rPr>
        <w:t>B</w:t>
      </w:r>
      <w:r w:rsidRPr="00F5113B">
        <w:rPr>
          <w:rFonts w:asciiTheme="majorBidi" w:hAnsiTheme="majorBidi" w:cstheme="majorBidi"/>
          <w:bCs/>
          <w:noProof w:val="0"/>
        </w:rPr>
        <w:t>idder - A bidder who is "business controlled by a woman" and want that preference will be given to him due to this fact shall attach to its offer certificate and affidavit. In this section, the meaning of all the terms including "confirmation" and "</w:t>
      </w:r>
      <w:r w:rsidR="000112FF" w:rsidRPr="00F5113B">
        <w:rPr>
          <w:rFonts w:asciiTheme="majorBidi" w:hAnsiTheme="majorBidi" w:cstheme="majorBidi"/>
          <w:bCs/>
          <w:noProof w:val="0"/>
        </w:rPr>
        <w:t>declaration</w:t>
      </w:r>
      <w:r w:rsidRPr="00F5113B">
        <w:rPr>
          <w:rFonts w:asciiTheme="majorBidi" w:hAnsiTheme="majorBidi" w:cstheme="majorBidi"/>
          <w:bCs/>
          <w:noProof w:val="0"/>
        </w:rPr>
        <w:t>" is defined in Article 2 in Tenders Act, 1992.</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Detailing a list of topics in the Bidder’s Bid, which the Bidder wishes to keep confidential in the event he wins, and a version of the response documents that does not include the confidential details which the Ministry will present, in the event </w:t>
      </w:r>
      <w:r w:rsidR="008A7EB7" w:rsidRPr="00F5113B">
        <w:rPr>
          <w:rFonts w:asciiTheme="majorBidi" w:hAnsiTheme="majorBidi" w:cstheme="majorBidi"/>
          <w:bCs/>
          <w:noProof w:val="0"/>
        </w:rPr>
        <w:t xml:space="preserve">the Bidder is selected as the Supplier, </w:t>
      </w:r>
      <w:r w:rsidRPr="00F5113B">
        <w:rPr>
          <w:rFonts w:asciiTheme="majorBidi" w:hAnsiTheme="majorBidi" w:cstheme="majorBidi"/>
          <w:bCs/>
          <w:noProof w:val="0"/>
        </w:rPr>
        <w:t xml:space="preserve">to other </w:t>
      </w:r>
      <w:r w:rsidR="008A7EB7" w:rsidRPr="00F5113B">
        <w:rPr>
          <w:rFonts w:asciiTheme="majorBidi" w:hAnsiTheme="majorBidi" w:cstheme="majorBidi"/>
          <w:bCs/>
          <w:noProof w:val="0"/>
        </w:rPr>
        <w:t xml:space="preserve">Bidders </w:t>
      </w:r>
      <w:r w:rsidRPr="00F5113B">
        <w:rPr>
          <w:rFonts w:asciiTheme="majorBidi" w:hAnsiTheme="majorBidi" w:cstheme="majorBidi"/>
          <w:bCs/>
          <w:noProof w:val="0"/>
        </w:rPr>
        <w:t>asking for the right of review</w:t>
      </w:r>
      <w:r w:rsidR="008A7EB7" w:rsidRPr="00F5113B">
        <w:rPr>
          <w:rFonts w:asciiTheme="majorBidi" w:hAnsiTheme="majorBidi" w:cstheme="majorBidi"/>
          <w:bCs/>
          <w:noProof w:val="0"/>
        </w:rPr>
        <w:t xml:space="preserve"> by law</w:t>
      </w:r>
      <w:r w:rsidRPr="00F5113B">
        <w:rPr>
          <w:rFonts w:asciiTheme="majorBidi" w:hAnsiTheme="majorBidi" w:cstheme="majorBidi"/>
          <w:bCs/>
          <w:noProof w:val="0"/>
        </w:rPr>
        <w:t>.</w:t>
      </w:r>
    </w:p>
    <w:p w:rsidR="001A262C" w:rsidRPr="00F5113B" w:rsidRDefault="001A262C" w:rsidP="006B7835">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Upon the conclusion of the acceptance tests for the system, the </w:t>
      </w:r>
      <w:r w:rsidR="009B1063" w:rsidRPr="00F5113B">
        <w:rPr>
          <w:rFonts w:asciiTheme="majorBidi" w:hAnsiTheme="majorBidi" w:cstheme="majorBidi"/>
          <w:bCs/>
          <w:noProof w:val="0"/>
        </w:rPr>
        <w:t xml:space="preserve">Supplier </w:t>
      </w:r>
      <w:r w:rsidRPr="00F5113B">
        <w:rPr>
          <w:rFonts w:asciiTheme="majorBidi" w:hAnsiTheme="majorBidi" w:cstheme="majorBidi"/>
          <w:bCs/>
          <w:noProof w:val="0"/>
        </w:rPr>
        <w:t>will place the system software source code, together with its accompanying documentation (all together shall be called hereinafter: “the Sourc Code”) in the hands of a lawyer (hereinafter: “the Trustee”), as a trustee for the parties. In the event this deposit will entail any charge, the charge will be paid by the Ministry.</w:t>
      </w:r>
      <w:r w:rsidR="009B1063" w:rsidRPr="00F5113B">
        <w:rPr>
          <w:rFonts w:asciiTheme="majorBidi" w:hAnsiTheme="majorBidi" w:cstheme="majorBidi"/>
          <w:bCs/>
          <w:noProof w:val="0"/>
        </w:rPr>
        <w:t xml:space="preserve"> The Trustee will be selected by the Ministry, but will be obligated to both parties by a binding agreement.</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Company will further de</w:t>
      </w:r>
      <w:r w:rsidR="009B1063" w:rsidRPr="00F5113B">
        <w:rPr>
          <w:rFonts w:asciiTheme="majorBidi" w:hAnsiTheme="majorBidi" w:cstheme="majorBidi"/>
          <w:bCs/>
          <w:noProof w:val="0"/>
        </w:rPr>
        <w:t>posit</w:t>
      </w:r>
      <w:r w:rsidRPr="00F5113B">
        <w:rPr>
          <w:rFonts w:asciiTheme="majorBidi" w:hAnsiTheme="majorBidi" w:cstheme="majorBidi"/>
          <w:bCs/>
          <w:noProof w:val="0"/>
        </w:rPr>
        <w:t xml:space="preserve"> with the Trustee from time to time, an updated Source Code, if any changes and/or material improvements are made to the system, and at the very least – once every six months.</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In addition to the instances specified in the trust agreement, the Ministry may receive the Source Code from the Trustee in the event it has presented the Trustee with a duly confirmed affidavit according to which the Company: (1) has stopped its support of the system for a period exceeding 30 days; (2) has stopped its activity for a period exceeding 30 days; or (3) has fundamentally violated the agreement and has not amended such violation within 14 days from receiving written notice detailing such violation or (4) has terminated the maintenance agreement </w:t>
      </w:r>
      <w:r w:rsidR="004904DC" w:rsidRPr="00F5113B">
        <w:rPr>
          <w:rFonts w:asciiTheme="majorBidi" w:hAnsiTheme="majorBidi" w:cstheme="majorBidi"/>
          <w:bCs/>
          <w:noProof w:val="0"/>
        </w:rPr>
        <w:t>unilaterally</w:t>
      </w:r>
      <w:r w:rsidR="00461CBA" w:rsidRPr="00F5113B">
        <w:rPr>
          <w:rFonts w:asciiTheme="majorBidi" w:hAnsiTheme="majorBidi" w:cstheme="majorBidi"/>
          <w:bCs/>
          <w:noProof w:val="0"/>
        </w:rPr>
        <w:t xml:space="preserve"> </w:t>
      </w:r>
      <w:r w:rsidRPr="00F5113B">
        <w:rPr>
          <w:rFonts w:asciiTheme="majorBidi" w:hAnsiTheme="majorBidi" w:cstheme="majorBidi"/>
          <w:bCs/>
          <w:noProof w:val="0"/>
        </w:rPr>
        <w:t>by way of giving notice to the Ministry; (5) a disagreement has arisen between the parties  - until the rendering of a decision by the court in the matter or until an alternative solution is found. A copy of said affidavit will be forwarded to the Company.</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Upon the occurrence of any of the instances awarding the Ministry the right to receive the Source Code, the Ministry may use the Source Code</w:t>
      </w:r>
      <w:r w:rsidR="005F755C" w:rsidRPr="00F5113B">
        <w:rPr>
          <w:rFonts w:asciiTheme="majorBidi" w:hAnsiTheme="majorBidi" w:cstheme="majorBidi"/>
          <w:bCs/>
          <w:noProof w:val="0"/>
        </w:rPr>
        <w:t xml:space="preserve"> only for the operation of the system itself at all the sites (including new sites that will be added at its discretion after receiving said Source Code), its development, adjustment, improvement and execution of support and maintenance activities for the software and the system. And any other internal use in the health system in Israel, provided no commercial use thereof is made (such as selling or leasing permits to external entities) and provided that in any event, it may not transfer the Source Code to a competitor of the Company (for the purpose of this agreement a competitor is an entity that can offer similar systems)</w:t>
      </w:r>
      <w:r w:rsidR="004904DC" w:rsidRPr="00F5113B">
        <w:rPr>
          <w:rFonts w:asciiTheme="majorBidi" w:hAnsiTheme="majorBidi" w:cstheme="majorBidi"/>
          <w:bCs/>
          <w:noProof w:val="0"/>
        </w:rPr>
        <w:t>.</w:t>
      </w:r>
    </w:p>
    <w:p w:rsidR="005F755C" w:rsidRPr="00F5113B" w:rsidRDefault="005F755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parties hereby agree that this section is a fundamental term of the agreement.</w:t>
      </w:r>
    </w:p>
    <w:p w:rsidR="00E62DC2" w:rsidRPr="00F5113B"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Bidder must declare that to the best of its knowledge the submitting of this Bid and the execution of the project (if won) does not constitute a business or personal conflict of interests, for itself or for its employees or sub-suppliers and third party companies involved in this Bid or in its execution.</w:t>
      </w:r>
    </w:p>
    <w:p w:rsidR="00E62DC2" w:rsidRPr="00F5113B"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Any agreement made between the Bidder and its sub-contractors for the provision of the </w:t>
      </w:r>
      <w:r w:rsidR="00DB6753" w:rsidRPr="00F5113B">
        <w:rPr>
          <w:rFonts w:asciiTheme="majorBidi" w:hAnsiTheme="majorBidi" w:cstheme="majorBidi"/>
          <w:bCs/>
          <w:noProof w:val="0"/>
        </w:rPr>
        <w:t xml:space="preserve">Services </w:t>
      </w:r>
      <w:r w:rsidRPr="00F5113B">
        <w:rPr>
          <w:rFonts w:asciiTheme="majorBidi" w:hAnsiTheme="majorBidi" w:cstheme="majorBidi"/>
          <w:bCs/>
          <w:noProof w:val="0"/>
        </w:rPr>
        <w:t>is an agreement between the Bidder and its sub-contractors only and does not create any employer – employee relationship between the sub-contractors and the Ministry. However, the Bidder undertakes that any service provided to the Client under this agreement, whether provided to the Client by it or by a sub-contractor on its behalf, shall comply with the requirements and terms specified in this agreement on all of its appendices.</w:t>
      </w:r>
    </w:p>
    <w:p w:rsidR="001A262C" w:rsidRPr="00F5113B"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Validity of the Bid</w:t>
      </w:r>
    </w:p>
    <w:p w:rsidR="00E62DC2" w:rsidRPr="00F5113B" w:rsidRDefault="00E62DC2"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Bid</w:t>
      </w:r>
      <w:r w:rsidR="004904DC" w:rsidRPr="00F5113B">
        <w:rPr>
          <w:rFonts w:asciiTheme="majorBidi" w:hAnsiTheme="majorBidi" w:cstheme="majorBidi"/>
          <w:bCs/>
          <w:noProof w:val="0"/>
        </w:rPr>
        <w:t xml:space="preserve"> will be valid for a period of </w:t>
      </w:r>
      <w:r w:rsidRPr="00F5113B">
        <w:rPr>
          <w:rFonts w:asciiTheme="majorBidi" w:hAnsiTheme="majorBidi" w:cstheme="majorBidi"/>
          <w:bCs/>
          <w:noProof w:val="0"/>
        </w:rPr>
        <w:t>180 days</w:t>
      </w:r>
      <w:r w:rsidR="004904DC" w:rsidRPr="00F5113B">
        <w:rPr>
          <w:rFonts w:asciiTheme="majorBidi" w:hAnsiTheme="majorBidi" w:cstheme="majorBidi"/>
          <w:bCs/>
          <w:noProof w:val="0"/>
        </w:rPr>
        <w:t>, starting at the submission date.</w:t>
      </w:r>
    </w:p>
    <w:p w:rsidR="00C06448" w:rsidRPr="00F5113B" w:rsidRDefault="00C06448"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In the event that in the course of this period a final decision on the </w:t>
      </w:r>
      <w:r w:rsidR="004904DC" w:rsidRPr="00F5113B">
        <w:rPr>
          <w:rFonts w:asciiTheme="majorBidi" w:hAnsiTheme="majorBidi" w:cstheme="majorBidi"/>
          <w:bCs/>
          <w:noProof w:val="0"/>
        </w:rPr>
        <w:t>s</w:t>
      </w:r>
      <w:r w:rsidRPr="00F5113B">
        <w:rPr>
          <w:rFonts w:asciiTheme="majorBidi" w:hAnsiTheme="majorBidi" w:cstheme="majorBidi"/>
          <w:bCs/>
          <w:noProof w:val="0"/>
        </w:rPr>
        <w:t>election of the winner is not made by the Tender Committee, the Client may require the validity of the offers is extended up to a date determined by him.</w:t>
      </w:r>
    </w:p>
    <w:p w:rsidR="00C06448" w:rsidRPr="00F5113B" w:rsidRDefault="00C06448"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Bidder electing not to extend its Bid will thus remove his candidacy </w:t>
      </w:r>
      <w:r w:rsidR="004904DC" w:rsidRPr="00F5113B">
        <w:rPr>
          <w:rFonts w:asciiTheme="majorBidi" w:hAnsiTheme="majorBidi" w:cstheme="majorBidi"/>
          <w:bCs/>
          <w:noProof w:val="0"/>
        </w:rPr>
        <w:t xml:space="preserve">from </w:t>
      </w:r>
      <w:r w:rsidRPr="00F5113B">
        <w:rPr>
          <w:rFonts w:asciiTheme="majorBidi" w:hAnsiTheme="majorBidi" w:cstheme="majorBidi"/>
          <w:bCs/>
          <w:noProof w:val="0"/>
        </w:rPr>
        <w:t>the Tender.</w:t>
      </w:r>
    </w:p>
    <w:p w:rsidR="00E62DC2" w:rsidRPr="00F5113B"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The term of the agreement</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This agreement shall be in effect from its execution by the Ministry’s signatories.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This agreement shall be in effect for a period of five years from the time specified in the agreement.</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Upon the conclusion of the agreement, the Ministry has the right to extend the term of this agreement by additional periods of one year every time (under the maintenance agreement), for a period of up to </w:t>
      </w:r>
      <w:r w:rsidR="004904DC" w:rsidRPr="00F5113B">
        <w:rPr>
          <w:rFonts w:asciiTheme="majorBidi" w:hAnsiTheme="majorBidi" w:cstheme="majorBidi"/>
          <w:bCs/>
          <w:noProof w:val="0"/>
        </w:rPr>
        <w:t xml:space="preserve">ten </w:t>
      </w:r>
      <w:r w:rsidRPr="00F5113B">
        <w:rPr>
          <w:rFonts w:asciiTheme="majorBidi" w:hAnsiTheme="majorBidi" w:cstheme="majorBidi"/>
          <w:bCs/>
          <w:noProof w:val="0"/>
        </w:rPr>
        <w:t xml:space="preserve">additional years. The total term of the agreement shall not exceed </w:t>
      </w:r>
      <w:r w:rsidR="004904DC" w:rsidRPr="00F5113B">
        <w:rPr>
          <w:rFonts w:asciiTheme="majorBidi" w:hAnsiTheme="majorBidi" w:cstheme="majorBidi"/>
          <w:bCs/>
          <w:noProof w:val="0"/>
        </w:rPr>
        <w:t>fif</w:t>
      </w:r>
      <w:r w:rsidRPr="00F5113B">
        <w:rPr>
          <w:rFonts w:asciiTheme="majorBidi" w:hAnsiTheme="majorBidi" w:cstheme="majorBidi"/>
          <w:bCs/>
          <w:noProof w:val="0"/>
        </w:rPr>
        <w:t>t</w:t>
      </w:r>
      <w:r w:rsidR="004904DC" w:rsidRPr="00F5113B">
        <w:rPr>
          <w:rFonts w:asciiTheme="majorBidi" w:hAnsiTheme="majorBidi" w:cstheme="majorBidi"/>
          <w:bCs/>
          <w:noProof w:val="0"/>
        </w:rPr>
        <w:t>e</w:t>
      </w:r>
      <w:r w:rsidRPr="00F5113B">
        <w:rPr>
          <w:rFonts w:asciiTheme="majorBidi" w:hAnsiTheme="majorBidi" w:cstheme="majorBidi"/>
          <w:bCs/>
          <w:noProof w:val="0"/>
        </w:rPr>
        <w:t>en years.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Under the e</w:t>
      </w:r>
      <w:r w:rsidR="007C7E7B" w:rsidRPr="00F5113B">
        <w:rPr>
          <w:rFonts w:asciiTheme="majorBidi" w:hAnsiTheme="majorBidi" w:cstheme="majorBidi"/>
          <w:bCs/>
          <w:noProof w:val="0"/>
        </w:rPr>
        <w:t>xtension of the agreement</w:t>
      </w:r>
      <w:r w:rsidR="004904DC" w:rsidRPr="00F5113B">
        <w:rPr>
          <w:rFonts w:asciiTheme="majorBidi" w:hAnsiTheme="majorBidi" w:cstheme="majorBidi"/>
          <w:bCs/>
          <w:noProof w:val="0"/>
        </w:rPr>
        <w:t>,</w:t>
      </w:r>
      <w:r w:rsidR="007C7E7B" w:rsidRPr="00F5113B">
        <w:rPr>
          <w:rFonts w:asciiTheme="majorBidi" w:hAnsiTheme="majorBidi" w:cstheme="majorBidi"/>
          <w:bCs/>
          <w:noProof w:val="0"/>
        </w:rPr>
        <w:t xml:space="preserve"> a one-</w:t>
      </w:r>
      <w:r w:rsidRPr="00F5113B">
        <w:rPr>
          <w:rFonts w:asciiTheme="majorBidi" w:hAnsiTheme="majorBidi" w:cstheme="majorBidi"/>
          <w:bCs/>
          <w:noProof w:val="0"/>
        </w:rPr>
        <w:t>time updating of costs may be carried out. The new cost will be based on linkage to the index and an addition that does not exceed 10%</w:t>
      </w:r>
      <w:r w:rsidR="007C7E7B" w:rsidRPr="00F5113B">
        <w:rPr>
          <w:rFonts w:asciiTheme="majorBidi" w:hAnsiTheme="majorBidi" w:cstheme="majorBidi"/>
          <w:bCs/>
          <w:noProof w:val="0"/>
        </w:rPr>
        <w:t>;</w:t>
      </w:r>
      <w:r w:rsidRPr="00F5113B">
        <w:rPr>
          <w:rFonts w:asciiTheme="majorBidi" w:hAnsiTheme="majorBidi" w:cstheme="majorBidi"/>
          <w:bCs/>
          <w:noProof w:val="0"/>
        </w:rPr>
        <w:t xml:space="preserve"> this cost shall be in effect throughout the extension period (up to ten</w:t>
      </w:r>
      <w:r w:rsidR="00461CBA" w:rsidRPr="00F5113B">
        <w:rPr>
          <w:rFonts w:asciiTheme="majorBidi" w:hAnsiTheme="majorBidi" w:cstheme="majorBidi"/>
          <w:bCs/>
          <w:noProof w:val="0"/>
        </w:rPr>
        <w:t xml:space="preserve"> additional</w:t>
      </w:r>
      <w:r w:rsidRPr="00F5113B">
        <w:rPr>
          <w:rFonts w:asciiTheme="majorBidi" w:hAnsiTheme="majorBidi" w:cstheme="majorBidi"/>
          <w:bCs/>
          <w:noProof w:val="0"/>
        </w:rPr>
        <w:t xml:space="preserve"> years).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the event the Ministry gave notice on such an extension of the agreement, the Company will be subject, throughout the new term of agreement, to all of the terms of the agreement, mutatis mutandis, including the obligation to provide a performance guarantee and confirmation on the existence of insurance policies.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Without derogating from the above it is hereby agreed that the Ministry may notify the Company with a 60 days prior notice </w:t>
      </w:r>
      <w:r w:rsidR="004904DC" w:rsidRPr="00F5113B">
        <w:rPr>
          <w:rFonts w:asciiTheme="majorBidi" w:hAnsiTheme="majorBidi" w:cstheme="majorBidi"/>
          <w:bCs/>
          <w:noProof w:val="0"/>
        </w:rPr>
        <w:t xml:space="preserve">of </w:t>
      </w:r>
      <w:r w:rsidRPr="00F5113B">
        <w:rPr>
          <w:rFonts w:asciiTheme="majorBidi" w:hAnsiTheme="majorBidi" w:cstheme="majorBidi"/>
          <w:bCs/>
          <w:noProof w:val="0"/>
        </w:rPr>
        <w:t>the termination of the activity under this agreement for any reason and without the Ministry being required to explain and justify the cause of said termination.</w:t>
      </w:r>
    </w:p>
    <w:p w:rsidR="00DB6753" w:rsidRPr="00F5113B" w:rsidRDefault="00DB675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Ownership and copyrights</w:t>
      </w:r>
    </w:p>
    <w:p w:rsidR="004904DC" w:rsidRPr="00F5113B" w:rsidRDefault="00DB675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ownership and copyrights are specified in the agreement. As a rule, the ownership </w:t>
      </w:r>
      <w:r w:rsidR="004904DC" w:rsidRPr="00F5113B">
        <w:rPr>
          <w:rFonts w:asciiTheme="majorBidi" w:hAnsiTheme="majorBidi" w:cstheme="majorBidi"/>
          <w:bCs/>
          <w:noProof w:val="0"/>
        </w:rPr>
        <w:t xml:space="preserve">of </w:t>
      </w:r>
      <w:r w:rsidRPr="00F5113B">
        <w:rPr>
          <w:rFonts w:asciiTheme="majorBidi" w:hAnsiTheme="majorBidi" w:cstheme="majorBidi"/>
          <w:bCs/>
          <w:noProof w:val="0"/>
        </w:rPr>
        <w:t xml:space="preserve">the </w:t>
      </w:r>
      <w:r w:rsidR="004904DC" w:rsidRPr="00F5113B">
        <w:rPr>
          <w:rFonts w:asciiTheme="majorBidi" w:hAnsiTheme="majorBidi" w:cstheme="majorBidi"/>
          <w:bCs/>
          <w:noProof w:val="0"/>
        </w:rPr>
        <w:t xml:space="preserve">"Off the </w:t>
      </w:r>
      <w:r w:rsidRPr="00F5113B">
        <w:rPr>
          <w:rFonts w:asciiTheme="majorBidi" w:hAnsiTheme="majorBidi" w:cstheme="majorBidi"/>
          <w:bCs/>
          <w:noProof w:val="0"/>
        </w:rPr>
        <w:t>Shelf</w:t>
      </w:r>
      <w:r w:rsidR="004904DC" w:rsidRPr="00F5113B">
        <w:rPr>
          <w:rFonts w:asciiTheme="majorBidi" w:hAnsiTheme="majorBidi" w:cstheme="majorBidi"/>
          <w:bCs/>
          <w:noProof w:val="0"/>
        </w:rPr>
        <w:t>"</w:t>
      </w:r>
      <w:r w:rsidRPr="00F5113B">
        <w:rPr>
          <w:rFonts w:asciiTheme="majorBidi" w:hAnsiTheme="majorBidi" w:cstheme="majorBidi"/>
          <w:bCs/>
          <w:noProof w:val="0"/>
        </w:rPr>
        <w:t xml:space="preserve"> Product belongs to the Supplier. Any future development (conversion/ upgrade/ adjustment and any additional improvement on the Product) carried out at the Ministry’s request is </w:t>
      </w:r>
      <w:r w:rsidR="00A7362B" w:rsidRPr="00F5113B">
        <w:rPr>
          <w:rFonts w:asciiTheme="majorBidi" w:hAnsiTheme="majorBidi" w:cstheme="majorBidi"/>
          <w:bCs/>
          <w:noProof w:val="0"/>
        </w:rPr>
        <w:t>exclusively owned by the</w:t>
      </w:r>
      <w:r w:rsidRPr="00F5113B">
        <w:rPr>
          <w:rFonts w:asciiTheme="majorBidi" w:hAnsiTheme="majorBidi" w:cstheme="majorBidi"/>
          <w:bCs/>
          <w:noProof w:val="0"/>
        </w:rPr>
        <w:t xml:space="preserve"> Ministry</w:t>
      </w:r>
      <w:r w:rsidR="00A7362B" w:rsidRPr="00F5113B">
        <w:rPr>
          <w:rFonts w:asciiTheme="majorBidi" w:hAnsiTheme="majorBidi" w:cstheme="majorBidi"/>
          <w:bCs/>
          <w:noProof w:val="0"/>
        </w:rPr>
        <w:t>.</w:t>
      </w:r>
      <w:r w:rsidR="009A3360" w:rsidRPr="00F5113B">
        <w:rPr>
          <w:rFonts w:asciiTheme="majorBidi" w:hAnsiTheme="majorBidi" w:cstheme="majorBidi"/>
          <w:bCs/>
          <w:noProof w:val="0"/>
        </w:rPr>
        <w:t xml:space="preserve"> </w:t>
      </w:r>
    </w:p>
    <w:p w:rsidR="00DB6753" w:rsidRPr="00F5113B" w:rsidRDefault="004904D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w:t>
      </w:r>
      <w:r w:rsidR="009A3360" w:rsidRPr="00F5113B">
        <w:rPr>
          <w:rFonts w:asciiTheme="majorBidi" w:hAnsiTheme="majorBidi" w:cstheme="majorBidi"/>
          <w:bCs/>
          <w:noProof w:val="0"/>
        </w:rPr>
        <w:t xml:space="preserve">he </w:t>
      </w:r>
      <w:r w:rsidRPr="00F5113B">
        <w:rPr>
          <w:rFonts w:asciiTheme="majorBidi" w:hAnsiTheme="majorBidi" w:cstheme="majorBidi"/>
          <w:bCs/>
          <w:noProof w:val="0"/>
        </w:rPr>
        <w:t>Client</w:t>
      </w:r>
      <w:r w:rsidR="009A3360" w:rsidRPr="00F5113B">
        <w:rPr>
          <w:rFonts w:asciiTheme="majorBidi" w:hAnsiTheme="majorBidi" w:cstheme="majorBidi"/>
          <w:bCs/>
          <w:noProof w:val="0"/>
        </w:rPr>
        <w:t xml:space="preserve"> shall have </w:t>
      </w:r>
      <w:r w:rsidRPr="00F5113B">
        <w:rPr>
          <w:rFonts w:asciiTheme="majorBidi" w:hAnsiTheme="majorBidi" w:cstheme="majorBidi"/>
          <w:bCs/>
          <w:noProof w:val="0"/>
        </w:rPr>
        <w:t>e</w:t>
      </w:r>
      <w:r w:rsidR="009A3360" w:rsidRPr="00F5113B">
        <w:rPr>
          <w:rFonts w:asciiTheme="majorBidi" w:hAnsiTheme="majorBidi" w:cstheme="majorBidi"/>
          <w:bCs/>
          <w:noProof w:val="0"/>
        </w:rPr>
        <w:t xml:space="preserve">xclusive ownership </w:t>
      </w:r>
      <w:r w:rsidR="00741251" w:rsidRPr="00F5113B">
        <w:rPr>
          <w:rFonts w:asciiTheme="majorBidi" w:hAnsiTheme="majorBidi" w:cstheme="majorBidi"/>
          <w:bCs/>
          <w:noProof w:val="0"/>
        </w:rPr>
        <w:t xml:space="preserve">of all data </w:t>
      </w:r>
      <w:r w:rsidRPr="00F5113B">
        <w:rPr>
          <w:rFonts w:asciiTheme="majorBidi" w:hAnsiTheme="majorBidi" w:cstheme="majorBidi"/>
          <w:bCs/>
          <w:noProof w:val="0"/>
        </w:rPr>
        <w:t>inputted</w:t>
      </w:r>
      <w:r w:rsidR="00741251" w:rsidRPr="00F5113B">
        <w:rPr>
          <w:rFonts w:asciiTheme="majorBidi" w:hAnsiTheme="majorBidi" w:cstheme="majorBidi"/>
          <w:bCs/>
          <w:noProof w:val="0"/>
        </w:rPr>
        <w:t xml:space="preserve"> into the product by users as part of the Israeli implementation. </w:t>
      </w:r>
    </w:p>
    <w:p w:rsidR="00A7362B" w:rsidRPr="00F5113B" w:rsidRDefault="00A7362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Undertakings and certificates in connection with winning the </w:t>
      </w:r>
      <w:r w:rsidR="004904DC" w:rsidRPr="00F5113B">
        <w:rPr>
          <w:rFonts w:asciiTheme="majorBidi" w:hAnsiTheme="majorBidi" w:cstheme="majorBidi"/>
          <w:b/>
          <w:noProof w:val="0"/>
        </w:rPr>
        <w:t>tender</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provide, within the execution of the agreement, a bank guarantee payable to the Client in a sum equal to 5% of the fixed cost for the establishment of the system (the phrasing of the guarantee is found in appendix B1). The guarantee shall be in effect for one year from the end of the Bidder’s obligation under the schedule for the project. After the conclusion of the warranty period the guarantee will be replaced by a new guarantee in the </w:t>
      </w:r>
      <w:r w:rsidR="002F361E" w:rsidRPr="00F5113B">
        <w:rPr>
          <w:rFonts w:asciiTheme="majorBidi" w:hAnsiTheme="majorBidi" w:cstheme="majorBidi"/>
          <w:bCs/>
          <w:noProof w:val="0"/>
        </w:rPr>
        <w:t xml:space="preserve">amount </w:t>
      </w:r>
      <w:r w:rsidRPr="00F5113B">
        <w:rPr>
          <w:rFonts w:asciiTheme="majorBidi" w:hAnsiTheme="majorBidi" w:cstheme="majorBidi"/>
          <w:bCs/>
          <w:noProof w:val="0"/>
        </w:rPr>
        <w:t>of 5% of the annual maintenance cost.</w:t>
      </w:r>
    </w:p>
    <w:p w:rsidR="00443DC0" w:rsidRPr="00F5113B" w:rsidRDefault="00443DC0"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If the </w:t>
      </w:r>
      <w:r w:rsidR="003E31A8" w:rsidRPr="00F5113B">
        <w:rPr>
          <w:rFonts w:asciiTheme="majorBidi" w:hAnsiTheme="majorBidi" w:cstheme="majorBidi"/>
          <w:bCs/>
          <w:noProof w:val="0"/>
        </w:rPr>
        <w:t>implementation</w:t>
      </w:r>
      <w:r w:rsidRPr="00F5113B">
        <w:rPr>
          <w:rFonts w:asciiTheme="majorBidi" w:hAnsiTheme="majorBidi" w:cstheme="majorBidi"/>
          <w:bCs/>
          <w:noProof w:val="0"/>
        </w:rPr>
        <w:t xml:space="preserve"> of the project will extend beyond the </w:t>
      </w:r>
      <w:r w:rsidR="002F361E" w:rsidRPr="00F5113B">
        <w:rPr>
          <w:rFonts w:asciiTheme="majorBidi" w:hAnsiTheme="majorBidi" w:cstheme="majorBidi"/>
          <w:bCs/>
          <w:noProof w:val="0"/>
        </w:rPr>
        <w:t xml:space="preserve">central implementation for the Ministry, </w:t>
      </w:r>
      <w:r w:rsidR="003E31A8" w:rsidRPr="00F5113B">
        <w:rPr>
          <w:rFonts w:asciiTheme="majorBidi" w:hAnsiTheme="majorBidi" w:cstheme="majorBidi"/>
          <w:bCs/>
          <w:noProof w:val="0"/>
        </w:rPr>
        <w:t>t</w:t>
      </w:r>
      <w:r w:rsidR="00DB44A1" w:rsidRPr="00F5113B">
        <w:rPr>
          <w:rFonts w:asciiTheme="majorBidi" w:hAnsiTheme="majorBidi" w:cstheme="majorBidi"/>
          <w:bCs/>
          <w:noProof w:val="0"/>
        </w:rPr>
        <w:t>he guarantee will be extended or Alternatively</w:t>
      </w:r>
      <w:r w:rsidR="00BB5DBE" w:rsidRPr="00F5113B">
        <w:rPr>
          <w:rFonts w:asciiTheme="majorBidi" w:hAnsiTheme="majorBidi" w:cstheme="majorBidi"/>
          <w:bCs/>
          <w:noProof w:val="0"/>
        </w:rPr>
        <w:t>,</w:t>
      </w:r>
      <w:r w:rsidR="00DB44A1" w:rsidRPr="00F5113B">
        <w:rPr>
          <w:rFonts w:asciiTheme="majorBidi" w:hAnsiTheme="majorBidi" w:cstheme="majorBidi"/>
          <w:bCs/>
          <w:noProof w:val="0"/>
        </w:rPr>
        <w:t xml:space="preserve"> the winner will provide Additional guarantee for each site.</w:t>
      </w:r>
    </w:p>
    <w:p w:rsidR="002F361E" w:rsidRPr="00F5113B" w:rsidRDefault="002F361E"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If the Ministry requests additional d</w:t>
      </w:r>
      <w:r w:rsidR="003E31A8" w:rsidRPr="00F5113B">
        <w:rPr>
          <w:rFonts w:asciiTheme="majorBidi" w:hAnsiTheme="majorBidi" w:cstheme="majorBidi"/>
          <w:bCs/>
          <w:noProof w:val="0"/>
        </w:rPr>
        <w:t>evelopments or work packages exce</w:t>
      </w:r>
      <w:r w:rsidRPr="00F5113B">
        <w:rPr>
          <w:rFonts w:asciiTheme="majorBidi" w:hAnsiTheme="majorBidi" w:cstheme="majorBidi"/>
          <w:bCs/>
          <w:noProof w:val="0"/>
        </w:rPr>
        <w:t xml:space="preserve">eding 100,000 NIS, the Guarantee will be </w:t>
      </w:r>
      <w:r w:rsidR="00577D5C" w:rsidRPr="00F5113B">
        <w:rPr>
          <w:rFonts w:asciiTheme="majorBidi" w:hAnsiTheme="majorBidi" w:cstheme="majorBidi"/>
          <w:bCs/>
          <w:noProof w:val="0"/>
        </w:rPr>
        <w:t>increased</w:t>
      </w:r>
      <w:r w:rsidRPr="00F5113B">
        <w:rPr>
          <w:rFonts w:asciiTheme="majorBidi" w:hAnsiTheme="majorBidi" w:cstheme="majorBidi"/>
          <w:bCs/>
          <w:noProof w:val="0"/>
        </w:rPr>
        <w:t xml:space="preserve"> accordingly.</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declare his overall responsibility for the execution of the project for one year from the date the supplying of the system has ended.</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provide the agreement, appendix B, signed. It is hereby clarified that the Winning Bidder will not be able to begin any organizing, equipment purchase or recruiting of manpower activity or any other action resulting in the creation in any way of financial obligation on the part of the Ministry, until it has a</w:t>
      </w:r>
      <w:r w:rsidR="00D33555" w:rsidRPr="00F5113B">
        <w:rPr>
          <w:rFonts w:asciiTheme="majorBidi" w:hAnsiTheme="majorBidi" w:cstheme="majorBidi"/>
          <w:bCs/>
          <w:noProof w:val="0"/>
        </w:rPr>
        <w:t xml:space="preserve"> signed work</w:t>
      </w:r>
      <w:r w:rsidRPr="00F5113B">
        <w:rPr>
          <w:rFonts w:asciiTheme="majorBidi" w:hAnsiTheme="majorBidi" w:cstheme="majorBidi"/>
          <w:bCs/>
          <w:noProof w:val="0"/>
        </w:rPr>
        <w:t xml:space="preserve"> order approved by the </w:t>
      </w:r>
      <w:r w:rsidR="00D33555" w:rsidRPr="00F5113B">
        <w:rPr>
          <w:rFonts w:asciiTheme="majorBidi" w:hAnsiTheme="majorBidi" w:cstheme="majorBidi"/>
          <w:bCs/>
          <w:noProof w:val="0"/>
        </w:rPr>
        <w:t>authorized signatories</w:t>
      </w:r>
      <w:r w:rsidRPr="00F5113B">
        <w:rPr>
          <w:rFonts w:asciiTheme="majorBidi" w:hAnsiTheme="majorBidi" w:cstheme="majorBidi"/>
          <w:bCs/>
          <w:noProof w:val="0"/>
        </w:rPr>
        <w:t xml:space="preserve"> at the Ministry. The sums obliging the Ministry will be the sums appearing in approved </w:t>
      </w:r>
      <w:r w:rsidR="00D33555" w:rsidRPr="00F5113B">
        <w:rPr>
          <w:rFonts w:asciiTheme="majorBidi" w:hAnsiTheme="majorBidi" w:cstheme="majorBidi"/>
          <w:bCs/>
          <w:noProof w:val="0"/>
        </w:rPr>
        <w:t xml:space="preserve">work </w:t>
      </w:r>
      <w:r w:rsidRPr="00F5113B">
        <w:rPr>
          <w:rFonts w:asciiTheme="majorBidi" w:hAnsiTheme="majorBidi" w:cstheme="majorBidi"/>
          <w:bCs/>
          <w:noProof w:val="0"/>
        </w:rPr>
        <w:t xml:space="preserve">orders only. </w:t>
      </w:r>
      <w:r w:rsidR="007C7E7B" w:rsidRPr="00F5113B">
        <w:rPr>
          <w:rFonts w:asciiTheme="majorBidi" w:hAnsiTheme="majorBidi" w:cstheme="majorBidi"/>
          <w:bCs/>
          <w:noProof w:val="0"/>
        </w:rPr>
        <w:t>It</w:t>
      </w:r>
      <w:r w:rsidRPr="00F5113B">
        <w:rPr>
          <w:rFonts w:asciiTheme="majorBidi" w:hAnsiTheme="majorBidi" w:cstheme="majorBidi"/>
          <w:bCs/>
          <w:noProof w:val="0"/>
        </w:rPr>
        <w:t xml:space="preserve"> is hereby clarified that the Ministry will not acknowledge, and will not compensate the Bidder, for any such action, that will allegedly create any financial or other obligation.</w:t>
      </w:r>
    </w:p>
    <w:p w:rsidR="00A7362B" w:rsidRPr="00F5113B" w:rsidRDefault="0084720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ensure a complete transfer of ownership in all developments of the system carried out at the Ministry’s request, including rights of use in all accompanying components, including complete documentation and source software, in the form and at the time requested by the Ministry and including licenses for a development and testing environment. This obligation is exclusive of components that are part of the basic </w:t>
      </w:r>
      <w:r w:rsidR="00614EEB" w:rsidRPr="00F5113B">
        <w:rPr>
          <w:rFonts w:asciiTheme="majorBidi" w:hAnsiTheme="majorBidi" w:cstheme="majorBidi"/>
          <w:bCs/>
          <w:noProof w:val="0"/>
        </w:rPr>
        <w:t xml:space="preserve">"Off the </w:t>
      </w:r>
      <w:r w:rsidRPr="00F5113B">
        <w:rPr>
          <w:rFonts w:asciiTheme="majorBidi" w:hAnsiTheme="majorBidi" w:cstheme="majorBidi"/>
          <w:bCs/>
          <w:noProof w:val="0"/>
        </w:rPr>
        <w:t>Shelf</w:t>
      </w:r>
      <w:r w:rsidR="00614EEB" w:rsidRPr="00F5113B">
        <w:rPr>
          <w:rFonts w:asciiTheme="majorBidi" w:hAnsiTheme="majorBidi" w:cstheme="majorBidi"/>
          <w:bCs/>
          <w:noProof w:val="0"/>
        </w:rPr>
        <w:t xml:space="preserve">" </w:t>
      </w:r>
      <w:r w:rsidRPr="00F5113B">
        <w:rPr>
          <w:rFonts w:asciiTheme="majorBidi" w:hAnsiTheme="majorBidi" w:cstheme="majorBidi"/>
          <w:bCs/>
          <w:noProof w:val="0"/>
        </w:rPr>
        <w:t xml:space="preserve">Product </w:t>
      </w:r>
      <w:r w:rsidR="00614EEB" w:rsidRPr="00F5113B">
        <w:rPr>
          <w:rFonts w:asciiTheme="majorBidi" w:hAnsiTheme="majorBidi" w:cstheme="majorBidi"/>
          <w:bCs/>
          <w:noProof w:val="0"/>
        </w:rPr>
        <w:t xml:space="preserve">for which </w:t>
      </w:r>
      <w:r w:rsidRPr="00F5113B">
        <w:rPr>
          <w:rFonts w:asciiTheme="majorBidi" w:hAnsiTheme="majorBidi" w:cstheme="majorBidi"/>
          <w:bCs/>
          <w:noProof w:val="0"/>
        </w:rPr>
        <w:t>the Ministry is given right of use only.</w:t>
      </w:r>
    </w:p>
    <w:p w:rsidR="00D301F5" w:rsidRPr="00F5113B" w:rsidRDefault="00D301F5" w:rsidP="00357DDE">
      <w:pPr>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For Shelf Products included in the Bid</w:t>
      </w:r>
      <w:r w:rsidR="009D28A6" w:rsidRPr="00F5113B">
        <w:rPr>
          <w:rFonts w:asciiTheme="majorBidi" w:hAnsiTheme="majorBidi" w:cstheme="majorBidi"/>
          <w:bCs/>
          <w:noProof w:val="0"/>
        </w:rPr>
        <w:t>,</w:t>
      </w:r>
      <w:r w:rsidRPr="00F5113B">
        <w:rPr>
          <w:rFonts w:asciiTheme="majorBidi" w:hAnsiTheme="majorBidi" w:cstheme="majorBidi"/>
          <w:bCs/>
          <w:noProof w:val="0"/>
        </w:rPr>
        <w:t xml:space="preserve"> the Ministry of Health will be given right of use. In the event the proposed solution contains rights of use of a third party, the Bidder will undertake to ensure the transfer of these rights to the Ministry of Health without </w:t>
      </w:r>
      <w:r w:rsidR="00614EEB" w:rsidRPr="00F5113B">
        <w:rPr>
          <w:rFonts w:asciiTheme="majorBidi" w:hAnsiTheme="majorBidi" w:cstheme="majorBidi"/>
          <w:bCs/>
          <w:noProof w:val="0"/>
        </w:rPr>
        <w:t xml:space="preserve">requiring </w:t>
      </w:r>
      <w:r w:rsidRPr="00F5113B">
        <w:rPr>
          <w:rFonts w:asciiTheme="majorBidi" w:hAnsiTheme="majorBidi" w:cstheme="majorBidi"/>
          <w:bCs/>
          <w:noProof w:val="0"/>
        </w:rPr>
        <w:t xml:space="preserve">the Ministry </w:t>
      </w:r>
      <w:r w:rsidR="00614EEB" w:rsidRPr="00F5113B">
        <w:rPr>
          <w:rFonts w:asciiTheme="majorBidi" w:hAnsiTheme="majorBidi" w:cstheme="majorBidi"/>
          <w:bCs/>
          <w:noProof w:val="0"/>
        </w:rPr>
        <w:t>to</w:t>
      </w:r>
      <w:r w:rsidRPr="00F5113B">
        <w:rPr>
          <w:rFonts w:asciiTheme="majorBidi" w:hAnsiTheme="majorBidi" w:cstheme="majorBidi"/>
          <w:bCs/>
          <w:noProof w:val="0"/>
        </w:rPr>
        <w:t xml:space="preserve"> sign </w:t>
      </w:r>
      <w:r w:rsidR="00614EEB" w:rsidRPr="00F5113B">
        <w:rPr>
          <w:rFonts w:asciiTheme="majorBidi" w:hAnsiTheme="majorBidi" w:cstheme="majorBidi"/>
          <w:bCs/>
          <w:noProof w:val="0"/>
        </w:rPr>
        <w:t>an additional</w:t>
      </w:r>
      <w:r w:rsidRPr="00F5113B">
        <w:rPr>
          <w:rFonts w:asciiTheme="majorBidi" w:hAnsiTheme="majorBidi" w:cstheme="majorBidi"/>
          <w:bCs/>
          <w:noProof w:val="0"/>
        </w:rPr>
        <w:t>.</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undertake to renew the third party software licenses for their maintenance as </w:t>
      </w:r>
      <w:r w:rsidR="00614EEB" w:rsidRPr="00F5113B">
        <w:rPr>
          <w:rFonts w:asciiTheme="majorBidi" w:hAnsiTheme="majorBidi" w:cstheme="majorBidi"/>
          <w:bCs/>
          <w:noProof w:val="0"/>
        </w:rPr>
        <w:t>required</w:t>
      </w:r>
      <w:r w:rsidRPr="00F5113B">
        <w:rPr>
          <w:rFonts w:asciiTheme="majorBidi" w:hAnsiTheme="majorBidi" w:cstheme="majorBidi"/>
          <w:bCs/>
          <w:noProof w:val="0"/>
        </w:rPr>
        <w:t>, including upgrading of versions and especially the full compatibility of the system to standard Shelf Product versions used by the Ministry (Office, operating system, browsers, etc.).</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ensure the allocation of manpower in the scope and quality required for compliance with the work plans that will be defined.</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undertake the warranty, maintenance and service of the system on all of its components, including Shelf Products, if any, for a period of no less than ten years, according to the phrasing of the agreement to be signed between the Ministry and the Bidder. The Bidder undertakes to sign the phrasing of the agreement enclosed to this Tender.</w:t>
      </w:r>
    </w:p>
    <w:p w:rsidR="00A7362B" w:rsidRPr="00F5113B" w:rsidRDefault="00D301F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Rights of the Ministry of Health (M)</w:t>
      </w:r>
    </w:p>
    <w:p w:rsidR="00D301F5"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To approach the Bidder in the course of the </w:t>
      </w:r>
      <w:r w:rsidR="000D2D86" w:rsidRPr="00F5113B">
        <w:rPr>
          <w:rFonts w:asciiTheme="majorBidi" w:hAnsiTheme="majorBidi" w:cstheme="majorBidi"/>
          <w:bCs/>
          <w:noProof w:val="0"/>
        </w:rPr>
        <w:t xml:space="preserve">tender selection </w:t>
      </w:r>
      <w:r w:rsidR="00461CBA" w:rsidRPr="00F5113B">
        <w:rPr>
          <w:rFonts w:asciiTheme="majorBidi" w:hAnsiTheme="majorBidi" w:cstheme="majorBidi"/>
          <w:bCs/>
          <w:noProof w:val="0"/>
        </w:rPr>
        <w:t>process</w:t>
      </w:r>
      <w:r w:rsidRPr="00F5113B">
        <w:rPr>
          <w:rFonts w:asciiTheme="majorBidi" w:hAnsiTheme="majorBidi" w:cstheme="majorBidi"/>
          <w:bCs/>
          <w:noProof w:val="0"/>
        </w:rPr>
        <w:t xml:space="preserve"> for clarification on its Bid, in writing or in a presentation, at the Ministry’s sole discretion.</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To elect the Bid providing the Ministry with the maximum advantages and the Ministry is not obliged to accept any Bid, in whole or parts thereof.</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To take into account when awarding quality scores, amongst other things, details such as experience, the Bidder’s capabilities, familiarity with the participant in other tenders and projects, the opinion of other authorities, quality of manpower and its scope, etc.</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has the right to execute changes and additions to the system when the terms of the contract remain unchanged.</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is not obliged to accept the cheapest offer, or any offer, in whole or parts thereof.</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the event that following the announcement of the winner in the Tender, the work plans and/or the documents required for the beginning of the work and/or the </w:t>
      </w:r>
      <w:r w:rsidR="00666A25" w:rsidRPr="00F5113B">
        <w:rPr>
          <w:rFonts w:asciiTheme="majorBidi" w:hAnsiTheme="majorBidi" w:cstheme="majorBidi"/>
          <w:bCs/>
          <w:noProof w:val="0"/>
        </w:rPr>
        <w:t xml:space="preserve">project was not initiated </w:t>
      </w:r>
      <w:r w:rsidRPr="00F5113B">
        <w:rPr>
          <w:rFonts w:asciiTheme="majorBidi" w:hAnsiTheme="majorBidi" w:cstheme="majorBidi"/>
          <w:bCs/>
          <w:noProof w:val="0"/>
        </w:rPr>
        <w:t>according to the Ministry demands and/or an agreement has not been signed to the Ministry’s satisfaction, the Ministry reserves the right to disqualify the win of the Winning Supplier and to accept in it</w:t>
      </w:r>
      <w:r w:rsidR="00BB5DBE" w:rsidRPr="00F5113B">
        <w:rPr>
          <w:rFonts w:asciiTheme="majorBidi" w:hAnsiTheme="majorBidi" w:cstheme="majorBidi"/>
          <w:bCs/>
          <w:noProof w:val="0"/>
        </w:rPr>
        <w:t>s</w:t>
      </w:r>
      <w:r w:rsidRPr="00F5113B">
        <w:rPr>
          <w:rFonts w:asciiTheme="majorBidi" w:hAnsiTheme="majorBidi" w:cstheme="majorBidi"/>
          <w:bCs/>
          <w:noProof w:val="0"/>
        </w:rPr>
        <w:t xml:space="preserve"> stead the Bid of the Second Qualified Supplier.</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may cancel the entire Tender, or part thereof, </w:t>
      </w:r>
      <w:r w:rsidR="00666A25" w:rsidRPr="00F5113B">
        <w:rPr>
          <w:rFonts w:asciiTheme="majorBidi" w:hAnsiTheme="majorBidi" w:cstheme="majorBidi"/>
          <w:bCs/>
          <w:noProof w:val="0"/>
        </w:rPr>
        <w:t>while updating the Bidders as to the termination reasoning.</w:t>
      </w:r>
      <w:r w:rsidRPr="00F5113B">
        <w:rPr>
          <w:rFonts w:asciiTheme="majorBidi" w:hAnsiTheme="majorBidi" w:cstheme="majorBidi"/>
          <w:bCs/>
          <w:noProof w:val="0"/>
        </w:rPr>
        <w:t xml:space="preserve"> For example: in the event that the best Bid does not meet the requirements or comply with the budget.</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may reduce the scope of the project or cancel it for organizational, budgetary or other reasons, without need to justify its decision, without prior notice and without any compensation. In such case a suitable announcement will be given to the Bidders.</w:t>
      </w:r>
    </w:p>
    <w:p w:rsidR="00666A25" w:rsidRPr="00F5113B" w:rsidRDefault="00666A2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may decide to split the project between Bidders, to combine solution components and</w:t>
      </w:r>
      <w:r w:rsidR="00461CBA" w:rsidRPr="00F5113B">
        <w:rPr>
          <w:rFonts w:asciiTheme="majorBidi" w:hAnsiTheme="majorBidi" w:cstheme="majorBidi"/>
          <w:bCs/>
          <w:noProof w:val="0"/>
        </w:rPr>
        <w:t xml:space="preserve"> / or</w:t>
      </w:r>
      <w:r w:rsidRPr="00F5113B">
        <w:rPr>
          <w:rFonts w:asciiTheme="majorBidi" w:hAnsiTheme="majorBidi" w:cstheme="majorBidi"/>
          <w:bCs/>
          <w:noProof w:val="0"/>
        </w:rPr>
        <w:t xml:space="preserve"> to negotiate with qualifying Bidders</w:t>
      </w:r>
      <w:r w:rsidR="00461CBA" w:rsidRPr="00F5113B">
        <w:rPr>
          <w:rFonts w:asciiTheme="majorBidi" w:hAnsiTheme="majorBidi" w:cstheme="majorBidi"/>
          <w:bCs/>
          <w:noProof w:val="0"/>
        </w:rPr>
        <w:t>, at its sole discretion</w:t>
      </w:r>
      <w:r w:rsidRPr="00F5113B">
        <w:rPr>
          <w:rFonts w:asciiTheme="majorBidi" w:hAnsiTheme="majorBidi" w:cstheme="majorBidi"/>
          <w:bCs/>
          <w:noProof w:val="0"/>
        </w:rPr>
        <w:t>.</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has the right at its sole discretion to take responsibility for the maintenance of the system and to continue executing developments, adjustments, application etc. through the Ministry employees or service providers employed by other suppliers. </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In such case, the full responsibility for the maintenance of the system shall lie with the Ministry.</w:t>
      </w:r>
    </w:p>
    <w:p w:rsidR="00A1563B" w:rsidRPr="00F5113B" w:rsidRDefault="00A1563B" w:rsidP="00AD6582">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Furthermore, </w:t>
      </w:r>
      <w:r w:rsidR="0056549B" w:rsidRPr="00F5113B">
        <w:rPr>
          <w:rFonts w:asciiTheme="majorBidi" w:hAnsiTheme="majorBidi" w:cstheme="majorBidi"/>
          <w:bCs/>
          <w:noProof w:val="0"/>
        </w:rPr>
        <w:t xml:space="preserve">in the event the Ministry decides to </w:t>
      </w:r>
      <w:r w:rsidR="00AD6582">
        <w:rPr>
          <w:rFonts w:asciiTheme="majorBidi" w:hAnsiTheme="majorBidi" w:cstheme="majorBidi"/>
          <w:bCs/>
          <w:noProof w:val="0"/>
        </w:rPr>
        <w:t>terminate the Agreement</w:t>
      </w:r>
      <w:r w:rsidR="00000118">
        <w:rPr>
          <w:rFonts w:asciiTheme="majorBidi" w:hAnsiTheme="majorBidi" w:cstheme="majorBidi"/>
          <w:bCs/>
          <w:noProof w:val="0"/>
        </w:rPr>
        <w:t xml:space="preserve"> in accordance with Section 10 to the Agreement</w:t>
      </w:r>
      <w:r w:rsidR="00AD6582">
        <w:rPr>
          <w:rFonts w:asciiTheme="majorBidi" w:hAnsiTheme="majorBidi" w:cstheme="majorBidi"/>
          <w:bCs/>
          <w:noProof w:val="0"/>
        </w:rPr>
        <w:t xml:space="preserve">, and to operate the source code by itself, it will not be restricted from hiring services from </w:t>
      </w:r>
      <w:r w:rsidR="0056549B" w:rsidRPr="00F5113B">
        <w:rPr>
          <w:rFonts w:asciiTheme="majorBidi" w:hAnsiTheme="majorBidi" w:cstheme="majorBidi"/>
          <w:bCs/>
          <w:noProof w:val="0"/>
        </w:rPr>
        <w:t>the Bidder’s employees and/or sub-contractor employees wishing to provide it with services.</w:t>
      </w:r>
    </w:p>
    <w:p w:rsidR="00D301F5" w:rsidRPr="00F5113B"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The Bidder’s Bid</w:t>
      </w:r>
    </w:p>
    <w:p w:rsidR="0056549B" w:rsidRPr="00F5113B"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General structure </w:t>
      </w:r>
    </w:p>
    <w:p w:rsidR="0056549B" w:rsidRPr="00F5113B" w:rsidRDefault="0056549B" w:rsidP="003E50D4">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structure of the Bid will be exactly compatible with the structure of the specifications. For example: section 2.1 in the Bid will include an answer to component 2.1 in the specifications, section 2.2 an answer to component 2.2 and in the Bid </w:t>
      </w:r>
      <w:r w:rsidR="003E50D4">
        <w:rPr>
          <w:rFonts w:asciiTheme="majorBidi" w:hAnsiTheme="majorBidi" w:cstheme="majorBidi"/>
          <w:bCs/>
          <w:noProof w:val="0"/>
        </w:rPr>
        <w:t>Booklet</w:t>
      </w:r>
      <w:r w:rsidRPr="00F5113B">
        <w:rPr>
          <w:rFonts w:asciiTheme="majorBidi" w:hAnsiTheme="majorBidi" w:cstheme="majorBidi"/>
          <w:bCs/>
          <w:noProof w:val="0"/>
        </w:rPr>
        <w:t>.</w:t>
      </w:r>
    </w:p>
    <w:p w:rsidR="0056549B" w:rsidRPr="00F5113B" w:rsidRDefault="005654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For the avoidance of doubt it is hereby clarified that the answers will be given in compatibility with the sub-sections in each section, for any level of detailing.</w:t>
      </w:r>
    </w:p>
    <w:p w:rsidR="0056549B" w:rsidRDefault="005654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 component in respect of which there is no answer will have “no answer” written next to it and the following component will keep the original numbering of the specifications.</w:t>
      </w:r>
    </w:p>
    <w:p w:rsidR="00AD6582" w:rsidRPr="00F5113B" w:rsidRDefault="00AD6582" w:rsidP="00AD6582">
      <w:pPr>
        <w:tabs>
          <w:tab w:val="right" w:pos="2268"/>
        </w:tabs>
        <w:bidi w:val="0"/>
        <w:spacing w:before="0" w:after="120" w:line="240" w:lineRule="auto"/>
        <w:ind w:left="2268"/>
        <w:rPr>
          <w:rFonts w:asciiTheme="majorBidi" w:hAnsiTheme="majorBidi" w:cstheme="majorBidi"/>
          <w:bCs/>
          <w:noProof w:val="0"/>
        </w:rPr>
      </w:pPr>
      <w:r>
        <w:rPr>
          <w:rFonts w:asciiTheme="majorBidi" w:hAnsiTheme="majorBidi" w:cstheme="majorBidi"/>
          <w:bCs/>
          <w:noProof w:val="0"/>
        </w:rPr>
        <w:t>Without derogating from the above, Bidders are referred to Section 13 to Appendix A – The Bid Booklet, for additional instructions regarding the submission..</w:t>
      </w:r>
    </w:p>
    <w:p w:rsidR="0056549B" w:rsidRPr="00F5113B"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Detailed structure </w:t>
      </w:r>
    </w:p>
    <w:p w:rsidR="0056549B" w:rsidRPr="00F5113B" w:rsidRDefault="0056549B" w:rsidP="00F06517">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content and structure of the answer for each component (and sub-component) will coincide with the classification of the component: I, G, M or S, as defined in section 0.</w:t>
      </w:r>
      <w:r w:rsidR="00F06517" w:rsidRPr="00F5113B">
        <w:rPr>
          <w:rFonts w:asciiTheme="majorBidi" w:hAnsiTheme="majorBidi" w:cstheme="majorBidi"/>
          <w:bCs/>
          <w:noProof w:val="0"/>
        </w:rPr>
        <w:t>6</w:t>
      </w:r>
      <w:r w:rsidRPr="00F5113B">
        <w:rPr>
          <w:rFonts w:asciiTheme="majorBidi" w:hAnsiTheme="majorBidi" w:cstheme="majorBidi"/>
          <w:bCs/>
          <w:noProof w:val="0"/>
        </w:rPr>
        <w:t xml:space="preserve"> above.</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components marked G, the existence or non-existence must be highlighted and only important qualities are to be noted, briefly, in free text (up to 1/2 page per component).</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components marked S, a detailed answer must be provided including transcripts from other systems of existing documentation, provided there is a clear answer to the suitable requirement.</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the event of a long answer, reference should be made to the appendix at the end of the Bid. It is important to use the appendices so as to simplify the Bid itself and facilitate its reading. Professional and promotional material will be enclosed as an appendix to the relevant section and will be marked as specified above.</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Distinction must be made between a “closed” component requiring a “yes/ no” answer or the completing of a defined table, and an “open” component allowing for a free form of answer.</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an “open” component, the Bidder may add its own comments and proposals by adding an “other” section. This section will be marked X.97 at the end of the main component, or X.Y.97 at the end of a secondary component.</w:t>
      </w:r>
    </w:p>
    <w:p w:rsidR="0056549B" w:rsidRPr="00F5113B"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Ownership of the specifications and the Bid</w:t>
      </w:r>
    </w:p>
    <w:p w:rsidR="00F0276B" w:rsidRPr="00F5113B" w:rsidRDefault="00F027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These specifications are the intellectual property of the Ministry of Health which is given to the Bidder for the submitting of a Bid only. No use may be made of it that is not the purpose of preparing the Bid.</w:t>
      </w:r>
    </w:p>
    <w:p w:rsidR="00861EA5" w:rsidRPr="00F5113B" w:rsidRDefault="00F0276B"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Bidder’s </w:t>
      </w:r>
      <w:r w:rsidR="00BB5DBE" w:rsidRPr="00F5113B">
        <w:rPr>
          <w:rFonts w:asciiTheme="majorBidi" w:hAnsiTheme="majorBidi" w:cstheme="majorBidi"/>
          <w:bCs/>
          <w:noProof w:val="0"/>
        </w:rPr>
        <w:t xml:space="preserve">Response </w:t>
      </w:r>
      <w:r w:rsidRPr="00F5113B">
        <w:rPr>
          <w:rFonts w:asciiTheme="majorBidi" w:hAnsiTheme="majorBidi" w:cstheme="majorBidi"/>
          <w:bCs/>
          <w:noProof w:val="0"/>
        </w:rPr>
        <w:t>is the Bidder’s property. The Ministry of Health</w:t>
      </w:r>
      <w:r w:rsidR="00861EA5" w:rsidRPr="00F5113B">
        <w:rPr>
          <w:rFonts w:asciiTheme="majorBidi" w:hAnsiTheme="majorBidi" w:cstheme="majorBidi"/>
          <w:bCs/>
          <w:noProof w:val="0"/>
        </w:rPr>
        <w:t xml:space="preserve"> will have the right to use the Bid and information therein for any need connected with this </w:t>
      </w:r>
      <w:r w:rsidR="00BB5DBE" w:rsidRPr="00F5113B">
        <w:rPr>
          <w:rFonts w:asciiTheme="majorBidi" w:hAnsiTheme="majorBidi" w:cstheme="majorBidi"/>
          <w:bCs/>
          <w:noProof w:val="0"/>
        </w:rPr>
        <w:t>Tender P</w:t>
      </w:r>
      <w:r w:rsidR="00861EA5" w:rsidRPr="00F5113B">
        <w:rPr>
          <w:rFonts w:asciiTheme="majorBidi" w:hAnsiTheme="majorBidi" w:cstheme="majorBidi"/>
          <w:bCs/>
          <w:noProof w:val="0"/>
        </w:rPr>
        <w:t xml:space="preserve">rocess until the completion of the activity in this Tender and the execution of an agreement with </w:t>
      </w:r>
      <w:r w:rsidR="00C936C7" w:rsidRPr="00F5113B">
        <w:rPr>
          <w:rFonts w:asciiTheme="majorBidi" w:hAnsiTheme="majorBidi" w:cstheme="majorBidi"/>
          <w:bCs/>
          <w:noProof w:val="0"/>
        </w:rPr>
        <w:t>a winner</w:t>
      </w:r>
      <w:r w:rsidR="00861EA5" w:rsidRPr="00F5113B">
        <w:rPr>
          <w:rFonts w:asciiTheme="majorBidi" w:hAnsiTheme="majorBidi" w:cstheme="majorBidi"/>
          <w:bCs/>
          <w:noProof w:val="0"/>
        </w:rPr>
        <w:t xml:space="preserve">. </w:t>
      </w:r>
    </w:p>
    <w:p w:rsidR="00F0276B" w:rsidRPr="00F5113B" w:rsidRDefault="00861EA5"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Ministry undertakes not to disclose the contents of the Bid to a third party other than to consultants employed by it who shall be subject to obligations of confidentiality and prohibition on use of the Bidder’s Bid other than for the purpose of the project only.</w:t>
      </w:r>
    </w:p>
    <w:p w:rsidR="000570A4" w:rsidRPr="00F5113B" w:rsidRDefault="00861EA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Pursuant to the Tender Law regulations, competitors who did not win the Tender may ask to review the winning Bid. The Bidder may note in an answer to this section, the sections in its Bid that are confidential </w:t>
      </w:r>
      <w:r w:rsidR="000570A4" w:rsidRPr="00F5113B">
        <w:rPr>
          <w:rFonts w:asciiTheme="majorBidi" w:hAnsiTheme="majorBidi" w:cstheme="majorBidi"/>
          <w:bCs/>
          <w:noProof w:val="0"/>
        </w:rPr>
        <w:t xml:space="preserve">and cannot be presented to the competitors and must provide a copy of the Bid not containing these confidential sections (see section 0.7.1.3). A Bidder’s request for confidentiality in respect of other Bidders shall apply, respectively, to the asking Bidder. Meaning – in the event the Bidder demands confidentiality over a certain topic, respectively, this topic will remain undisclosed to him in the other winning Bids if he asks to review them. However, the Tender Committee may, at its sole discretion, present before competitors who did not win the Tender, any document which in its professional opinion does not constitute a commercial or professional secret and is required in order to comply with the Tender Law regulations. A review of documents, as specified in sub-section 0.11.3 above, shall cost the asking entity 300 NIS to cover the costs of complying with this regulation. </w:t>
      </w:r>
    </w:p>
    <w:p w:rsidR="00861EA5" w:rsidRPr="00F5113B" w:rsidRDefault="000570A4"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This sum is to be paid in advance to the Ministry.</w:t>
      </w:r>
    </w:p>
    <w:p w:rsidR="000570A4" w:rsidRPr="00F5113B" w:rsidRDefault="000570A4"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clarifies that the Ministry’s internal </w:t>
      </w:r>
      <w:r w:rsidR="00E902DC" w:rsidRPr="00F5113B">
        <w:rPr>
          <w:rFonts w:asciiTheme="majorBidi" w:hAnsiTheme="majorBidi" w:cstheme="majorBidi"/>
          <w:bCs/>
          <w:noProof w:val="0"/>
        </w:rPr>
        <w:t xml:space="preserve">auditor </w:t>
      </w:r>
      <w:r w:rsidRPr="00F5113B">
        <w:rPr>
          <w:rFonts w:asciiTheme="majorBidi" w:hAnsiTheme="majorBidi" w:cstheme="majorBidi"/>
          <w:bCs/>
          <w:noProof w:val="0"/>
        </w:rPr>
        <w:t xml:space="preserve">and the State </w:t>
      </w:r>
      <w:r w:rsidR="00E902DC" w:rsidRPr="00F5113B">
        <w:rPr>
          <w:rFonts w:asciiTheme="majorBidi" w:hAnsiTheme="majorBidi" w:cstheme="majorBidi"/>
          <w:bCs/>
          <w:noProof w:val="0"/>
        </w:rPr>
        <w:t xml:space="preserve">auditor </w:t>
      </w:r>
      <w:r w:rsidRPr="00F5113B">
        <w:rPr>
          <w:rFonts w:asciiTheme="majorBidi" w:hAnsiTheme="majorBidi" w:cstheme="majorBidi"/>
          <w:bCs/>
          <w:noProof w:val="0"/>
        </w:rPr>
        <w:t xml:space="preserve">may receive </w:t>
      </w:r>
      <w:r w:rsidR="00C936C7" w:rsidRPr="00F5113B">
        <w:rPr>
          <w:rFonts w:asciiTheme="majorBidi" w:hAnsiTheme="majorBidi" w:cstheme="majorBidi"/>
          <w:bCs/>
          <w:noProof w:val="0"/>
        </w:rPr>
        <w:t xml:space="preserve">at </w:t>
      </w:r>
      <w:r w:rsidRPr="00F5113B">
        <w:rPr>
          <w:rFonts w:asciiTheme="majorBidi" w:hAnsiTheme="majorBidi" w:cstheme="majorBidi"/>
          <w:bCs/>
          <w:noProof w:val="0"/>
        </w:rPr>
        <w:t xml:space="preserve">any time any information required from the Supplier </w:t>
      </w:r>
      <w:r w:rsidR="00E902DC" w:rsidRPr="00F5113B">
        <w:rPr>
          <w:rFonts w:asciiTheme="majorBidi" w:hAnsiTheme="majorBidi" w:cstheme="majorBidi"/>
          <w:bCs/>
          <w:noProof w:val="0"/>
        </w:rPr>
        <w:t xml:space="preserve">at their </w:t>
      </w:r>
      <w:r w:rsidRPr="00F5113B">
        <w:rPr>
          <w:rFonts w:asciiTheme="majorBidi" w:hAnsiTheme="majorBidi" w:cstheme="majorBidi"/>
          <w:bCs/>
          <w:noProof w:val="0"/>
        </w:rPr>
        <w:t>discretion and to hold a professional audit</w:t>
      </w:r>
      <w:r w:rsidR="00E902DC" w:rsidRPr="00F5113B">
        <w:rPr>
          <w:rFonts w:asciiTheme="majorBidi" w:hAnsiTheme="majorBidi" w:cstheme="majorBidi"/>
          <w:bCs/>
          <w:noProof w:val="0"/>
        </w:rPr>
        <w:t>,</w:t>
      </w:r>
      <w:r w:rsidRPr="00F5113B">
        <w:rPr>
          <w:rFonts w:asciiTheme="majorBidi" w:hAnsiTheme="majorBidi" w:cstheme="majorBidi"/>
          <w:bCs/>
          <w:noProof w:val="0"/>
        </w:rPr>
        <w:t xml:space="preserve"> and the Supplier must comply immediately and fully with the auditor’s demands.</w:t>
      </w:r>
    </w:p>
    <w:p w:rsidR="00E7240E" w:rsidRPr="00F5113B" w:rsidRDefault="00E7240E"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Subcontractors</w:t>
      </w:r>
    </w:p>
    <w:p w:rsidR="007242A1" w:rsidRPr="00F5113B" w:rsidRDefault="007242A1" w:rsidP="00357DDE">
      <w:pPr>
        <w:tabs>
          <w:tab w:val="right" w:pos="2268"/>
        </w:tabs>
        <w:bidi w:val="0"/>
        <w:spacing w:before="0" w:after="120" w:line="240" w:lineRule="auto"/>
        <w:ind w:left="2268"/>
        <w:rPr>
          <w:rFonts w:asciiTheme="majorBidi" w:hAnsiTheme="majorBidi" w:cstheme="majorBidi"/>
          <w:bCs/>
          <w:noProof w:val="0"/>
        </w:rPr>
      </w:pPr>
    </w:p>
    <w:p w:rsidR="00E7240E" w:rsidRPr="00F5113B" w:rsidRDefault="007242A1"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Each </w:t>
      </w:r>
      <w:r w:rsidR="00BB5DBE" w:rsidRPr="00F5113B">
        <w:rPr>
          <w:rFonts w:asciiTheme="majorBidi" w:hAnsiTheme="majorBidi" w:cstheme="majorBidi"/>
          <w:bCs/>
          <w:noProof w:val="0"/>
        </w:rPr>
        <w:t>B</w:t>
      </w:r>
      <w:r w:rsidR="00E7240E" w:rsidRPr="00F5113B">
        <w:rPr>
          <w:rFonts w:asciiTheme="majorBidi" w:hAnsiTheme="majorBidi" w:cstheme="majorBidi"/>
          <w:bCs/>
          <w:noProof w:val="0"/>
        </w:rPr>
        <w:t xml:space="preserve">idder will be responsible for all activities and </w:t>
      </w:r>
      <w:r w:rsidR="00E27FF3" w:rsidRPr="00F5113B">
        <w:rPr>
          <w:rFonts w:asciiTheme="majorBidi" w:hAnsiTheme="majorBidi" w:cstheme="majorBidi"/>
          <w:bCs/>
          <w:noProof w:val="0"/>
        </w:rPr>
        <w:t>products</w:t>
      </w:r>
      <w:r w:rsidR="00E7240E" w:rsidRPr="00F5113B">
        <w:rPr>
          <w:rFonts w:asciiTheme="majorBidi" w:hAnsiTheme="majorBidi" w:cstheme="majorBidi"/>
          <w:bCs/>
          <w:noProof w:val="0"/>
        </w:rPr>
        <w:t xml:space="preserve"> of</w:t>
      </w:r>
      <w:r w:rsidR="000650A8" w:rsidRPr="00F5113B">
        <w:rPr>
          <w:rFonts w:asciiTheme="majorBidi" w:hAnsiTheme="majorBidi" w:cstheme="majorBidi"/>
          <w:bCs/>
          <w:noProof w:val="0"/>
        </w:rPr>
        <w:t xml:space="preserve"> his</w:t>
      </w:r>
      <w:r w:rsidR="00E7240E" w:rsidRPr="00F5113B">
        <w:rPr>
          <w:rFonts w:asciiTheme="majorBidi" w:hAnsiTheme="majorBidi" w:cstheme="majorBidi"/>
          <w:bCs/>
          <w:noProof w:val="0"/>
        </w:rPr>
        <w:t xml:space="preserve"> </w:t>
      </w:r>
      <w:r w:rsidRPr="00F5113B">
        <w:rPr>
          <w:rFonts w:asciiTheme="majorBidi" w:hAnsiTheme="majorBidi" w:cstheme="majorBidi"/>
          <w:bCs/>
          <w:noProof w:val="0"/>
        </w:rPr>
        <w:t xml:space="preserve">team and </w:t>
      </w:r>
      <w:r w:rsidR="00E27FF3" w:rsidRPr="00F5113B">
        <w:rPr>
          <w:rFonts w:asciiTheme="majorBidi" w:hAnsiTheme="majorBidi" w:cstheme="majorBidi"/>
          <w:bCs/>
          <w:noProof w:val="0"/>
        </w:rPr>
        <w:t xml:space="preserve">his </w:t>
      </w:r>
      <w:r w:rsidR="00E7240E" w:rsidRPr="00F5113B">
        <w:rPr>
          <w:rFonts w:asciiTheme="majorBidi" w:hAnsiTheme="majorBidi" w:cstheme="majorBidi"/>
          <w:bCs/>
          <w:noProof w:val="0"/>
        </w:rPr>
        <w:t>subcontractors</w:t>
      </w:r>
      <w:r w:rsidR="00E27FF3" w:rsidRPr="00F5113B">
        <w:rPr>
          <w:rFonts w:asciiTheme="majorBidi" w:hAnsiTheme="majorBidi" w:cstheme="majorBidi"/>
          <w:bCs/>
          <w:noProof w:val="0"/>
        </w:rPr>
        <w:t xml:space="preserve">, </w:t>
      </w:r>
      <w:r w:rsidRPr="00F5113B">
        <w:rPr>
          <w:rFonts w:asciiTheme="majorBidi" w:hAnsiTheme="majorBidi" w:cstheme="majorBidi"/>
          <w:bCs/>
          <w:noProof w:val="0"/>
        </w:rPr>
        <w:t>and</w:t>
      </w:r>
      <w:r w:rsidR="00E27FF3" w:rsidRPr="00F5113B">
        <w:rPr>
          <w:rFonts w:asciiTheme="majorBidi" w:hAnsiTheme="majorBidi" w:cstheme="majorBidi"/>
          <w:bCs/>
          <w:noProof w:val="0"/>
        </w:rPr>
        <w:t xml:space="preserve"> any third party incorporated </w:t>
      </w:r>
      <w:r w:rsidRPr="00F5113B">
        <w:rPr>
          <w:rFonts w:asciiTheme="majorBidi" w:hAnsiTheme="majorBidi" w:cstheme="majorBidi"/>
          <w:bCs/>
          <w:noProof w:val="0"/>
        </w:rPr>
        <w:t xml:space="preserve">in </w:t>
      </w:r>
      <w:r w:rsidR="00E27FF3" w:rsidRPr="00F5113B">
        <w:rPr>
          <w:rFonts w:asciiTheme="majorBidi" w:hAnsiTheme="majorBidi" w:cstheme="majorBidi"/>
          <w:bCs/>
          <w:noProof w:val="0"/>
        </w:rPr>
        <w:t xml:space="preserve">the </w:t>
      </w:r>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 or incorporated</w:t>
      </w:r>
      <w:r w:rsidRPr="00F5113B">
        <w:rPr>
          <w:rFonts w:asciiTheme="majorBidi" w:hAnsiTheme="majorBidi" w:cstheme="majorBidi"/>
          <w:bCs/>
          <w:noProof w:val="0"/>
        </w:rPr>
        <w:t xml:space="preserve"> in</w:t>
      </w:r>
      <w:r w:rsidR="00E27FF3" w:rsidRPr="00F5113B">
        <w:rPr>
          <w:rFonts w:asciiTheme="majorBidi" w:hAnsiTheme="majorBidi" w:cstheme="majorBidi"/>
          <w:bCs/>
          <w:noProof w:val="0"/>
        </w:rPr>
        <w:t xml:space="preserve"> the </w:t>
      </w:r>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 implementation</w:t>
      </w:r>
      <w:r w:rsidRPr="00F5113B">
        <w:rPr>
          <w:rFonts w:asciiTheme="majorBidi" w:hAnsiTheme="majorBidi" w:cstheme="majorBidi"/>
          <w:bCs/>
          <w:noProof w:val="0"/>
        </w:rPr>
        <w:t xml:space="preserve"> by the </w:t>
      </w:r>
      <w:r w:rsidR="00BB5DBE" w:rsidRPr="00F5113B">
        <w:rPr>
          <w:rFonts w:asciiTheme="majorBidi" w:hAnsiTheme="majorBidi" w:cstheme="majorBidi"/>
          <w:bCs/>
          <w:noProof w:val="0"/>
        </w:rPr>
        <w:t>B</w:t>
      </w:r>
      <w:r w:rsidRPr="00F5113B">
        <w:rPr>
          <w:rFonts w:asciiTheme="majorBidi" w:hAnsiTheme="majorBidi" w:cstheme="majorBidi"/>
          <w:bCs/>
          <w:noProof w:val="0"/>
        </w:rPr>
        <w:t>idder</w:t>
      </w:r>
      <w:r w:rsidR="00E27FF3" w:rsidRPr="00F5113B">
        <w:rPr>
          <w:rFonts w:asciiTheme="majorBidi" w:hAnsiTheme="majorBidi" w:cstheme="majorBidi"/>
          <w:bCs/>
          <w:noProof w:val="0"/>
        </w:rPr>
        <w:t xml:space="preserve">. Notwithstanding the foregoing, the </w:t>
      </w:r>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idder is not entitled to replace a subcontractor</w:t>
      </w:r>
      <w:r w:rsidR="000650A8" w:rsidRPr="00F5113B">
        <w:rPr>
          <w:rFonts w:asciiTheme="majorBidi" w:hAnsiTheme="majorBidi" w:cstheme="majorBidi"/>
          <w:bCs/>
          <w:noProof w:val="0"/>
        </w:rPr>
        <w:t xml:space="preserve"> </w:t>
      </w:r>
      <w:r w:rsidR="00E27FF3" w:rsidRPr="00F5113B">
        <w:rPr>
          <w:rFonts w:asciiTheme="majorBidi" w:hAnsiTheme="majorBidi" w:cstheme="majorBidi"/>
          <w:bCs/>
          <w:noProof w:val="0"/>
        </w:rPr>
        <w:t xml:space="preserve">(Or add or dismiss a sub-contractor) </w:t>
      </w:r>
      <w:r w:rsidR="000650A8" w:rsidRPr="00F5113B">
        <w:rPr>
          <w:rFonts w:asciiTheme="majorBidi" w:hAnsiTheme="majorBidi" w:cstheme="majorBidi"/>
          <w:bCs/>
          <w:noProof w:val="0"/>
        </w:rPr>
        <w:t>w</w:t>
      </w:r>
      <w:r w:rsidR="00E27FF3" w:rsidRPr="00F5113B">
        <w:rPr>
          <w:rFonts w:asciiTheme="majorBidi" w:hAnsiTheme="majorBidi" w:cstheme="majorBidi"/>
          <w:bCs/>
          <w:noProof w:val="0"/>
        </w:rPr>
        <w:t xml:space="preserve">ithout approval from the </w:t>
      </w:r>
      <w:r w:rsidR="00BB5DBE" w:rsidRPr="00F5113B">
        <w:rPr>
          <w:rFonts w:asciiTheme="majorBidi" w:hAnsiTheme="majorBidi" w:cstheme="majorBidi"/>
          <w:bCs/>
          <w:noProof w:val="0"/>
        </w:rPr>
        <w:t>Client</w:t>
      </w:r>
      <w:r w:rsidR="00E27FF3" w:rsidRPr="00F5113B">
        <w:rPr>
          <w:rFonts w:asciiTheme="majorBidi" w:hAnsiTheme="majorBidi" w:cstheme="majorBidi"/>
          <w:bCs/>
          <w:noProof w:val="0"/>
        </w:rPr>
        <w:t>.</w:t>
      </w:r>
    </w:p>
    <w:p w:rsidR="00511FFB" w:rsidRPr="00F5113B" w:rsidRDefault="00B0669C"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t>
      </w:r>
      <w:r w:rsidR="00BB5DBE" w:rsidRPr="00F5113B">
        <w:rPr>
          <w:rFonts w:asciiTheme="majorBidi" w:hAnsiTheme="majorBidi" w:cstheme="majorBidi"/>
          <w:bCs/>
          <w:noProof w:val="0"/>
        </w:rPr>
        <w:t>B</w:t>
      </w:r>
      <w:r w:rsidRPr="00F5113B">
        <w:rPr>
          <w:rFonts w:asciiTheme="majorBidi" w:hAnsiTheme="majorBidi" w:cstheme="majorBidi"/>
          <w:bCs/>
          <w:noProof w:val="0"/>
        </w:rPr>
        <w:t xml:space="preserve">idder may use subcontractors that complete </w:t>
      </w:r>
      <w:r w:rsidR="00DE7772" w:rsidRPr="00F5113B">
        <w:rPr>
          <w:rFonts w:asciiTheme="majorBidi" w:hAnsiTheme="majorBidi" w:cstheme="majorBidi"/>
          <w:bCs/>
          <w:noProof w:val="0"/>
        </w:rPr>
        <w:t>its</w:t>
      </w:r>
      <w:r w:rsidRPr="00F5113B">
        <w:rPr>
          <w:rFonts w:asciiTheme="majorBidi" w:hAnsiTheme="majorBidi" w:cstheme="majorBidi"/>
          <w:bCs/>
          <w:noProof w:val="0"/>
        </w:rPr>
        <w:t xml:space="preserve"> </w:t>
      </w:r>
      <w:r w:rsidR="00BB5DBE" w:rsidRPr="00F5113B">
        <w:rPr>
          <w:rFonts w:asciiTheme="majorBidi" w:hAnsiTheme="majorBidi" w:cstheme="majorBidi"/>
          <w:bCs/>
          <w:noProof w:val="0"/>
        </w:rPr>
        <w:t>B</w:t>
      </w:r>
      <w:r w:rsidRPr="00F5113B">
        <w:rPr>
          <w:rFonts w:asciiTheme="majorBidi" w:hAnsiTheme="majorBidi" w:cstheme="majorBidi"/>
          <w:bCs/>
          <w:noProof w:val="0"/>
        </w:rPr>
        <w:t>id</w:t>
      </w:r>
      <w:r w:rsidR="00DE7772" w:rsidRPr="00F5113B">
        <w:rPr>
          <w:rFonts w:asciiTheme="majorBidi" w:hAnsiTheme="majorBidi" w:cstheme="majorBidi"/>
          <w:bCs/>
          <w:noProof w:val="0"/>
        </w:rPr>
        <w:t xml:space="preserve"> in order</w:t>
      </w:r>
      <w:r w:rsidRPr="00F5113B">
        <w:rPr>
          <w:rFonts w:asciiTheme="majorBidi" w:hAnsiTheme="majorBidi" w:cstheme="majorBidi"/>
          <w:bCs/>
          <w:noProof w:val="0"/>
        </w:rPr>
        <w:t xml:space="preserve"> </w:t>
      </w:r>
      <w:r w:rsidR="00F920A0" w:rsidRPr="00F5113B">
        <w:rPr>
          <w:rFonts w:asciiTheme="majorBidi" w:hAnsiTheme="majorBidi" w:cstheme="majorBidi"/>
          <w:bCs/>
          <w:noProof w:val="0"/>
        </w:rPr>
        <w:t>t</w:t>
      </w:r>
      <w:r w:rsidRPr="00F5113B">
        <w:rPr>
          <w:rFonts w:asciiTheme="majorBidi" w:hAnsiTheme="majorBidi" w:cstheme="majorBidi"/>
          <w:bCs/>
          <w:noProof w:val="0"/>
        </w:rPr>
        <w:t xml:space="preserve">o perform any of </w:t>
      </w:r>
      <w:r w:rsidR="00DE7772" w:rsidRPr="00F5113B">
        <w:rPr>
          <w:rFonts w:asciiTheme="majorBidi" w:hAnsiTheme="majorBidi" w:cstheme="majorBidi"/>
          <w:bCs/>
          <w:noProof w:val="0"/>
        </w:rPr>
        <w:t xml:space="preserve">its </w:t>
      </w:r>
      <w:r w:rsidRPr="00F5113B">
        <w:rPr>
          <w:rFonts w:asciiTheme="majorBidi" w:hAnsiTheme="majorBidi" w:cstheme="majorBidi"/>
          <w:bCs/>
          <w:noProof w:val="0"/>
        </w:rPr>
        <w:t xml:space="preserve">obligations </w:t>
      </w:r>
      <w:r w:rsidR="00F920A0" w:rsidRPr="00F5113B">
        <w:rPr>
          <w:rFonts w:asciiTheme="majorBidi" w:hAnsiTheme="majorBidi" w:cstheme="majorBidi"/>
          <w:bCs/>
          <w:noProof w:val="0"/>
        </w:rPr>
        <w:t>according</w:t>
      </w:r>
      <w:r w:rsidRPr="00F5113B">
        <w:rPr>
          <w:rFonts w:asciiTheme="majorBidi" w:hAnsiTheme="majorBidi" w:cstheme="majorBidi"/>
          <w:bCs/>
          <w:noProof w:val="0"/>
        </w:rPr>
        <w:t xml:space="preserve"> to this</w:t>
      </w:r>
      <w:r w:rsidR="00DE7772" w:rsidRPr="00F5113B">
        <w:rPr>
          <w:rFonts w:asciiTheme="majorBidi" w:hAnsiTheme="majorBidi" w:cstheme="majorBidi"/>
          <w:bCs/>
          <w:noProof w:val="0"/>
        </w:rPr>
        <w:t xml:space="preserve"> agreement, </w:t>
      </w:r>
      <w:r w:rsidR="00F920A0" w:rsidRPr="00F5113B">
        <w:rPr>
          <w:rFonts w:asciiTheme="majorBidi" w:hAnsiTheme="majorBidi" w:cstheme="majorBidi"/>
          <w:bCs/>
          <w:noProof w:val="0"/>
        </w:rPr>
        <w:t xml:space="preserve">provided </w:t>
      </w:r>
      <w:r w:rsidR="00DE7772" w:rsidRPr="00F5113B">
        <w:rPr>
          <w:rFonts w:asciiTheme="majorBidi" w:hAnsiTheme="majorBidi" w:cstheme="majorBidi"/>
          <w:bCs/>
          <w:noProof w:val="0"/>
        </w:rPr>
        <w:t xml:space="preserve">that </w:t>
      </w:r>
      <w:r w:rsidR="00F920A0" w:rsidRPr="00F5113B">
        <w:rPr>
          <w:rFonts w:asciiTheme="majorBidi" w:hAnsiTheme="majorBidi" w:cstheme="majorBidi"/>
          <w:bCs/>
          <w:noProof w:val="0"/>
        </w:rPr>
        <w:t xml:space="preserve">information regarding the subcontractor – legal entity and professional capabilities provided – will be fully disclosed in the Bid. </w:t>
      </w:r>
    </w:p>
    <w:p w:rsidR="00E82B2F" w:rsidRPr="00F5113B" w:rsidRDefault="00E82B2F"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may</w:t>
      </w:r>
      <w:r w:rsidR="000650A8" w:rsidRPr="00F5113B">
        <w:rPr>
          <w:rFonts w:asciiTheme="majorBidi" w:hAnsiTheme="majorBidi" w:cstheme="majorBidi"/>
          <w:bCs/>
          <w:noProof w:val="0"/>
        </w:rPr>
        <w:t>, at its sole discretion</w:t>
      </w:r>
      <w:r w:rsidR="00461CBA" w:rsidRPr="00F5113B">
        <w:rPr>
          <w:rFonts w:asciiTheme="majorBidi" w:hAnsiTheme="majorBidi" w:cstheme="majorBidi"/>
          <w:bCs/>
          <w:noProof w:val="0"/>
        </w:rPr>
        <w:t xml:space="preserve"> and at any time it sees fit</w:t>
      </w:r>
      <w:r w:rsidR="000650A8" w:rsidRPr="00F5113B">
        <w:rPr>
          <w:rFonts w:asciiTheme="majorBidi" w:hAnsiTheme="majorBidi" w:cstheme="majorBidi"/>
          <w:bCs/>
          <w:noProof w:val="0"/>
        </w:rPr>
        <w:t xml:space="preserve">, </w:t>
      </w:r>
      <w:r w:rsidRPr="00F5113B">
        <w:rPr>
          <w:rFonts w:asciiTheme="majorBidi" w:hAnsiTheme="majorBidi" w:cstheme="majorBidi"/>
          <w:bCs/>
          <w:noProof w:val="0"/>
        </w:rPr>
        <w:t xml:space="preserve">engage the subcontractor directly, replacing the service provided by the subcontractor through the </w:t>
      </w:r>
      <w:r w:rsidR="00BB5DBE" w:rsidRPr="00F5113B">
        <w:rPr>
          <w:rFonts w:asciiTheme="majorBidi" w:hAnsiTheme="majorBidi" w:cstheme="majorBidi"/>
          <w:bCs/>
          <w:noProof w:val="0"/>
        </w:rPr>
        <w:t>B</w:t>
      </w:r>
      <w:r w:rsidRPr="00F5113B">
        <w:rPr>
          <w:rFonts w:asciiTheme="majorBidi" w:hAnsiTheme="majorBidi" w:cstheme="majorBidi"/>
          <w:bCs/>
          <w:noProof w:val="0"/>
        </w:rPr>
        <w:t>i</w:t>
      </w:r>
      <w:r w:rsidR="000650A8" w:rsidRPr="00F5113B">
        <w:rPr>
          <w:rFonts w:asciiTheme="majorBidi" w:hAnsiTheme="majorBidi" w:cstheme="majorBidi"/>
          <w:bCs/>
          <w:noProof w:val="0"/>
        </w:rPr>
        <w:t>dder</w:t>
      </w:r>
      <w:r w:rsidRPr="00F5113B">
        <w:rPr>
          <w:rFonts w:asciiTheme="majorBidi" w:hAnsiTheme="majorBidi" w:cstheme="majorBidi"/>
          <w:bCs/>
          <w:noProof w:val="0"/>
        </w:rPr>
        <w:t>.</w:t>
      </w:r>
      <w:r w:rsidR="000650A8" w:rsidRPr="00F5113B">
        <w:rPr>
          <w:rFonts w:asciiTheme="majorBidi" w:hAnsiTheme="majorBidi" w:cstheme="majorBidi"/>
          <w:bCs/>
          <w:noProof w:val="0"/>
        </w:rPr>
        <w:t xml:space="preserve"> Any agreement between the Bidder and the subcontractor must include a clause enabling such a transition.</w:t>
      </w:r>
    </w:p>
    <w:p w:rsidR="004A2DB1" w:rsidRPr="00F5113B" w:rsidRDefault="004A2DB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Transfer of rights and duties</w:t>
      </w:r>
    </w:p>
    <w:p w:rsidR="008F25A9" w:rsidRPr="00F5113B" w:rsidRDefault="004A2DB1" w:rsidP="00DE3EB7">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bidder may not transfer its rights and obligations without prior written consent of the Ministry.</w:t>
      </w:r>
    </w:p>
    <w:p w:rsidR="000570A4" w:rsidRPr="00F5113B" w:rsidRDefault="000570A4"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Integrity of the Bid and overall responsibility</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Bidder will submit one </w:t>
      </w:r>
      <w:r w:rsidR="000D563D" w:rsidRPr="00F5113B">
        <w:rPr>
          <w:rFonts w:asciiTheme="majorBidi" w:hAnsiTheme="majorBidi" w:cstheme="majorBidi"/>
          <w:bCs/>
          <w:noProof w:val="0"/>
        </w:rPr>
        <w:t xml:space="preserve">integrated </w:t>
      </w:r>
      <w:r w:rsidRPr="00F5113B">
        <w:rPr>
          <w:rFonts w:asciiTheme="majorBidi" w:hAnsiTheme="majorBidi" w:cstheme="majorBidi"/>
          <w:bCs/>
          <w:noProof w:val="0"/>
        </w:rPr>
        <w:t>Bid.</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Bidder will be responsible for the manner of supply of the services and their quality. The responsibility is, amongst other things, for the comprehensive and complete execution of the </w:t>
      </w:r>
      <w:r w:rsidR="00CF0D41" w:rsidRPr="00F5113B">
        <w:rPr>
          <w:rFonts w:asciiTheme="majorBidi" w:hAnsiTheme="majorBidi" w:cstheme="majorBidi"/>
          <w:bCs/>
          <w:noProof w:val="0"/>
        </w:rPr>
        <w:t xml:space="preserve">Services </w:t>
      </w:r>
      <w:r w:rsidRPr="00F5113B">
        <w:rPr>
          <w:rFonts w:asciiTheme="majorBidi" w:hAnsiTheme="majorBidi" w:cstheme="majorBidi"/>
          <w:bCs/>
          <w:noProof w:val="0"/>
        </w:rPr>
        <w:t xml:space="preserve">as will be defined in writing and orally </w:t>
      </w:r>
      <w:r w:rsidR="00CF0D41" w:rsidRPr="00F5113B">
        <w:rPr>
          <w:rFonts w:asciiTheme="majorBidi" w:hAnsiTheme="majorBidi" w:cstheme="majorBidi"/>
          <w:bCs/>
          <w:noProof w:val="0"/>
        </w:rPr>
        <w:t>in</w:t>
      </w:r>
      <w:r w:rsidRPr="00F5113B">
        <w:rPr>
          <w:rFonts w:asciiTheme="majorBidi" w:hAnsiTheme="majorBidi" w:cstheme="majorBidi"/>
          <w:bCs/>
          <w:noProof w:val="0"/>
        </w:rPr>
        <w:t xml:space="preserve"> the requirements of the Client’s Representative and those of anyone on its behalf (hereinafter: “the Client’s Representative”). </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In the event of third party products included in the required solution, the Supplier is responsible for the integration of all of the system’s components as SINGLE POINT OF CONTACT </w:t>
      </w:r>
      <w:r w:rsidR="00CF0D41" w:rsidRPr="00F5113B">
        <w:rPr>
          <w:rFonts w:asciiTheme="majorBidi" w:hAnsiTheme="majorBidi" w:cstheme="majorBidi"/>
          <w:bCs/>
          <w:noProof w:val="0"/>
        </w:rPr>
        <w:t>in respect of</w:t>
      </w:r>
      <w:r w:rsidRPr="00F5113B">
        <w:rPr>
          <w:rFonts w:asciiTheme="majorBidi" w:hAnsiTheme="majorBidi" w:cstheme="majorBidi"/>
          <w:bCs/>
          <w:noProof w:val="0"/>
        </w:rPr>
        <w:t xml:space="preserve"> any malfunction in any component of the solution, when the liability for third party products, combined in the solution, and the maintenance of third party software products, </w:t>
      </w:r>
      <w:r w:rsidR="00CF0D41" w:rsidRPr="00F5113B">
        <w:rPr>
          <w:rFonts w:asciiTheme="majorBidi" w:hAnsiTheme="majorBidi" w:cstheme="majorBidi"/>
          <w:bCs/>
          <w:noProof w:val="0"/>
        </w:rPr>
        <w:t>is</w:t>
      </w:r>
      <w:r w:rsidRPr="00F5113B">
        <w:rPr>
          <w:rFonts w:asciiTheme="majorBidi" w:hAnsiTheme="majorBidi" w:cstheme="majorBidi"/>
          <w:bCs/>
          <w:noProof w:val="0"/>
        </w:rPr>
        <w:t xml:space="preserve"> that of the manufacturer according to the software license and/or the certificate of warranty, as applicable.</w:t>
      </w:r>
    </w:p>
    <w:p w:rsidR="00CF0D41" w:rsidRPr="00F5113B" w:rsidRDefault="00CF0D4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Inspecting the Bids and their evaluation </w:t>
      </w:r>
    </w:p>
    <w:p w:rsidR="00CF0D41" w:rsidRPr="00F5113B" w:rsidRDefault="00CF0D41" w:rsidP="00357DDE">
      <w:p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Cs/>
          <w:noProof w:val="0"/>
        </w:rPr>
        <w:t>The Ministry will hold a multi-stage selection process for Bidders.</w:t>
      </w:r>
    </w:p>
    <w:p w:rsidR="00CF0D41" w:rsidRPr="00F5113B" w:rsidRDefault="00CF0D41"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Stage A – meeting threshold requirements</w:t>
      </w:r>
    </w:p>
    <w:p w:rsidR="00CF0D41" w:rsidRPr="00F5113B" w:rsidRDefault="00CF0D41"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At the first stage all of the Bids received </w:t>
      </w:r>
      <w:r w:rsidR="000D563D" w:rsidRPr="00F5113B">
        <w:rPr>
          <w:rFonts w:asciiTheme="majorBidi" w:hAnsiTheme="majorBidi" w:cstheme="majorBidi"/>
          <w:bCs/>
          <w:noProof w:val="0"/>
        </w:rPr>
        <w:t>before the submission</w:t>
      </w:r>
      <w:r w:rsidRPr="00F5113B">
        <w:rPr>
          <w:rFonts w:asciiTheme="majorBidi" w:hAnsiTheme="majorBidi" w:cstheme="majorBidi"/>
          <w:bCs/>
          <w:noProof w:val="0"/>
        </w:rPr>
        <w:t xml:space="preserve"> will be opened, and the Bidders’ compliance with all of the threshold requirements </w:t>
      </w:r>
      <w:r w:rsidR="000D563D" w:rsidRPr="00F5113B">
        <w:rPr>
          <w:rFonts w:asciiTheme="majorBidi" w:hAnsiTheme="majorBidi" w:cstheme="majorBidi"/>
          <w:bCs/>
          <w:noProof w:val="0"/>
        </w:rPr>
        <w:t xml:space="preserve">will be examined. </w:t>
      </w:r>
      <w:r w:rsidR="00FE5400" w:rsidRPr="00F5113B">
        <w:rPr>
          <w:rFonts w:asciiTheme="majorBidi" w:hAnsiTheme="majorBidi" w:cstheme="majorBidi"/>
          <w:bCs/>
          <w:noProof w:val="0"/>
        </w:rPr>
        <w:t>Only Bidders who meet the threshold requirements will be considered and evaluated in the following stage.</w:t>
      </w:r>
    </w:p>
    <w:p w:rsidR="00AD4690" w:rsidRPr="00F5113B" w:rsidRDefault="00CF0D41" w:rsidP="00FE5400">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
          <w:noProof w:val="0"/>
        </w:rPr>
        <w:t xml:space="preserve">Stage B – </w:t>
      </w:r>
      <w:r w:rsidR="00FE5400" w:rsidRPr="00F5113B">
        <w:rPr>
          <w:rFonts w:asciiTheme="majorBidi" w:hAnsiTheme="majorBidi" w:cstheme="majorBidi"/>
          <w:b/>
          <w:noProof w:val="0"/>
        </w:rPr>
        <w:t>Q</w:t>
      </w:r>
      <w:r w:rsidRPr="00F5113B">
        <w:rPr>
          <w:rFonts w:asciiTheme="majorBidi" w:hAnsiTheme="majorBidi" w:cstheme="majorBidi"/>
          <w:b/>
          <w:noProof w:val="0"/>
        </w:rPr>
        <w:t xml:space="preserve">uality </w:t>
      </w:r>
      <w:r w:rsidR="00B312FF" w:rsidRPr="00F5113B">
        <w:rPr>
          <w:rFonts w:asciiTheme="majorBidi" w:hAnsiTheme="majorBidi" w:cstheme="majorBidi"/>
          <w:b/>
          <w:noProof w:val="0"/>
        </w:rPr>
        <w:t>Criteri</w:t>
      </w:r>
      <w:r w:rsidR="00FE5400" w:rsidRPr="00F5113B">
        <w:rPr>
          <w:rFonts w:asciiTheme="majorBidi" w:hAnsiTheme="majorBidi" w:cstheme="majorBidi"/>
          <w:b/>
          <w:noProof w:val="0"/>
        </w:rPr>
        <w:t xml:space="preserve">a – Part 1 – Screening Stage </w:t>
      </w:r>
      <w:r w:rsidR="00B312FF" w:rsidRPr="00F5113B">
        <w:rPr>
          <w:rFonts w:asciiTheme="majorBidi" w:hAnsiTheme="majorBidi" w:cstheme="majorBidi"/>
          <w:b/>
          <w:noProof w:val="0"/>
        </w:rPr>
        <w:t xml:space="preserve"> </w:t>
      </w:r>
      <w:r w:rsidR="00FE5400" w:rsidRPr="00F5113B">
        <w:rPr>
          <w:rFonts w:asciiTheme="majorBidi" w:hAnsiTheme="majorBidi" w:cstheme="majorBidi"/>
          <w:bCs/>
          <w:noProof w:val="0"/>
        </w:rPr>
        <w:t xml:space="preserve"> </w:t>
      </w:r>
    </w:p>
    <w:p w:rsidR="00CF0D41" w:rsidRPr="00F5113B" w:rsidRDefault="00FE5400" w:rsidP="00FE5400">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At the screening stage, i</w:t>
      </w:r>
      <w:r w:rsidR="00CF0D41" w:rsidRPr="00F5113B">
        <w:rPr>
          <w:rFonts w:asciiTheme="majorBidi" w:hAnsiTheme="majorBidi" w:cstheme="majorBidi"/>
          <w:bCs/>
          <w:noProof w:val="0"/>
        </w:rPr>
        <w:t>n evaluating the benefit (quality) of the Bids, the following weights were determined:</w:t>
      </w:r>
    </w:p>
    <w:tbl>
      <w:tblPr>
        <w:tblW w:w="0" w:type="auto"/>
        <w:tblInd w:w="2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492"/>
      </w:tblGrid>
      <w:tr w:rsidR="00CF0D41" w:rsidRPr="00F5113B" w:rsidTr="00AD6582">
        <w:tc>
          <w:tcPr>
            <w:tcW w:w="5810" w:type="dxa"/>
            <w:shd w:val="clear" w:color="auto" w:fill="auto"/>
          </w:tcPr>
          <w:p w:rsidR="00CF0D41" w:rsidRPr="00F5113B" w:rsidRDefault="006443B9" w:rsidP="00357DDE">
            <w:pPr>
              <w:tabs>
                <w:tab w:val="right" w:pos="2268"/>
              </w:tabs>
              <w:bidi w:val="0"/>
              <w:spacing w:before="0" w:after="120" w:line="240" w:lineRule="auto"/>
              <w:rPr>
                <w:rFonts w:asciiTheme="majorBidi" w:hAnsiTheme="majorBidi" w:cstheme="majorBidi"/>
                <w:bCs/>
                <w:noProof w:val="0"/>
                <w:rtl/>
              </w:rPr>
            </w:pPr>
            <w:r w:rsidRPr="00F5113B">
              <w:rPr>
                <w:rFonts w:asciiTheme="majorBidi" w:hAnsiTheme="majorBidi" w:cstheme="majorBidi"/>
                <w:bCs/>
                <w:noProof w:val="0"/>
              </w:rPr>
              <w:t>Functionality- Application and Technology</w:t>
            </w:r>
          </w:p>
        </w:tc>
        <w:tc>
          <w:tcPr>
            <w:tcW w:w="1492" w:type="dxa"/>
            <w:shd w:val="clear" w:color="auto" w:fill="auto"/>
          </w:tcPr>
          <w:p w:rsidR="00CF0D41" w:rsidRPr="00F5113B" w:rsidRDefault="006443B9" w:rsidP="00357DDE">
            <w:pPr>
              <w:tabs>
                <w:tab w:val="right" w:pos="2268"/>
              </w:tabs>
              <w:bidi w:val="0"/>
              <w:spacing w:before="0" w:after="120" w:line="240" w:lineRule="auto"/>
              <w:rPr>
                <w:rFonts w:asciiTheme="majorBidi" w:hAnsiTheme="majorBidi" w:cstheme="majorBidi"/>
                <w:b/>
                <w:noProof w:val="0"/>
                <w:rtl/>
              </w:rPr>
            </w:pPr>
            <w:r w:rsidRPr="00F5113B">
              <w:rPr>
                <w:rFonts w:asciiTheme="majorBidi" w:hAnsiTheme="majorBidi" w:cstheme="majorBidi"/>
                <w:b/>
                <w:noProof w:val="0"/>
                <w:rtl/>
              </w:rPr>
              <w:t>50%</w:t>
            </w:r>
          </w:p>
        </w:tc>
      </w:tr>
      <w:tr w:rsidR="00CF0D41" w:rsidRPr="00F5113B" w:rsidTr="00AD6582">
        <w:tc>
          <w:tcPr>
            <w:tcW w:w="5810" w:type="dxa"/>
            <w:shd w:val="clear" w:color="auto" w:fill="auto"/>
          </w:tcPr>
          <w:p w:rsidR="00CF0D41" w:rsidRPr="00F5113B" w:rsidRDefault="000B4732" w:rsidP="00192875">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Data Management - </w:t>
            </w:r>
            <w:r w:rsidR="006443B9" w:rsidRPr="00F5113B">
              <w:rPr>
                <w:rFonts w:asciiTheme="majorBidi" w:hAnsiTheme="majorBidi" w:cstheme="majorBidi"/>
                <w:bCs/>
                <w:noProof w:val="0"/>
              </w:rPr>
              <w:t xml:space="preserve">Mapping and Terminology </w:t>
            </w:r>
          </w:p>
        </w:tc>
        <w:tc>
          <w:tcPr>
            <w:tcW w:w="1492" w:type="dxa"/>
            <w:shd w:val="clear" w:color="auto" w:fill="auto"/>
          </w:tcPr>
          <w:p w:rsidR="00CF0D41" w:rsidRPr="00F5113B" w:rsidRDefault="00B17F43"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30%</w:t>
            </w:r>
          </w:p>
        </w:tc>
      </w:tr>
      <w:tr w:rsidR="00CF0D41" w:rsidRPr="00F5113B" w:rsidTr="00AD6582">
        <w:tc>
          <w:tcPr>
            <w:tcW w:w="5810" w:type="dxa"/>
            <w:shd w:val="clear" w:color="auto" w:fill="auto"/>
          </w:tcPr>
          <w:p w:rsidR="00CF0D41" w:rsidRPr="00F5113B" w:rsidRDefault="002C21A6"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Implementation and </w:t>
            </w:r>
            <w:r w:rsidR="00F56905" w:rsidRPr="00F5113B">
              <w:rPr>
                <w:rFonts w:asciiTheme="majorBidi" w:hAnsiTheme="majorBidi" w:cstheme="majorBidi"/>
                <w:bCs/>
                <w:noProof w:val="0"/>
              </w:rPr>
              <w:t>Development</w:t>
            </w:r>
            <w:r w:rsidRPr="00F5113B">
              <w:rPr>
                <w:rFonts w:asciiTheme="majorBidi" w:hAnsiTheme="majorBidi" w:cstheme="majorBidi"/>
                <w:bCs/>
                <w:noProof w:val="0"/>
              </w:rPr>
              <w:t xml:space="preserve"> - Project and extensions</w:t>
            </w:r>
          </w:p>
        </w:tc>
        <w:tc>
          <w:tcPr>
            <w:tcW w:w="1492" w:type="dxa"/>
            <w:shd w:val="clear" w:color="auto" w:fill="auto"/>
          </w:tcPr>
          <w:p w:rsidR="00CF0D41" w:rsidRPr="00F5113B" w:rsidRDefault="002C21A6"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20%</w:t>
            </w:r>
          </w:p>
        </w:tc>
      </w:tr>
      <w:tr w:rsidR="00CF0D41" w:rsidRPr="00F5113B" w:rsidTr="00AD6582">
        <w:tc>
          <w:tcPr>
            <w:tcW w:w="5810" w:type="dxa"/>
            <w:shd w:val="clear" w:color="auto" w:fill="auto"/>
          </w:tcPr>
          <w:p w:rsidR="00CF0D41" w:rsidRPr="00F5113B" w:rsidRDefault="00CF0D41"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Total</w:t>
            </w:r>
          </w:p>
        </w:tc>
        <w:tc>
          <w:tcPr>
            <w:tcW w:w="1492" w:type="dxa"/>
            <w:shd w:val="clear" w:color="auto" w:fill="auto"/>
          </w:tcPr>
          <w:p w:rsidR="00CF0D41" w:rsidRPr="00F5113B" w:rsidRDefault="00CF0D41"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100%</w:t>
            </w:r>
          </w:p>
        </w:tc>
      </w:tr>
    </w:tbl>
    <w:p w:rsidR="00CF0D41" w:rsidRDefault="00CF0D41" w:rsidP="00357DDE">
      <w:pPr>
        <w:tabs>
          <w:tab w:val="right" w:pos="2268"/>
        </w:tabs>
        <w:bidi w:val="0"/>
        <w:spacing w:before="0" w:after="120" w:line="240" w:lineRule="auto"/>
        <w:ind w:left="2268"/>
        <w:rPr>
          <w:rFonts w:asciiTheme="majorBidi" w:hAnsiTheme="majorBidi" w:cstheme="majorBidi"/>
          <w:b/>
          <w:noProof w:val="0"/>
          <w:u w:val="single"/>
        </w:rPr>
      </w:pPr>
    </w:p>
    <w:p w:rsidR="00AD6582" w:rsidRPr="00AD6582" w:rsidRDefault="00AD6582" w:rsidP="00AD6582">
      <w:pPr>
        <w:tabs>
          <w:tab w:val="right" w:pos="2268"/>
        </w:tabs>
        <w:bidi w:val="0"/>
        <w:spacing w:before="0" w:after="120" w:line="240" w:lineRule="auto"/>
        <w:ind w:left="2268"/>
        <w:rPr>
          <w:rFonts w:asciiTheme="majorBidi" w:hAnsiTheme="majorBidi" w:cstheme="majorBidi"/>
          <w:bCs/>
          <w:noProof w:val="0"/>
        </w:rPr>
      </w:pPr>
      <w:r w:rsidRPr="00AD6582">
        <w:rPr>
          <w:rFonts w:asciiTheme="majorBidi" w:hAnsiTheme="majorBidi" w:cstheme="majorBidi"/>
          <w:bCs/>
          <w:noProof w:val="0"/>
        </w:rPr>
        <w:t xml:space="preserve">Note: Reference is made to Section 0.4 – if the Bid submitted is not to be exercised solely by a Single Bidder (i.e., in case the Bidder shall use subcontractors, or in case the Bid is submitted in the form of a joint Bid), then in each part of the Bid Response, the identity of the entity performing the relevant Services or supplying the products, should be stated specifically. </w:t>
      </w:r>
    </w:p>
    <w:p w:rsidR="00AD6582" w:rsidRPr="00AD6582" w:rsidRDefault="00AD6582" w:rsidP="00AD6582">
      <w:pPr>
        <w:tabs>
          <w:tab w:val="right" w:pos="2268"/>
        </w:tabs>
        <w:bidi w:val="0"/>
        <w:spacing w:before="0" w:after="120" w:line="240" w:lineRule="auto"/>
        <w:ind w:left="2268"/>
        <w:rPr>
          <w:rFonts w:asciiTheme="majorBidi" w:hAnsiTheme="majorBidi" w:cstheme="majorBidi"/>
          <w:bCs/>
          <w:noProof w:val="0"/>
        </w:rPr>
      </w:pPr>
      <w:r w:rsidRPr="00AD6582">
        <w:rPr>
          <w:rFonts w:asciiTheme="majorBidi" w:hAnsiTheme="majorBidi" w:cstheme="majorBidi"/>
          <w:bCs/>
          <w:noProof w:val="0"/>
        </w:rPr>
        <w:t xml:space="preserve">Without derogating from Section 0.14, it is clarified that the Bidder shall be responsible for the performance of the Agreement. Only in case of a joint venture, each Bidder will be entitled for remuneration based on its performance for the part as specified in the Bid Response, but Bidder shall be held jointly and severally responsible for the execution of the Agreement. </w:t>
      </w:r>
    </w:p>
    <w:p w:rsidR="00AD6582" w:rsidRPr="00F5113B" w:rsidRDefault="00AD6582" w:rsidP="00AD6582">
      <w:pPr>
        <w:tabs>
          <w:tab w:val="right" w:pos="2268"/>
        </w:tabs>
        <w:bidi w:val="0"/>
        <w:spacing w:before="0" w:after="120" w:line="240" w:lineRule="auto"/>
        <w:ind w:left="2268"/>
        <w:rPr>
          <w:rFonts w:asciiTheme="majorBidi" w:hAnsiTheme="majorBidi" w:cstheme="majorBidi"/>
          <w:b/>
          <w:noProof w:val="0"/>
          <w:u w:val="single"/>
        </w:rPr>
      </w:pPr>
    </w:p>
    <w:p w:rsidR="00CF0D41" w:rsidRPr="00F5113B" w:rsidRDefault="00CF0D41"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noProof w:val="0"/>
          <w:u w:val="single"/>
        </w:rPr>
        <w:t xml:space="preserve">According to the following </w:t>
      </w:r>
      <w:r w:rsidR="00AE5232" w:rsidRPr="00F5113B">
        <w:rPr>
          <w:rFonts w:asciiTheme="majorBidi" w:hAnsiTheme="majorBidi" w:cstheme="majorBidi"/>
          <w:b/>
          <w:noProof w:val="0"/>
          <w:u w:val="single"/>
        </w:rPr>
        <w:t>detailed specifications</w:t>
      </w:r>
      <w:r w:rsidRPr="00F5113B">
        <w:rPr>
          <w:rFonts w:asciiTheme="majorBidi" w:hAnsiTheme="majorBidi" w:cstheme="majorBidi"/>
          <w:bCs/>
          <w:noProof w:val="0"/>
        </w:rPr>
        <w:t>:</w:t>
      </w:r>
    </w:p>
    <w:p w:rsidR="003B066C" w:rsidRDefault="00AB1819"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Functionality- Application and Technology 50%</w:t>
      </w:r>
    </w:p>
    <w:p w:rsidR="00771147" w:rsidRPr="00AD6582" w:rsidRDefault="00771147" w:rsidP="00D01B3E">
      <w:pPr>
        <w:tabs>
          <w:tab w:val="right" w:pos="2268"/>
        </w:tabs>
        <w:bidi w:val="0"/>
        <w:spacing w:before="0" w:after="120" w:line="240" w:lineRule="auto"/>
        <w:ind w:left="2268"/>
        <w:rPr>
          <w:rFonts w:asciiTheme="majorBidi" w:hAnsiTheme="majorBidi" w:cstheme="majorBidi"/>
          <w:b/>
          <w:noProof w:val="0"/>
        </w:rPr>
      </w:pP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6A2CBD">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Maximum Quality score</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Ability to manage different terminologies, in flat, hierarchic or semantic structures, mapping from one terminology to another</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F835A2"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r w:rsidR="00E916FB"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6</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Ability to add local terminologies, mapping among them, and mapping between them and international </w:t>
            </w:r>
            <w:r w:rsidR="00F835A2" w:rsidRPr="00F5113B">
              <w:rPr>
                <w:rFonts w:asciiTheme="majorBidi" w:hAnsiTheme="majorBidi" w:cstheme="majorBidi"/>
                <w:bCs/>
                <w:noProof w:val="0"/>
              </w:rPr>
              <w:t xml:space="preserve">/ standard </w:t>
            </w:r>
            <w:r w:rsidRPr="00F5113B">
              <w:rPr>
                <w:rFonts w:asciiTheme="majorBidi" w:hAnsiTheme="majorBidi" w:cstheme="majorBidi"/>
                <w:bCs/>
                <w:noProof w:val="0"/>
              </w:rPr>
              <w:t>terminolog</w:t>
            </w:r>
            <w:r w:rsidR="00F835A2" w:rsidRPr="00F5113B">
              <w:rPr>
                <w:rFonts w:asciiTheme="majorBidi" w:hAnsiTheme="majorBidi" w:cstheme="majorBidi"/>
                <w:bCs/>
                <w:noProof w:val="0"/>
              </w:rPr>
              <w:t>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6</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R</w:t>
            </w:r>
            <w:r w:rsidR="00E916FB" w:rsidRPr="00F5113B">
              <w:rPr>
                <w:rFonts w:asciiTheme="majorBidi" w:hAnsiTheme="majorBidi" w:cstheme="majorBidi"/>
                <w:bCs/>
                <w:noProof w:val="0"/>
              </w:rPr>
              <w:t>efset creation ability, refset downloading and validity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tl/>
              </w:rPr>
            </w:pPr>
            <w:r w:rsidRPr="00F5113B">
              <w:rPr>
                <w:rFonts w:asciiTheme="majorBidi" w:hAnsiTheme="majorBidi" w:cstheme="majorBidi"/>
                <w:bCs/>
                <w:noProof w:val="0"/>
                <w:rtl/>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6A2CBD">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7</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Off</w:t>
            </w:r>
            <w:r w:rsidR="00F835A2" w:rsidRPr="00F5113B">
              <w:rPr>
                <w:rFonts w:asciiTheme="majorBidi" w:hAnsiTheme="majorBidi" w:cstheme="majorBidi"/>
                <w:bCs/>
                <w:noProof w:val="0"/>
              </w:rPr>
              <w:t>-</w:t>
            </w:r>
            <w:r w:rsidRPr="00F5113B">
              <w:rPr>
                <w:rFonts w:asciiTheme="majorBidi" w:hAnsiTheme="majorBidi" w:cstheme="majorBidi"/>
                <w:bCs/>
                <w:noProof w:val="0"/>
              </w:rPr>
              <w:t>the</w:t>
            </w:r>
            <w:r w:rsidR="00F835A2" w:rsidRPr="00F5113B">
              <w:rPr>
                <w:rFonts w:asciiTheme="majorBidi" w:hAnsiTheme="majorBidi" w:cstheme="majorBidi"/>
                <w:bCs/>
                <w:noProof w:val="0"/>
              </w:rPr>
              <w:t>-</w:t>
            </w:r>
            <w:r w:rsidRPr="00F5113B">
              <w:rPr>
                <w:rFonts w:asciiTheme="majorBidi" w:hAnsiTheme="majorBidi" w:cstheme="majorBidi"/>
                <w:bCs/>
                <w:noProof w:val="0"/>
              </w:rPr>
              <w:t xml:space="preserve">shelf products with </w:t>
            </w:r>
            <w:r w:rsidR="00F835A2" w:rsidRPr="00F5113B">
              <w:rPr>
                <w:rFonts w:asciiTheme="majorBidi" w:hAnsiTheme="majorBidi" w:cstheme="majorBidi"/>
                <w:bCs/>
                <w:noProof w:val="0"/>
              </w:rPr>
              <w:t>ability</w:t>
            </w:r>
            <w:r w:rsidRPr="00F5113B">
              <w:rPr>
                <w:rFonts w:asciiTheme="majorBidi" w:hAnsiTheme="majorBidi" w:cstheme="majorBidi"/>
                <w:bCs/>
                <w:noProof w:val="0"/>
              </w:rPr>
              <w:t xml:space="preserve"> to adapt to organizational needs, e.g. built</w:t>
            </w:r>
            <w:r w:rsidR="00F835A2" w:rsidRPr="00F5113B">
              <w:rPr>
                <w:rFonts w:asciiTheme="majorBidi" w:hAnsiTheme="majorBidi" w:cstheme="majorBidi"/>
                <w:bCs/>
                <w:noProof w:val="0"/>
              </w:rPr>
              <w:t>-</w:t>
            </w:r>
            <w:r w:rsidRPr="00F5113B">
              <w:rPr>
                <w:rFonts w:asciiTheme="majorBidi" w:hAnsiTheme="majorBidi" w:cstheme="majorBidi"/>
                <w:bCs/>
                <w:noProof w:val="0"/>
              </w:rPr>
              <w:t>in configuration and customizing</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F835A2">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Additional text fields, number, date, selection record, calculated field, validation and business logic </w:t>
            </w:r>
            <w:r w:rsidR="00F835A2" w:rsidRPr="00F5113B">
              <w:rPr>
                <w:rFonts w:asciiTheme="majorBidi" w:hAnsiTheme="majorBidi" w:cstheme="majorBidi"/>
                <w:bCs/>
                <w:noProof w:val="0"/>
              </w:rPr>
              <w:t xml:space="preserve">activated on fields and combining </w:t>
            </w:r>
            <w:r w:rsidRPr="00F5113B">
              <w:rPr>
                <w:rFonts w:asciiTheme="majorBidi" w:hAnsiTheme="majorBidi" w:cstheme="majorBidi"/>
                <w:bCs/>
                <w:noProof w:val="0"/>
              </w:rPr>
              <w:t>fields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8</w:t>
            </w:r>
          </w:p>
        </w:tc>
      </w:tr>
      <w:tr w:rsidR="00E916FB" w:rsidRPr="00F5113B" w:rsidTr="009C3C61">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Structured health catalog administration ability including operational aspects using the tool (aside from terminology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Construction of base tables, integrative tables, views, operating business rules, mapping, matching, merging, change documentation and history, permission administration, product tree management</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Various permission mechanism management (workflow) for term types (inter-organization, international level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E43C3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Option to define request process for adding or changing a term, with </w:t>
            </w:r>
            <w:r w:rsidR="00E43C35" w:rsidRPr="00F5113B">
              <w:rPr>
                <w:rFonts w:asciiTheme="majorBidi" w:hAnsiTheme="majorBidi" w:cstheme="majorBidi"/>
                <w:bCs/>
                <w:noProof w:val="0"/>
              </w:rPr>
              <w:t>approval workflow,</w:t>
            </w:r>
            <w:r w:rsidRPr="00F5113B">
              <w:rPr>
                <w:rFonts w:asciiTheme="majorBidi" w:hAnsiTheme="majorBidi" w:cstheme="majorBidi"/>
                <w:bCs/>
                <w:noProof w:val="0"/>
              </w:rPr>
              <w:t xml:space="preserve"> within local organization and national terminology</w:t>
            </w:r>
            <w:r w:rsidR="00E43C35" w:rsidRPr="00F5113B">
              <w:rPr>
                <w:rFonts w:asciiTheme="majorBidi" w:hAnsiTheme="majorBidi" w:cstheme="majorBidi"/>
                <w:bCs/>
                <w:noProof w:val="0"/>
              </w:rPr>
              <w:t xml:space="preserve"> management unit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Advanced search properties (including ability to match terms)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Import and export of terminology and/or part thereof (</w:t>
            </w:r>
            <w:r w:rsidR="00E43C35" w:rsidRPr="00F5113B">
              <w:rPr>
                <w:rFonts w:asciiTheme="majorBidi" w:hAnsiTheme="majorBidi" w:cstheme="majorBidi"/>
                <w:bCs/>
                <w:noProof w:val="0"/>
              </w:rPr>
              <w:t>change</w:t>
            </w:r>
            <w:r w:rsidRPr="00F5113B">
              <w:rPr>
                <w:rFonts w:asciiTheme="majorBidi" w:hAnsiTheme="majorBidi" w:cstheme="majorBidi"/>
                <w:bCs/>
                <w:noProof w:val="0"/>
              </w:rPr>
              <w:t xml:space="preserve"> interval) xls, csv, xml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Construct automatic mechanism for periodic generation of export file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Export inter-terminological mapping in structure</w:t>
            </w:r>
            <w:r w:rsidR="00EE2770" w:rsidRPr="00F5113B">
              <w:rPr>
                <w:rFonts w:asciiTheme="majorBidi" w:hAnsiTheme="majorBidi" w:cstheme="majorBidi"/>
                <w:bCs/>
                <w:noProof w:val="0"/>
              </w:rPr>
              <w:t>,</w:t>
            </w:r>
            <w:r w:rsidRPr="00F5113B">
              <w:rPr>
                <w:rFonts w:asciiTheme="majorBidi" w:hAnsiTheme="majorBidi" w:cstheme="majorBidi"/>
                <w:bCs/>
                <w:noProof w:val="0"/>
              </w:rPr>
              <w:t xml:space="preserve"> enabling use for translation applications (conversion of different terminologies from different information sources)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Ability to display different terms mapped for a particular code</w:t>
            </w:r>
            <w:r w:rsidR="00EE2770" w:rsidRPr="00F5113B">
              <w:rPr>
                <w:rFonts w:asciiTheme="majorBidi" w:hAnsiTheme="majorBidi" w:cstheme="majorBidi"/>
                <w:bCs/>
                <w:noProof w:val="0"/>
              </w:rPr>
              <w:t>,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99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Version management of terms, term validity</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EE2770">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Version management for every term in the system. For every field - modification date, by whom, previous content, cause of change and ability to retrieve by historical date - the value in the field</w:t>
            </w:r>
            <w:r w:rsidR="00EE2770" w:rsidRPr="00F5113B">
              <w:rPr>
                <w:rFonts w:asciiTheme="majorBidi" w:hAnsiTheme="majorBidi" w:cstheme="majorBidi"/>
                <w:bCs/>
                <w:noProof w:val="0"/>
              </w:rPr>
              <w:t xml:space="preserve"> as of a specific date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5</w:t>
            </w:r>
          </w:p>
        </w:tc>
      </w:tr>
      <w:tr w:rsidR="00E916FB" w:rsidRPr="00F5113B" w:rsidTr="00E916FB">
        <w:trPr>
          <w:trHeight w:val="256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E2770" w:rsidP="00EE2770">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Terminology </w:t>
            </w:r>
            <w:r w:rsidR="00E916FB" w:rsidRPr="00F5113B">
              <w:rPr>
                <w:rFonts w:asciiTheme="majorBidi" w:hAnsiTheme="majorBidi" w:cstheme="majorBidi"/>
                <w:bCs/>
                <w:noProof w:val="0"/>
              </w:rPr>
              <w:t xml:space="preserve">Version </w:t>
            </w:r>
            <w:r w:rsidRPr="00F5113B">
              <w:rPr>
                <w:rFonts w:asciiTheme="majorBidi" w:hAnsiTheme="majorBidi" w:cstheme="majorBidi"/>
                <w:bCs/>
                <w:noProof w:val="0"/>
              </w:rPr>
              <w:t xml:space="preserve">upgrade </w:t>
            </w:r>
            <w:r w:rsidR="00E916FB" w:rsidRPr="00F5113B">
              <w:rPr>
                <w:rFonts w:asciiTheme="majorBidi" w:hAnsiTheme="majorBidi" w:cstheme="majorBidi"/>
                <w:bCs/>
                <w:noProof w:val="0"/>
              </w:rPr>
              <w:t>mechanism for international terminologies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Structured process for </w:t>
            </w:r>
            <w:r w:rsidR="00EE2770" w:rsidRPr="00F5113B">
              <w:rPr>
                <w:rFonts w:asciiTheme="majorBidi" w:hAnsiTheme="majorBidi" w:cstheme="majorBidi"/>
                <w:bCs/>
                <w:noProof w:val="0"/>
              </w:rPr>
              <w:t>importing</w:t>
            </w:r>
            <w:r w:rsidRPr="00F5113B">
              <w:rPr>
                <w:rFonts w:asciiTheme="majorBidi" w:hAnsiTheme="majorBidi" w:cstheme="majorBidi"/>
                <w:bCs/>
                <w:noProof w:val="0"/>
              </w:rPr>
              <w:t xml:space="preserve"> international terminology version</w:t>
            </w:r>
            <w:r w:rsidR="00EE2770" w:rsidRPr="00F5113B">
              <w:rPr>
                <w:rFonts w:asciiTheme="majorBidi" w:hAnsiTheme="majorBidi" w:cstheme="majorBidi"/>
                <w:bCs/>
                <w:noProof w:val="0"/>
              </w:rPr>
              <w:t>s</w:t>
            </w:r>
            <w:r w:rsidRPr="00F5113B">
              <w:rPr>
                <w:rFonts w:asciiTheme="majorBidi" w:hAnsiTheme="majorBidi" w:cstheme="majorBidi"/>
                <w:bCs/>
                <w:noProof w:val="0"/>
              </w:rPr>
              <w:t xml:space="preserve">, </w:t>
            </w:r>
            <w:r w:rsidR="00EE2770" w:rsidRPr="00F5113B">
              <w:rPr>
                <w:rFonts w:asciiTheme="majorBidi" w:hAnsiTheme="majorBidi" w:cstheme="majorBidi"/>
                <w:bCs/>
                <w:noProof w:val="0"/>
              </w:rPr>
              <w:t>displaying changes</w:t>
            </w:r>
            <w:r w:rsidRPr="00F5113B">
              <w:rPr>
                <w:rFonts w:asciiTheme="majorBidi" w:hAnsiTheme="majorBidi" w:cstheme="majorBidi"/>
                <w:bCs/>
                <w:noProof w:val="0"/>
              </w:rPr>
              <w:t>, display</w:t>
            </w:r>
            <w:r w:rsidR="00EE2770" w:rsidRPr="00F5113B">
              <w:rPr>
                <w:rFonts w:asciiTheme="majorBidi" w:hAnsiTheme="majorBidi" w:cstheme="majorBidi"/>
                <w:bCs/>
                <w:noProof w:val="0"/>
              </w:rPr>
              <w:t>ing influence</w:t>
            </w:r>
            <w:r w:rsidRPr="00F5113B">
              <w:rPr>
                <w:rFonts w:asciiTheme="majorBidi" w:hAnsiTheme="majorBidi" w:cstheme="majorBidi"/>
                <w:bCs/>
                <w:noProof w:val="0"/>
              </w:rPr>
              <w:t xml:space="preserve"> of mapping on existing local terminologies</w:t>
            </w:r>
            <w:r w:rsidR="00EE2770" w:rsidRPr="00F5113B">
              <w:rPr>
                <w:rFonts w:asciiTheme="majorBidi" w:hAnsiTheme="majorBidi" w:cstheme="majorBidi"/>
                <w:bCs/>
                <w:noProof w:val="0"/>
              </w:rPr>
              <w:t>,</w:t>
            </w:r>
            <w:r w:rsidRPr="00F5113B">
              <w:rPr>
                <w:rFonts w:asciiTheme="majorBidi" w:hAnsiTheme="majorBidi" w:cstheme="majorBidi"/>
                <w:bCs/>
                <w:noProof w:val="0"/>
              </w:rPr>
              <w:t xml:space="preserve"> and user interface for merger/ modification/ addition/ deletion of existing terms and mappings for adaptation to new version</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Manage system operation log and audit trail for all modifications to system configuration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Documentation of loading or version retrieval errors, monitoring of errors and other malfunctions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Generation of reports and displays - monitor changes, ongoing monitoring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Mechanism allowing local administrator to add reports and adjust existing reports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Multi-lingual support properties (including local language - Hebrew)</w:t>
            </w:r>
          </w:p>
        </w:tc>
        <w:tc>
          <w:tcPr>
            <w:tcW w:w="3460" w:type="dxa"/>
            <w:tcBorders>
              <w:top w:val="nil"/>
              <w:left w:val="nil"/>
              <w:bottom w:val="single" w:sz="4" w:space="0" w:color="auto"/>
              <w:right w:val="single" w:sz="4" w:space="0" w:color="auto"/>
            </w:tcBorders>
            <w:shd w:val="clear" w:color="auto" w:fill="auto"/>
            <w:vAlign w:val="center"/>
            <w:hideMark/>
          </w:tcPr>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Full local la</w:t>
            </w:r>
            <w:r w:rsidR="00EE24DB" w:rsidRPr="00F5113B">
              <w:rPr>
                <w:rFonts w:asciiTheme="majorBidi" w:hAnsiTheme="majorBidi" w:cstheme="majorBidi"/>
                <w:noProof w:val="0"/>
                <w:szCs w:val="22"/>
                <w:lang w:eastAsia="en-US"/>
              </w:rPr>
              <w:t>n</w:t>
            </w:r>
            <w:r w:rsidRPr="00F5113B">
              <w:rPr>
                <w:rFonts w:asciiTheme="majorBidi" w:hAnsiTheme="majorBidi" w:cstheme="majorBidi"/>
                <w:noProof w:val="0"/>
                <w:szCs w:val="22"/>
                <w:lang w:eastAsia="en-US"/>
              </w:rPr>
              <w:t>guage support - 100%</w:t>
            </w:r>
          </w:p>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Labels and content only - 75%</w:t>
            </w:r>
          </w:p>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Content only - 50%</w:t>
            </w:r>
          </w:p>
          <w:p w:rsidR="00192875" w:rsidRPr="00F5113B" w:rsidRDefault="00E916FB" w:rsidP="00192875">
            <w:pPr>
              <w:bidi w:val="0"/>
              <w:spacing w:before="0" w:line="240" w:lineRule="auto"/>
              <w:jc w:val="left"/>
              <w:rPr>
                <w:rFonts w:asciiTheme="majorBidi" w:hAnsiTheme="majorBidi" w:cstheme="majorBidi"/>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Use of tool for translation of terms between terminologies - single value, source language and destination language, obtaining translated value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Terminology server query and translation option for online terms (directly from MoH terminology server)</w:t>
            </w:r>
            <w:r w:rsidR="001147E1" w:rsidRPr="00F5113B">
              <w:rPr>
                <w:rFonts w:asciiTheme="majorBidi" w:hAnsiTheme="majorBidi" w:cstheme="majorBidi"/>
                <w:bCs/>
                <w:noProof w:val="0"/>
              </w:rPr>
              <w:t xml:space="preserve"> ,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Translation and conversion module enabling input of file with several fields and returning it after translation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Support of decentralized architecture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Decentralized architecture management - administration of local slave servers updated and synchronized with master server. Slave servers may be virtual.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t>User administration</w:t>
            </w:r>
            <w:r w:rsidR="00192875" w:rsidRPr="00F5113B">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1147E1">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Access permission by profile, function, organizational </w:t>
            </w:r>
            <w:r w:rsidR="001147E1" w:rsidRPr="00F5113B">
              <w:rPr>
                <w:rFonts w:asciiTheme="majorBidi" w:hAnsiTheme="majorBidi" w:cstheme="majorBidi"/>
                <w:bCs/>
                <w:noProof w:val="0"/>
              </w:rPr>
              <w:t>role and unit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 level of </w:t>
            </w:r>
            <w:r w:rsidR="001147E1" w:rsidRPr="00F5113B">
              <w:rPr>
                <w:rFonts w:asciiTheme="majorBidi" w:hAnsiTheme="majorBidi" w:cstheme="majorBidi"/>
                <w:bCs/>
                <w:noProof w:val="0"/>
              </w:rPr>
              <w:t>terminology</w:t>
            </w:r>
            <w:r w:rsidRPr="00F5113B">
              <w:rPr>
                <w:rFonts w:asciiTheme="majorBidi" w:hAnsiTheme="majorBidi" w:cstheme="majorBidi"/>
                <w:bCs/>
                <w:noProof w:val="0"/>
              </w:rPr>
              <w:t xml:space="preserve"> and/or partial terminology. System module level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Documentation of approaches and uses, generation of diverse usage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t>Service provision</w:t>
            </w:r>
            <w:r w:rsidR="00192875" w:rsidRPr="00F5113B">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Service provider's accessibility for consultation and technical support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Based on agreed SLA</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Architecture (system version management, version and upgrade management, response times, survivability and availability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Hardware (specification of required equipment and amounts)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Points deducted for tool requiring use of non-standard </w:t>
            </w:r>
            <w:r w:rsidR="00F70DCA" w:rsidRPr="00F5113B">
              <w:rPr>
                <w:rFonts w:asciiTheme="majorBidi" w:hAnsiTheme="majorBidi" w:cstheme="majorBidi"/>
                <w:bCs/>
                <w:noProof w:val="0"/>
              </w:rPr>
              <w:t xml:space="preserve">hardware and OS </w:t>
            </w:r>
            <w:r w:rsidRPr="00F5113B">
              <w:rPr>
                <w:rFonts w:asciiTheme="majorBidi" w:hAnsiTheme="majorBidi" w:cstheme="majorBidi"/>
                <w:bCs/>
                <w:noProof w:val="0"/>
              </w:rPr>
              <w:t>software that is not currently used by Ministry of Health</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192875" w:rsidP="0019287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Using standard </w:t>
            </w:r>
            <w:r w:rsidR="00E916FB" w:rsidRPr="00F5113B">
              <w:rPr>
                <w:rFonts w:asciiTheme="majorBidi" w:hAnsiTheme="majorBidi" w:cstheme="majorBidi"/>
                <w:bCs/>
                <w:noProof w:val="0"/>
              </w:rPr>
              <w:t>Software</w:t>
            </w:r>
            <w:r w:rsidRPr="00F5113B">
              <w:rPr>
                <w:rFonts w:asciiTheme="majorBidi" w:hAnsiTheme="majorBidi" w:cstheme="majorBidi"/>
                <w:bCs/>
                <w:noProof w:val="0"/>
              </w:rPr>
              <w:t xml:space="preserve"> components</w:t>
            </w:r>
            <w:r w:rsidR="00E916FB" w:rsidRPr="00F5113B">
              <w:rPr>
                <w:rFonts w:asciiTheme="majorBidi" w:hAnsiTheme="majorBidi" w:cstheme="majorBidi"/>
                <w:bCs/>
                <w:noProof w:val="0"/>
              </w:rPr>
              <w:t xml:space="preserve"> ( development environment, databases, browsers, configuration maintenance and administration etc. Third party software)</w:t>
            </w:r>
          </w:p>
        </w:tc>
        <w:tc>
          <w:tcPr>
            <w:tcW w:w="3460" w:type="dxa"/>
            <w:tcBorders>
              <w:top w:val="nil"/>
              <w:left w:val="nil"/>
              <w:bottom w:val="single" w:sz="4" w:space="0" w:color="auto"/>
              <w:right w:val="single" w:sz="4" w:space="0" w:color="auto"/>
            </w:tcBorders>
            <w:shd w:val="clear" w:color="auto" w:fill="auto"/>
            <w:vAlign w:val="center"/>
            <w:hideMark/>
          </w:tcPr>
          <w:p w:rsidR="00192875" w:rsidRPr="00F5113B" w:rsidRDefault="00F70DCA" w:rsidP="00F70DCA">
            <w:pPr>
              <w:bidi w:val="0"/>
              <w:rPr>
                <w:rFonts w:asciiTheme="majorBidi" w:hAnsiTheme="majorBidi" w:cstheme="majorBidi"/>
              </w:rPr>
            </w:pPr>
            <w:r w:rsidRPr="00F5113B">
              <w:rPr>
                <w:rFonts w:asciiTheme="majorBidi" w:hAnsiTheme="majorBidi" w:cstheme="majorBidi"/>
                <w:bCs/>
                <w:noProof w:val="0"/>
              </w:rPr>
              <w:t>Points deducted for tool requiring use of non-standard software that is not currently used by Ministry of Health</w:t>
            </w:r>
          </w:p>
          <w:p w:rsidR="00E916FB" w:rsidRPr="00F5113B" w:rsidRDefault="00E916FB" w:rsidP="00D72876">
            <w:pPr>
              <w:bidi w:val="0"/>
              <w:spacing w:before="0" w:line="240" w:lineRule="auto"/>
              <w:jc w:val="left"/>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Installation in cloud/ local installation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Full points for providing all options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Support of ability to interface with other organizational systems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Connection to local administration systems including monitoring and control, IDM, organizational SIEM-SOC for operational monitoring and information security control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A1565" w:rsidRPr="00F5113B" w:rsidTr="006A2CBD">
        <w:trPr>
          <w:trHeight w:val="1134"/>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rPr>
              <w:t>Supplier is certified by health industry information security standard</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A1565"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A1565"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A1565" w:rsidRPr="00F5113B" w:rsidRDefault="00EA1565" w:rsidP="00D72876">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D72876">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100</w:t>
            </w:r>
          </w:p>
        </w:tc>
      </w:tr>
    </w:tbl>
    <w:p w:rsidR="00A42863" w:rsidRPr="00F5113B" w:rsidRDefault="00A42863" w:rsidP="00357DDE">
      <w:pPr>
        <w:tabs>
          <w:tab w:val="right" w:pos="2268"/>
        </w:tabs>
        <w:bidi w:val="0"/>
        <w:spacing w:before="0" w:after="120" w:line="240" w:lineRule="auto"/>
        <w:ind w:left="2268"/>
        <w:rPr>
          <w:rFonts w:asciiTheme="majorBidi" w:hAnsiTheme="majorBidi" w:cstheme="majorBidi"/>
          <w:bCs/>
          <w:noProof w:val="0"/>
        </w:rPr>
      </w:pPr>
    </w:p>
    <w:p w:rsidR="003754CD" w:rsidRPr="00F5113B" w:rsidRDefault="003754CD" w:rsidP="00A42863">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For each component of the functionality, the Bidder must specify one of the Following responses:</w:t>
      </w:r>
    </w:p>
    <w:p w:rsidR="003754CD" w:rsidRPr="00F5113B"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 xml:space="preserve">Fully supported "Out of the Box" </w:t>
      </w:r>
      <w:r w:rsidRPr="00F5113B">
        <w:rPr>
          <w:rFonts w:asciiTheme="majorBidi" w:hAnsiTheme="majorBidi" w:cstheme="majorBidi"/>
          <w:bCs/>
          <w:sz w:val="22"/>
          <w:szCs w:val="22"/>
        </w:rPr>
        <w:t>– the specification is a built-in part of the existing "off the shelf" product, requiring no work on the part of the Supplier to make use of.</w:t>
      </w:r>
      <w:r w:rsidR="00C2388E" w:rsidRPr="00F5113B">
        <w:rPr>
          <w:rFonts w:asciiTheme="majorBidi" w:hAnsiTheme="majorBidi" w:cstheme="majorBidi"/>
          <w:bCs/>
          <w:sz w:val="22"/>
          <w:szCs w:val="22"/>
        </w:rPr>
        <w:t xml:space="preserve"> Full support </w:t>
      </w:r>
      <w:r w:rsidR="003505C2" w:rsidRPr="00F5113B">
        <w:rPr>
          <w:rFonts w:asciiTheme="majorBidi" w:hAnsiTheme="majorBidi" w:cstheme="majorBidi"/>
          <w:bCs/>
          <w:sz w:val="22"/>
          <w:szCs w:val="22"/>
        </w:rPr>
        <w:t>can be</w:t>
      </w:r>
      <w:r w:rsidR="00C2388E" w:rsidRPr="00F5113B">
        <w:rPr>
          <w:rFonts w:asciiTheme="majorBidi" w:hAnsiTheme="majorBidi" w:cstheme="majorBidi"/>
          <w:bCs/>
          <w:sz w:val="22"/>
          <w:szCs w:val="22"/>
        </w:rPr>
        <w:t xml:space="preserve"> awarded </w:t>
      </w:r>
      <w:r w:rsidR="003505C2" w:rsidRPr="00F5113B">
        <w:rPr>
          <w:rFonts w:asciiTheme="majorBidi" w:hAnsiTheme="majorBidi" w:cstheme="majorBidi"/>
          <w:bCs/>
          <w:sz w:val="22"/>
          <w:szCs w:val="22"/>
        </w:rPr>
        <w:t xml:space="preserve">up to </w:t>
      </w:r>
      <w:r w:rsidR="00C2388E" w:rsidRPr="00F5113B">
        <w:rPr>
          <w:rFonts w:asciiTheme="majorBidi" w:hAnsiTheme="majorBidi" w:cstheme="majorBidi"/>
          <w:bCs/>
          <w:sz w:val="22"/>
          <w:szCs w:val="22"/>
        </w:rPr>
        <w:t>the full score for this score, provided the IMH is convinced the functionality is entirely fulfilled.</w:t>
      </w:r>
    </w:p>
    <w:p w:rsidR="003754CD" w:rsidRPr="00F5113B"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Supported by customization</w:t>
      </w:r>
      <w:r w:rsidRPr="00F5113B">
        <w:rPr>
          <w:rFonts w:asciiTheme="majorBidi" w:hAnsiTheme="majorBidi" w:cstheme="majorBidi"/>
          <w:bCs/>
          <w:sz w:val="22"/>
          <w:szCs w:val="22"/>
        </w:rPr>
        <w:t xml:space="preserve"> – the specification is easily supported by configuration of the product, with no need for development.</w:t>
      </w:r>
      <w:r w:rsidR="00C2388E" w:rsidRPr="00F5113B">
        <w:rPr>
          <w:rFonts w:asciiTheme="majorBidi" w:hAnsiTheme="majorBidi" w:cstheme="majorBidi"/>
          <w:bCs/>
          <w:sz w:val="22"/>
          <w:szCs w:val="22"/>
        </w:rPr>
        <w:t xml:space="preserve"> Customization support </w:t>
      </w:r>
      <w:r w:rsidR="003505C2" w:rsidRPr="00F5113B">
        <w:rPr>
          <w:rFonts w:asciiTheme="majorBidi" w:hAnsiTheme="majorBidi" w:cstheme="majorBidi"/>
          <w:bCs/>
          <w:sz w:val="22"/>
          <w:szCs w:val="22"/>
        </w:rPr>
        <w:t xml:space="preserve">can </w:t>
      </w:r>
      <w:r w:rsidR="00C2388E" w:rsidRPr="00F5113B">
        <w:rPr>
          <w:rFonts w:asciiTheme="majorBidi" w:hAnsiTheme="majorBidi" w:cstheme="majorBidi"/>
          <w:bCs/>
          <w:sz w:val="22"/>
          <w:szCs w:val="22"/>
        </w:rPr>
        <w:t xml:space="preserve">be awarded </w:t>
      </w:r>
      <w:r w:rsidR="003505C2" w:rsidRPr="00F5113B">
        <w:rPr>
          <w:rFonts w:asciiTheme="majorBidi" w:hAnsiTheme="majorBidi" w:cstheme="majorBidi"/>
          <w:bCs/>
          <w:sz w:val="22"/>
          <w:szCs w:val="22"/>
        </w:rPr>
        <w:t xml:space="preserve">up to </w:t>
      </w:r>
      <w:r w:rsidR="00C2388E" w:rsidRPr="00F5113B">
        <w:rPr>
          <w:rFonts w:asciiTheme="majorBidi" w:hAnsiTheme="majorBidi" w:cstheme="majorBidi"/>
          <w:bCs/>
          <w:sz w:val="22"/>
          <w:szCs w:val="22"/>
        </w:rPr>
        <w:t>80% of the maximum score, subject to</w:t>
      </w:r>
      <w:r w:rsidR="00A10ADE" w:rsidRPr="00F5113B">
        <w:rPr>
          <w:rFonts w:asciiTheme="majorBidi" w:hAnsiTheme="majorBidi" w:cstheme="majorBidi"/>
          <w:bCs/>
          <w:sz w:val="22"/>
          <w:szCs w:val="22"/>
        </w:rPr>
        <w:t xml:space="preserve"> the professional discretion of the committee.</w:t>
      </w:r>
    </w:p>
    <w:p w:rsidR="00A10ADE" w:rsidRPr="00F5113B"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Can be developed</w:t>
      </w:r>
      <w:r w:rsidRPr="00F5113B">
        <w:rPr>
          <w:rFonts w:asciiTheme="majorBidi" w:hAnsiTheme="majorBidi" w:cstheme="majorBidi"/>
          <w:bCs/>
          <w:sz w:val="22"/>
          <w:szCs w:val="22"/>
        </w:rPr>
        <w:t xml:space="preserve"> – the specification can be added by developing a new feature or component. This categorization </w:t>
      </w:r>
      <w:r w:rsidR="003505C2" w:rsidRPr="00F5113B">
        <w:rPr>
          <w:rFonts w:asciiTheme="majorBidi" w:hAnsiTheme="majorBidi" w:cstheme="majorBidi"/>
          <w:bCs/>
          <w:sz w:val="22"/>
          <w:szCs w:val="22"/>
        </w:rPr>
        <w:t>can</w:t>
      </w:r>
      <w:r w:rsidRPr="00F5113B">
        <w:rPr>
          <w:rFonts w:asciiTheme="majorBidi" w:hAnsiTheme="majorBidi" w:cstheme="majorBidi"/>
          <w:bCs/>
          <w:sz w:val="22"/>
          <w:szCs w:val="22"/>
        </w:rPr>
        <w:t xml:space="preserve"> be awarded up to 40% of the full score. </w:t>
      </w:r>
    </w:p>
    <w:p w:rsidR="003754CD" w:rsidRPr="00F5113B"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Is not supported – the specification cannot be naturally added to the product in an integral way. No points will be given if the functionality is not included.</w:t>
      </w:r>
      <w:r w:rsidR="00041D5A" w:rsidRPr="00F5113B">
        <w:rPr>
          <w:rFonts w:asciiTheme="majorBidi" w:hAnsiTheme="majorBidi" w:cstheme="majorBidi"/>
          <w:bCs/>
          <w:sz w:val="22"/>
          <w:szCs w:val="22"/>
        </w:rPr>
        <w:t xml:space="preserve"> If the functional requirement is marked as  mandatory / threshold criterion – it </w:t>
      </w:r>
      <w:r w:rsidR="00041D5A" w:rsidRPr="00F5113B">
        <w:rPr>
          <w:rFonts w:asciiTheme="majorBidi" w:hAnsiTheme="majorBidi" w:cstheme="majorBidi"/>
          <w:b/>
          <w:sz w:val="22"/>
          <w:szCs w:val="22"/>
          <w:u w:val="single"/>
        </w:rPr>
        <w:t>may not</w:t>
      </w:r>
      <w:r w:rsidR="00041D5A" w:rsidRPr="00F5113B">
        <w:rPr>
          <w:rFonts w:asciiTheme="majorBidi" w:hAnsiTheme="majorBidi" w:cstheme="majorBidi"/>
          <w:bCs/>
          <w:sz w:val="22"/>
          <w:szCs w:val="22"/>
        </w:rPr>
        <w:t xml:space="preserve"> be marked as "not supported".</w:t>
      </w:r>
    </w:p>
    <w:p w:rsidR="00A10ADE" w:rsidRPr="00F5113B" w:rsidRDefault="00A10ADE" w:rsidP="00357DDE">
      <w:pPr>
        <w:tabs>
          <w:tab w:val="right" w:pos="2268"/>
        </w:tabs>
        <w:bidi w:val="0"/>
        <w:spacing w:after="120" w:line="240" w:lineRule="auto"/>
        <w:ind w:left="2628"/>
        <w:rPr>
          <w:rFonts w:asciiTheme="majorBidi" w:hAnsiTheme="majorBidi" w:cstheme="majorBidi"/>
          <w:bCs/>
        </w:rPr>
      </w:pPr>
      <w:r w:rsidRPr="00F5113B">
        <w:rPr>
          <w:rFonts w:asciiTheme="majorBidi" w:hAnsiTheme="majorBidi" w:cstheme="majorBidi"/>
          <w:b/>
        </w:rPr>
        <w:t>Any component marked as one of the first three options, will be considered as part of the product delivery, and part of the basic price quate for the licenses and maintenance</w:t>
      </w:r>
      <w:r w:rsidRPr="00F5113B">
        <w:rPr>
          <w:rFonts w:asciiTheme="majorBidi" w:hAnsiTheme="majorBidi" w:cstheme="majorBidi"/>
          <w:bCs/>
        </w:rPr>
        <w:t>.</w:t>
      </w:r>
    </w:p>
    <w:p w:rsidR="00A10ADE" w:rsidRPr="00F5113B" w:rsidRDefault="00A10ADE" w:rsidP="00AD6582">
      <w:pPr>
        <w:tabs>
          <w:tab w:val="right" w:pos="2268"/>
        </w:tabs>
        <w:bidi w:val="0"/>
        <w:spacing w:after="120" w:line="240" w:lineRule="auto"/>
        <w:ind w:left="2628"/>
        <w:rPr>
          <w:rFonts w:asciiTheme="majorBidi" w:hAnsiTheme="majorBidi" w:cstheme="majorBidi"/>
          <w:bCs/>
        </w:rPr>
      </w:pPr>
      <w:r w:rsidRPr="00F5113B">
        <w:rPr>
          <w:rFonts w:asciiTheme="majorBidi" w:hAnsiTheme="majorBidi" w:cstheme="majorBidi"/>
          <w:bCs/>
        </w:rPr>
        <w:t xml:space="preserve">A component marked as "can be developed" may be excluded from the price quote if it is explicitly priced separtely. For a fair comparison, the additional price for developing the rquired funtionality will be added to the basic price while scoring the Bid. However, when implementing the system, the </w:t>
      </w:r>
      <w:r w:rsidR="00AD6582">
        <w:rPr>
          <w:rFonts w:asciiTheme="majorBidi" w:hAnsiTheme="majorBidi" w:cstheme="majorBidi"/>
          <w:bCs/>
        </w:rPr>
        <w:t xml:space="preserve">Ministry </w:t>
      </w:r>
      <w:r w:rsidRPr="00F5113B">
        <w:rPr>
          <w:rFonts w:asciiTheme="majorBidi" w:hAnsiTheme="majorBidi" w:cstheme="majorBidi"/>
          <w:bCs/>
        </w:rPr>
        <w:t xml:space="preserve">will choose if it wishes to </w:t>
      </w:r>
      <w:r w:rsidR="001147E1" w:rsidRPr="00F5113B">
        <w:rPr>
          <w:rFonts w:asciiTheme="majorBidi" w:hAnsiTheme="majorBidi" w:cstheme="majorBidi"/>
          <w:bCs/>
        </w:rPr>
        <w:t xml:space="preserve">acquire </w:t>
      </w:r>
      <w:r w:rsidRPr="00F5113B">
        <w:rPr>
          <w:rFonts w:asciiTheme="majorBidi" w:hAnsiTheme="majorBidi" w:cstheme="majorBidi"/>
          <w:bCs/>
        </w:rPr>
        <w:t>the compnents priced separately or not.</w:t>
      </w:r>
    </w:p>
    <w:p w:rsidR="003B066C" w:rsidRPr="00F5113B"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F5113B" w:rsidRDefault="00F56905" w:rsidP="001147E1">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rPr>
        <w:t xml:space="preserve">Data Management - </w:t>
      </w:r>
      <w:r w:rsidR="00AB1819" w:rsidRPr="00F5113B">
        <w:rPr>
          <w:rFonts w:asciiTheme="majorBidi" w:hAnsiTheme="majorBidi" w:cstheme="majorBidi"/>
          <w:b/>
        </w:rPr>
        <w:t>Mapping and Terminology</w:t>
      </w:r>
      <w:r w:rsidR="00C539E4" w:rsidRPr="00F5113B">
        <w:rPr>
          <w:rFonts w:asciiTheme="majorBidi" w:hAnsiTheme="majorBidi" w:cstheme="majorBidi"/>
          <w:b/>
        </w:rPr>
        <w:tab/>
      </w:r>
      <w:r w:rsidR="00C539E4" w:rsidRPr="00F5113B">
        <w:rPr>
          <w:rFonts w:asciiTheme="majorBidi" w:hAnsiTheme="majorBidi" w:cstheme="majorBidi"/>
          <w:bCs/>
          <w:noProof w:val="0"/>
        </w:rPr>
        <w:tab/>
      </w:r>
      <w:r w:rsidR="00E916FB" w:rsidRPr="00F5113B">
        <w:rPr>
          <w:rFonts w:asciiTheme="majorBidi" w:hAnsiTheme="majorBidi" w:cstheme="majorBidi"/>
          <w:bCs/>
          <w:noProof w:val="0"/>
        </w:rPr>
        <w:t>30</w:t>
      </w:r>
      <w:r w:rsidR="00C539E4" w:rsidRPr="00F5113B">
        <w:rPr>
          <w:rFonts w:asciiTheme="majorBidi" w:hAnsiTheme="majorBidi" w:cstheme="majorBidi"/>
          <w:bCs/>
          <w:noProof w:val="0"/>
        </w:rPr>
        <w:t>%</w:t>
      </w: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3F4C3F">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Maximum Quality score</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Experience with </w:t>
            </w:r>
            <w:r w:rsidR="00EA1565" w:rsidRPr="00F5113B">
              <w:rPr>
                <w:rFonts w:asciiTheme="majorBidi" w:hAnsiTheme="majorBidi" w:cstheme="majorBidi"/>
                <w:bCs/>
              </w:rPr>
              <w:t xml:space="preserve">National-level </w:t>
            </w:r>
            <w:r w:rsidRPr="00F5113B">
              <w:rPr>
                <w:rFonts w:asciiTheme="majorBidi" w:hAnsiTheme="majorBidi" w:cstheme="majorBidi"/>
                <w:bCs/>
              </w:rPr>
              <w:t>project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A1565"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Experience with a project </w:t>
            </w:r>
            <w:r w:rsidR="00E66E20" w:rsidRPr="00F5113B">
              <w:rPr>
                <w:rFonts w:asciiTheme="majorBidi" w:hAnsiTheme="majorBidi" w:cstheme="majorBidi"/>
                <w:bCs/>
              </w:rPr>
              <w:t>outside the Bidder's country</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A1565"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66E20"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F52E32"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F5113B" w:rsidRDefault="00F52E32"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Experience with mapping and terminology management in Israel</w:t>
            </w:r>
          </w:p>
        </w:tc>
        <w:tc>
          <w:tcPr>
            <w:tcW w:w="3460" w:type="dxa"/>
            <w:tcBorders>
              <w:top w:val="nil"/>
              <w:left w:val="nil"/>
              <w:bottom w:val="single" w:sz="4" w:space="0" w:color="auto"/>
              <w:right w:val="single" w:sz="4" w:space="0" w:color="auto"/>
            </w:tcBorders>
            <w:shd w:val="clear" w:color="auto" w:fill="auto"/>
            <w:vAlign w:val="center"/>
          </w:tcPr>
          <w:p w:rsidR="00F52E32" w:rsidRPr="00F5113B"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F52E32"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F5113B" w:rsidRDefault="00F52E32"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Experience with a wide-scale localized mapping effort, including mapping of at least tem different localized terminologies against each other</w:t>
            </w:r>
          </w:p>
        </w:tc>
        <w:tc>
          <w:tcPr>
            <w:tcW w:w="3460" w:type="dxa"/>
            <w:tcBorders>
              <w:top w:val="nil"/>
              <w:left w:val="nil"/>
              <w:bottom w:val="single" w:sz="4" w:space="0" w:color="auto"/>
              <w:right w:val="single" w:sz="4" w:space="0" w:color="auto"/>
            </w:tcBorders>
            <w:shd w:val="clear" w:color="auto" w:fill="auto"/>
            <w:vAlign w:val="center"/>
          </w:tcPr>
          <w:p w:rsidR="00F52E32" w:rsidRPr="00F5113B"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916FB"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1147E1"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Terminology mapping service provided by the Bidder on an on-going basis, for at least the selected terminologies. </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EA1565">
            <w:pPr>
              <w:bidi w:val="0"/>
              <w:spacing w:before="0" w:line="240" w:lineRule="auto"/>
              <w:jc w:val="left"/>
              <w:rPr>
                <w:rFonts w:asciiTheme="majorBidi" w:hAnsiTheme="majorBidi" w:cstheme="majorBidi"/>
                <w:bCs/>
              </w:rPr>
            </w:pPr>
          </w:p>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This service is a mandatory part of the requirements.</w:t>
            </w:r>
          </w:p>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Points will be given according to the number of additional terminologies above and beyond the basic requirements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66E20"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E66E20" w:rsidRPr="00F5113B" w:rsidRDefault="00E66E20"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Terminology mappings</w:t>
            </w:r>
            <w:r w:rsidR="00D94FDF" w:rsidRPr="00F5113B">
              <w:rPr>
                <w:rFonts w:asciiTheme="majorBidi" w:hAnsiTheme="majorBidi" w:cstheme="majorBidi"/>
                <w:bCs/>
              </w:rPr>
              <w:t xml:space="preserve"> of pharmaceuticals </w:t>
            </w:r>
            <w:r w:rsidR="00BE01CC" w:rsidRPr="00F5113B">
              <w:rPr>
                <w:rFonts w:asciiTheme="majorBidi" w:hAnsiTheme="majorBidi" w:cstheme="majorBidi"/>
                <w:bCs/>
              </w:rPr>
              <w:t>against international depositories such as First Data Bank / Micromedics</w:t>
            </w:r>
            <w:r w:rsidR="00BE01CC" w:rsidRPr="00F5113B">
              <w:rPr>
                <w:rStyle w:val="af6"/>
                <w:rFonts w:asciiTheme="majorBidi" w:hAnsiTheme="majorBidi" w:cstheme="majorBidi"/>
                <w:bCs/>
              </w:rPr>
              <w:footnoteReference w:id="2"/>
            </w:r>
            <w:r w:rsidR="00BE01CC" w:rsidRPr="00F5113B">
              <w:rPr>
                <w:rFonts w:asciiTheme="majorBidi" w:hAnsiTheme="majorBidi" w:cstheme="majorBidi"/>
                <w:bCs/>
              </w:rPr>
              <w:t xml:space="preserve"> </w:t>
            </w:r>
          </w:p>
        </w:tc>
        <w:tc>
          <w:tcPr>
            <w:tcW w:w="3460" w:type="dxa"/>
            <w:tcBorders>
              <w:top w:val="nil"/>
              <w:left w:val="nil"/>
              <w:bottom w:val="single" w:sz="4" w:space="0" w:color="auto"/>
              <w:right w:val="single" w:sz="4" w:space="0" w:color="auto"/>
            </w:tcBorders>
            <w:shd w:val="clear" w:color="auto" w:fill="auto"/>
            <w:vAlign w:val="center"/>
          </w:tcPr>
          <w:p w:rsidR="00E66E20" w:rsidRPr="00F5113B" w:rsidDel="001147E1" w:rsidRDefault="00E66E20"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F5113B" w:rsidRDefault="00E66E20"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F5113B" w:rsidDel="00EA1565" w:rsidRDefault="00BE01CC"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BE01CC"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F5113B" w:rsidRDefault="00BE01CC"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User-Friendly Terminology and Doctor-Friendly Terminology</w:t>
            </w:r>
          </w:p>
        </w:tc>
        <w:tc>
          <w:tcPr>
            <w:tcW w:w="3460" w:type="dxa"/>
            <w:tcBorders>
              <w:top w:val="nil"/>
              <w:left w:val="nil"/>
              <w:bottom w:val="single" w:sz="4" w:space="0" w:color="auto"/>
              <w:right w:val="single" w:sz="4" w:space="0" w:color="auto"/>
            </w:tcBorders>
            <w:shd w:val="clear" w:color="auto" w:fill="auto"/>
            <w:vAlign w:val="center"/>
          </w:tcPr>
          <w:p w:rsidR="00BE01CC" w:rsidRPr="00F5113B"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Del="00EA1565" w:rsidRDefault="00BE01CC"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BE01CC"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F5113B" w:rsidRDefault="00BE01CC"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Ability to support mapping of terms against Hebrew terminology for public consumption</w:t>
            </w:r>
          </w:p>
        </w:tc>
        <w:tc>
          <w:tcPr>
            <w:tcW w:w="3460" w:type="dxa"/>
            <w:tcBorders>
              <w:top w:val="nil"/>
              <w:left w:val="nil"/>
              <w:bottom w:val="single" w:sz="4" w:space="0" w:color="auto"/>
              <w:right w:val="single" w:sz="4" w:space="0" w:color="auto"/>
            </w:tcBorders>
            <w:shd w:val="clear" w:color="auto" w:fill="auto"/>
            <w:vAlign w:val="center"/>
          </w:tcPr>
          <w:p w:rsidR="00BE01CC" w:rsidRPr="00F5113B"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3C15BD"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916FB" w:rsidRPr="00F5113B" w:rsidTr="00A42863">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Methodology</w:t>
            </w:r>
            <w:r w:rsidR="00E916FB" w:rsidRPr="00F5113B">
              <w:rPr>
                <w:rFonts w:asciiTheme="majorBidi" w:hAnsiTheme="majorBidi" w:cstheme="majorBidi"/>
                <w:bCs/>
              </w:rPr>
              <w:t xml:space="preserve"> for terminology update and distribution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Points will be given based on the quality and comprehensiveness of the Bidder's methodology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rPr>
            </w:pPr>
            <w:r w:rsidRPr="00F5113B">
              <w:rPr>
                <w:rFonts w:asciiTheme="majorBidi" w:hAnsiTheme="majorBidi" w:cstheme="majorBidi"/>
                <w:b/>
              </w:rPr>
              <w:t>Staff carrying out mapping updates: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mapping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w:t>
            </w:r>
            <w:r w:rsidR="00E916FB" w:rsidRPr="00F5113B">
              <w:rPr>
                <w:rFonts w:asciiTheme="majorBidi" w:hAnsiTheme="majorBidi" w:cstheme="majorBidi"/>
                <w:bCs/>
              </w:rPr>
              <w:t>ears of experience</w:t>
            </w:r>
            <w:r w:rsidRPr="00F5113B">
              <w:rPr>
                <w:rFonts w:asciiTheme="majorBidi" w:hAnsiTheme="majorBidi" w:cstheme="majorBidi"/>
                <w:bCs/>
              </w:rPr>
              <w:t xml:space="preserve"> and </w:t>
            </w:r>
            <w:r w:rsidR="00E916FB" w:rsidRPr="00F5113B">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terminologist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w:t>
            </w:r>
            <w:r w:rsidR="00E916FB" w:rsidRPr="00F5113B">
              <w:rPr>
                <w:rFonts w:asciiTheme="majorBidi" w:hAnsiTheme="majorBidi" w:cstheme="majorBidi"/>
                <w:bCs/>
              </w:rPr>
              <w:t>ears of experience</w:t>
            </w:r>
            <w:r w:rsidRPr="00F5113B">
              <w:rPr>
                <w:rFonts w:asciiTheme="majorBidi" w:hAnsiTheme="majorBidi" w:cstheme="majorBidi"/>
                <w:bCs/>
              </w:rPr>
              <w:t xml:space="preserve"> and </w:t>
            </w:r>
            <w:r w:rsidR="00E916FB" w:rsidRPr="00F5113B">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Support of major international</w:t>
            </w:r>
            <w:r w:rsidR="00EA1565" w:rsidRPr="00F5113B">
              <w:rPr>
                <w:rFonts w:asciiTheme="majorBidi" w:hAnsiTheme="majorBidi" w:cstheme="majorBidi"/>
                <w:bCs/>
              </w:rPr>
              <w:t xml:space="preserve"> standard</w:t>
            </w:r>
            <w:r w:rsidRPr="00F5113B">
              <w:rPr>
                <w:rFonts w:asciiTheme="majorBidi" w:hAnsiTheme="majorBidi" w:cstheme="majorBidi"/>
                <w:bCs/>
              </w:rPr>
              <w:t xml:space="preserve"> terminologies: </w:t>
            </w:r>
            <w:r w:rsidR="00CC75E1" w:rsidRPr="00F5113B">
              <w:rPr>
                <w:rFonts w:asciiTheme="majorBidi" w:hAnsiTheme="majorBidi" w:cstheme="majorBidi"/>
                <w:bCs/>
              </w:rPr>
              <w:t>SNOMED-</w:t>
            </w:r>
            <w:r w:rsidRPr="00F5113B">
              <w:rPr>
                <w:rFonts w:asciiTheme="majorBidi" w:hAnsiTheme="majorBidi" w:cstheme="majorBidi"/>
                <w:bCs/>
              </w:rPr>
              <w:t>CT, ICD-9-CM, ICD10, ICD-10-CM, RxNorm, ACT, LOINC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International terminology update received no later than three months from date of terminology update by source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4</w:t>
            </w:r>
          </w:p>
        </w:tc>
      </w:tr>
      <w:tr w:rsidR="00E916FB"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u w:val="single"/>
              </w:rPr>
            </w:pPr>
            <w:r w:rsidRPr="00F5113B">
              <w:rPr>
                <w:rFonts w:asciiTheme="majorBidi" w:hAnsiTheme="majorBidi" w:cstheme="majorBidi"/>
                <w:b/>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szCs w:val="22"/>
                <w:u w:val="single"/>
                <w:lang w:eastAsia="en-US"/>
              </w:rPr>
            </w:pPr>
            <w:r w:rsidRPr="00F5113B">
              <w:rPr>
                <w:rFonts w:asciiTheme="majorBidi" w:hAnsiTheme="majorBidi" w:cstheme="majorBidi"/>
                <w:b/>
                <w:noProof w:val="0"/>
                <w:szCs w:val="22"/>
                <w:u w:val="single"/>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0</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100</w:t>
            </w:r>
          </w:p>
        </w:tc>
      </w:tr>
    </w:tbl>
    <w:p w:rsidR="003B066C" w:rsidRPr="00F5113B"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F5113B" w:rsidRDefault="00C539E4" w:rsidP="00357DDE">
      <w:pPr>
        <w:tabs>
          <w:tab w:val="right" w:pos="2268"/>
        </w:tabs>
        <w:bidi w:val="0"/>
        <w:spacing w:before="0" w:after="120" w:line="240" w:lineRule="auto"/>
        <w:ind w:left="2268"/>
        <w:rPr>
          <w:rFonts w:asciiTheme="majorBidi" w:hAnsiTheme="majorBidi" w:cstheme="majorBidi"/>
          <w:bCs/>
          <w:noProof w:val="0"/>
        </w:rPr>
      </w:pPr>
    </w:p>
    <w:p w:rsidR="007214CD" w:rsidRPr="00F5113B" w:rsidRDefault="007214CD">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br w:type="page"/>
      </w:r>
    </w:p>
    <w:p w:rsidR="00C539E4" w:rsidRPr="00F5113B" w:rsidRDefault="00AB1819" w:rsidP="00357DDE">
      <w:pPr>
        <w:tabs>
          <w:tab w:val="right" w:pos="2268"/>
        </w:tabs>
        <w:bidi w:val="0"/>
        <w:spacing w:before="0" w:after="120" w:line="240" w:lineRule="auto"/>
        <w:rPr>
          <w:rFonts w:asciiTheme="majorBidi" w:hAnsiTheme="majorBidi" w:cstheme="majorBidi"/>
          <w:bCs/>
        </w:rPr>
      </w:pPr>
      <w:r w:rsidRPr="00F5113B">
        <w:rPr>
          <w:rFonts w:asciiTheme="majorBidi" w:hAnsiTheme="majorBidi" w:cstheme="majorBidi"/>
          <w:b/>
        </w:rPr>
        <w:t xml:space="preserve">Implementation and </w:t>
      </w:r>
      <w:r w:rsidR="00F56905" w:rsidRPr="00F5113B">
        <w:rPr>
          <w:rFonts w:asciiTheme="majorBidi" w:hAnsiTheme="majorBidi" w:cstheme="majorBidi"/>
          <w:b/>
        </w:rPr>
        <w:t>Development</w:t>
      </w:r>
      <w:r w:rsidRPr="00F5113B">
        <w:rPr>
          <w:rFonts w:asciiTheme="majorBidi" w:hAnsiTheme="majorBidi" w:cstheme="majorBidi"/>
          <w:b/>
        </w:rPr>
        <w:t xml:space="preserve"> - Project and extensions</w:t>
      </w:r>
      <w:r w:rsidRPr="00F5113B" w:rsidDel="00AB1819">
        <w:rPr>
          <w:rFonts w:asciiTheme="majorBidi" w:hAnsiTheme="majorBidi" w:cstheme="majorBidi"/>
          <w:bCs/>
        </w:rPr>
        <w:t xml:space="preserve"> </w:t>
      </w:r>
      <w:r w:rsidR="002F6AE8" w:rsidRPr="00F5113B">
        <w:rPr>
          <w:rFonts w:asciiTheme="majorBidi" w:hAnsiTheme="majorBidi" w:cstheme="majorBidi"/>
          <w:bCs/>
        </w:rPr>
        <w:tab/>
      </w:r>
      <w:r w:rsidR="002F6AE8" w:rsidRPr="00F5113B">
        <w:rPr>
          <w:rFonts w:asciiTheme="majorBidi" w:hAnsiTheme="majorBidi" w:cstheme="majorBidi"/>
          <w:bCs/>
        </w:rPr>
        <w:tab/>
      </w:r>
      <w:r w:rsidR="002F6AE8" w:rsidRPr="00F5113B">
        <w:rPr>
          <w:rFonts w:asciiTheme="majorBidi" w:hAnsiTheme="majorBidi" w:cstheme="majorBidi"/>
          <w:bCs/>
        </w:rPr>
        <w:tab/>
        <w:t>20%</w:t>
      </w: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3F4C3F">
        <w:trPr>
          <w:trHeight w:val="3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Maximum Quality score</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Bidder's experience </w:t>
            </w:r>
            <w:r w:rsidR="00F52E32" w:rsidRPr="00F5113B">
              <w:rPr>
                <w:rFonts w:asciiTheme="majorBidi" w:hAnsiTheme="majorBidi" w:cstheme="majorBidi"/>
                <w:bCs/>
              </w:rPr>
              <w:t>with relevant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r w:rsidR="00F52E32" w:rsidRPr="00F5113B">
              <w:rPr>
                <w:rFonts w:asciiTheme="majorBidi" w:hAnsiTheme="majorBidi" w:cstheme="majorBidi"/>
                <w:bCs/>
              </w:rPr>
              <w:t>Number of past projects performed in similar undertakings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15</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7C118C"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Bidders' understanding of the Ministry's requirements and proffessional level of outlined response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xml:space="preserve">: project </w:t>
            </w:r>
            <w:r w:rsidRPr="00F5113B">
              <w:rPr>
                <w:rFonts w:asciiTheme="majorBidi" w:hAnsiTheme="majorBidi" w:cstheme="majorBidi"/>
                <w:bCs/>
              </w:rPr>
              <w:t>manager</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Years of experience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application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Years of experience</w:t>
            </w:r>
            <w:r w:rsidR="00F52E32" w:rsidRPr="00F5113B">
              <w:rPr>
                <w:rFonts w:asciiTheme="majorBidi" w:hAnsiTheme="majorBidi" w:cstheme="majorBidi"/>
                <w:bCs/>
              </w:rPr>
              <w:t xml:space="preserve"> with specific tool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15</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Workplan and schedule: approximate realization time</w:t>
            </w:r>
            <w:r w:rsidR="00F52E32" w:rsidRPr="00F5113B">
              <w:rPr>
                <w:rFonts w:asciiTheme="majorBidi" w:hAnsiTheme="majorBidi" w:cstheme="majorBidi"/>
                <w:bCs/>
              </w:rPr>
              <w:t xml:space="preserve"> of full requirements</w:t>
            </w:r>
            <w:r w:rsidR="003F1180" w:rsidRPr="00F5113B">
              <w:rPr>
                <w:rFonts w:asciiTheme="majorBidi" w:hAnsiTheme="majorBidi" w:cstheme="majorBidi"/>
                <w:bCs/>
              </w:rPr>
              <w:t xml:space="preserve"> up to Go-Live point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Highest score awarded to shortest time estimate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18</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CE4F61">
            <w:pPr>
              <w:bidi w:val="0"/>
              <w:spacing w:before="0" w:line="240" w:lineRule="auto"/>
              <w:jc w:val="left"/>
              <w:rPr>
                <w:rFonts w:asciiTheme="majorBidi" w:hAnsiTheme="majorBidi" w:cstheme="majorBidi"/>
                <w:bCs/>
              </w:rPr>
            </w:pPr>
            <w:r w:rsidRPr="00F5113B">
              <w:rPr>
                <w:rFonts w:asciiTheme="majorBidi" w:hAnsiTheme="majorBidi" w:cstheme="majorBidi"/>
                <w:bCs/>
              </w:rPr>
              <w:t>Time required for initial installation</w:t>
            </w:r>
            <w:r w:rsidR="00281859" w:rsidRPr="00F5113B">
              <w:rPr>
                <w:rFonts w:asciiTheme="majorBidi" w:hAnsiTheme="majorBidi" w:cstheme="majorBidi"/>
                <w:bCs/>
              </w:rPr>
              <w:t xml:space="preserve"> </w:t>
            </w:r>
            <w:r w:rsidR="00CE4F61">
              <w:rPr>
                <w:rFonts w:asciiTheme="majorBidi" w:hAnsiTheme="majorBidi" w:cstheme="majorBidi"/>
                <w:bCs/>
              </w:rPr>
              <w:t>(I</w:t>
            </w:r>
            <w:r w:rsidR="00A32CD8">
              <w:rPr>
                <w:rFonts w:asciiTheme="majorBidi" w:hAnsiTheme="majorBidi" w:cstheme="majorBidi"/>
                <w:bCs/>
              </w:rPr>
              <w:t xml:space="preserve">nitial </w:t>
            </w:r>
            <w:r w:rsidR="00CE4F61">
              <w:rPr>
                <w:rFonts w:asciiTheme="majorBidi" w:hAnsiTheme="majorBidi" w:cstheme="majorBidi"/>
                <w:bCs/>
              </w:rPr>
              <w:t>S</w:t>
            </w:r>
            <w:r w:rsidR="00A32CD8">
              <w:rPr>
                <w:rFonts w:asciiTheme="majorBidi" w:hAnsiTheme="majorBidi" w:cstheme="majorBidi"/>
                <w:bCs/>
              </w:rPr>
              <w:t xml:space="preserve">etup) </w:t>
            </w:r>
            <w:r w:rsidR="00281859" w:rsidRPr="00F5113B">
              <w:rPr>
                <w:rFonts w:asciiTheme="majorBidi" w:hAnsiTheme="majorBidi" w:cstheme="majorBidi"/>
                <w:bCs/>
              </w:rPr>
              <w:t>– the time required for the full deployment of the system, until Client's staff is on board and fully manages the platform</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Highest score awarded to shortest time estimate (initial installation </w:t>
            </w:r>
            <w:r w:rsidR="007C118C" w:rsidRPr="00F5113B">
              <w:rPr>
                <w:rFonts w:asciiTheme="majorBidi" w:hAnsiTheme="majorBidi" w:cstheme="majorBidi"/>
                <w:bCs/>
              </w:rPr>
              <w:t>–</w:t>
            </w:r>
            <w:r w:rsidRPr="00F5113B">
              <w:rPr>
                <w:rFonts w:asciiTheme="majorBidi" w:hAnsiTheme="majorBidi" w:cstheme="majorBidi"/>
                <w:bCs/>
              </w:rPr>
              <w:t xml:space="preserve"> international terminology)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8</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Average time of previous projects carried out by </w:t>
            </w:r>
            <w:r w:rsidR="00F52E32" w:rsidRPr="00F5113B">
              <w:rPr>
                <w:rFonts w:asciiTheme="majorBidi" w:hAnsiTheme="majorBidi" w:cstheme="majorBidi"/>
                <w:bCs/>
              </w:rPr>
              <w:t>Bidder in similar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r w:rsidR="00F52E32" w:rsidRPr="00F5113B">
              <w:rPr>
                <w:rFonts w:asciiTheme="majorBidi" w:hAnsiTheme="majorBidi" w:cstheme="majorBidi"/>
                <w:bCs/>
              </w:rPr>
              <w:t>Provide information regarding at least 3 projects, and no more than 5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8</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L</w:t>
            </w:r>
            <w:r w:rsidR="00E916FB" w:rsidRPr="00F5113B">
              <w:rPr>
                <w:rFonts w:asciiTheme="majorBidi" w:hAnsiTheme="majorBidi" w:cstheme="majorBidi"/>
                <w:bCs/>
              </w:rPr>
              <w:t xml:space="preserve">ocal representative </w:t>
            </w:r>
            <w:r w:rsidRPr="00F5113B">
              <w:rPr>
                <w:rFonts w:asciiTheme="majorBidi" w:hAnsiTheme="majorBidi" w:cstheme="majorBidi"/>
                <w:bCs/>
              </w:rPr>
              <w:t xml:space="preserve"> in Israel </w:t>
            </w:r>
            <w:r w:rsidR="00E916FB" w:rsidRPr="00F5113B">
              <w:rPr>
                <w:rFonts w:asciiTheme="majorBidi" w:hAnsiTheme="majorBidi" w:cstheme="majorBidi"/>
                <w:bCs/>
              </w:rPr>
              <w:t xml:space="preserve">that could </w:t>
            </w:r>
            <w:r w:rsidRPr="00F5113B">
              <w:rPr>
                <w:rFonts w:asciiTheme="majorBidi" w:hAnsiTheme="majorBidi" w:cstheme="majorBidi"/>
                <w:bCs/>
              </w:rPr>
              <w:t>support implementation efforts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100</w:t>
            </w:r>
          </w:p>
        </w:tc>
      </w:tr>
    </w:tbl>
    <w:p w:rsidR="003B066C" w:rsidRPr="00F5113B" w:rsidRDefault="003B066C" w:rsidP="00357DDE">
      <w:pPr>
        <w:tabs>
          <w:tab w:val="right" w:pos="2268"/>
        </w:tabs>
        <w:bidi w:val="0"/>
        <w:spacing w:before="0" w:after="120" w:line="240" w:lineRule="auto"/>
        <w:ind w:left="2268"/>
        <w:rPr>
          <w:rFonts w:asciiTheme="majorBidi" w:hAnsiTheme="majorBidi" w:cstheme="majorBidi"/>
          <w:bCs/>
        </w:rPr>
      </w:pPr>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minimal score of the quality screening stage is 70% (hereinafter: “the Quality Threshold”), a Bid whose score is under this threshold will be disqualified. Notwithstanding the above, in the event that less than three Bids passed the Quality Threshold, the Client may, at its discretion, refrain from disqualifying Bids whose quality score is less than 70% but no less than 60%.</w:t>
      </w:r>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Bid that received a quality </w:t>
      </w:r>
      <w:r w:rsidR="00FE5400" w:rsidRPr="00F5113B">
        <w:rPr>
          <w:rFonts w:asciiTheme="majorBidi" w:hAnsiTheme="majorBidi" w:cstheme="majorBidi"/>
          <w:bCs/>
          <w:noProof w:val="0"/>
        </w:rPr>
        <w:t xml:space="preserve">screening </w:t>
      </w:r>
      <w:r w:rsidRPr="00F5113B">
        <w:rPr>
          <w:rFonts w:asciiTheme="majorBidi" w:hAnsiTheme="majorBidi" w:cstheme="majorBidi"/>
          <w:bCs/>
          <w:noProof w:val="0"/>
        </w:rPr>
        <w:t>score exceeding the Quality</w:t>
      </w:r>
      <w:r w:rsidR="00F52E32" w:rsidRPr="00F5113B">
        <w:rPr>
          <w:rFonts w:asciiTheme="majorBidi" w:hAnsiTheme="majorBidi" w:cstheme="majorBidi"/>
          <w:bCs/>
          <w:noProof w:val="0"/>
        </w:rPr>
        <w:t xml:space="preserve"> </w:t>
      </w:r>
      <w:r w:rsidRPr="00F5113B">
        <w:rPr>
          <w:rFonts w:asciiTheme="majorBidi" w:hAnsiTheme="majorBidi" w:cstheme="majorBidi"/>
          <w:bCs/>
          <w:noProof w:val="0"/>
        </w:rPr>
        <w:t>Threshold, will proceed to stage C.</w:t>
      </w:r>
    </w:p>
    <w:p w:rsidR="00F47D9F" w:rsidRPr="00F5113B" w:rsidRDefault="00F47D9F" w:rsidP="00186BD0">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Stage C – </w:t>
      </w:r>
      <w:r w:rsidR="00FE5400" w:rsidRPr="00F5113B">
        <w:rPr>
          <w:rFonts w:asciiTheme="majorBidi" w:hAnsiTheme="majorBidi" w:cstheme="majorBidi"/>
          <w:b/>
          <w:noProof w:val="0"/>
        </w:rPr>
        <w:t xml:space="preserve">Quality Criteria - Part 2 - </w:t>
      </w:r>
      <w:r w:rsidRPr="00F5113B">
        <w:rPr>
          <w:rFonts w:asciiTheme="majorBidi" w:hAnsiTheme="majorBidi" w:cstheme="majorBidi"/>
          <w:b/>
          <w:noProof w:val="0"/>
        </w:rPr>
        <w:t xml:space="preserve">Final </w:t>
      </w:r>
      <w:r w:rsidR="00186BD0" w:rsidRPr="00F5113B">
        <w:rPr>
          <w:rFonts w:asciiTheme="majorBidi" w:hAnsiTheme="majorBidi" w:cstheme="majorBidi"/>
          <w:b/>
          <w:noProof w:val="0"/>
        </w:rPr>
        <w:t>Q</w:t>
      </w:r>
      <w:r w:rsidRPr="00F5113B">
        <w:rPr>
          <w:rFonts w:asciiTheme="majorBidi" w:hAnsiTheme="majorBidi" w:cstheme="majorBidi"/>
          <w:b/>
          <w:noProof w:val="0"/>
        </w:rPr>
        <w:t xml:space="preserve">uality </w:t>
      </w:r>
      <w:r w:rsidR="00186BD0" w:rsidRPr="00F5113B">
        <w:rPr>
          <w:rFonts w:asciiTheme="majorBidi" w:hAnsiTheme="majorBidi" w:cstheme="majorBidi"/>
          <w:b/>
          <w:noProof w:val="0"/>
        </w:rPr>
        <w:t>S</w:t>
      </w:r>
      <w:r w:rsidRPr="00F5113B">
        <w:rPr>
          <w:rFonts w:asciiTheme="majorBidi" w:hAnsiTheme="majorBidi" w:cstheme="majorBidi"/>
          <w:b/>
          <w:noProof w:val="0"/>
        </w:rPr>
        <w:t>core</w:t>
      </w:r>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Bids that passed the quality </w:t>
      </w:r>
      <w:r w:rsidR="00FE5400" w:rsidRPr="00F5113B">
        <w:rPr>
          <w:rFonts w:asciiTheme="majorBidi" w:hAnsiTheme="majorBidi" w:cstheme="majorBidi"/>
          <w:bCs/>
          <w:noProof w:val="0"/>
        </w:rPr>
        <w:t xml:space="preserve">criteria </w:t>
      </w:r>
      <w:r w:rsidRPr="00F5113B">
        <w:rPr>
          <w:rFonts w:asciiTheme="majorBidi" w:hAnsiTheme="majorBidi" w:cstheme="majorBidi"/>
          <w:bCs/>
          <w:noProof w:val="0"/>
        </w:rPr>
        <w:t>screening stage, will enter the final quality stage, which will include a Demo and client reference check. The following score will be calculated as follows:</w:t>
      </w:r>
    </w:p>
    <w:tbl>
      <w:tblPr>
        <w:tblStyle w:val="ab"/>
        <w:tblW w:w="0" w:type="auto"/>
        <w:tblInd w:w="2268" w:type="dxa"/>
        <w:tblLook w:val="04A0" w:firstRow="1" w:lastRow="0" w:firstColumn="1" w:lastColumn="0" w:noHBand="0" w:noVBand="1"/>
      </w:tblPr>
      <w:tblGrid>
        <w:gridCol w:w="2580"/>
        <w:gridCol w:w="930"/>
        <w:gridCol w:w="3792"/>
      </w:tblGrid>
      <w:tr w:rsidR="00F47D9F" w:rsidRPr="00F5113B" w:rsidTr="003F4C3F">
        <w:trPr>
          <w:tblHeader/>
        </w:trPr>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Quality component</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Weight</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Specification</w:t>
            </w:r>
          </w:p>
        </w:tc>
      </w:tr>
      <w:tr w:rsidR="00F47D9F" w:rsidRPr="00F5113B" w:rsidTr="003132E2">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Detailed quality score from previous stage</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75%</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As outlined above</w:t>
            </w:r>
          </w:p>
        </w:tc>
      </w:tr>
      <w:tr w:rsidR="00F47D9F" w:rsidRPr="00F5113B" w:rsidTr="003132E2">
        <w:tc>
          <w:tcPr>
            <w:tcW w:w="2580" w:type="dxa"/>
          </w:tcPr>
          <w:p w:rsidR="00F47D9F" w:rsidRPr="00F5113B" w:rsidRDefault="00F47D9F" w:rsidP="00201E8B">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Functional compliance – based on Demonstration of the tool</w:t>
            </w:r>
            <w:r w:rsidR="00FE5400" w:rsidRPr="00F5113B">
              <w:rPr>
                <w:rFonts w:asciiTheme="majorBidi" w:hAnsiTheme="majorBidi" w:cstheme="majorBidi"/>
                <w:bCs/>
                <w:noProof w:val="0"/>
              </w:rPr>
              <w:t xml:space="preserve"> (The Ministry will issue general instructions for such Demonstration by the Electronic Bid Submission Deadline (November 2</w:t>
            </w:r>
            <w:r w:rsidR="00201E8B">
              <w:rPr>
                <w:rFonts w:asciiTheme="majorBidi" w:hAnsiTheme="majorBidi" w:cstheme="majorBidi"/>
                <w:bCs/>
                <w:noProof w:val="0"/>
                <w:vertAlign w:val="superscript"/>
              </w:rPr>
              <w:t>9</w:t>
            </w:r>
            <w:r w:rsidR="00FE5400" w:rsidRPr="00F5113B">
              <w:rPr>
                <w:rFonts w:asciiTheme="majorBidi" w:hAnsiTheme="majorBidi" w:cstheme="majorBidi"/>
                <w:bCs/>
                <w:noProof w:val="0"/>
                <w:vertAlign w:val="superscript"/>
              </w:rPr>
              <w:t>th</w:t>
            </w:r>
            <w:r w:rsidR="00FE5400" w:rsidRPr="00F5113B">
              <w:rPr>
                <w:rFonts w:asciiTheme="majorBidi" w:hAnsiTheme="majorBidi" w:cstheme="majorBidi"/>
                <w:bCs/>
                <w:noProof w:val="0"/>
              </w:rPr>
              <w:t>, 2013), and may further request specific clarifications from Bidders prior to the applicable Demonst</w:t>
            </w:r>
            <w:r w:rsidR="00201E8B">
              <w:rPr>
                <w:rFonts w:asciiTheme="majorBidi" w:hAnsiTheme="majorBidi" w:cstheme="majorBidi"/>
                <w:bCs/>
                <w:noProof w:val="0"/>
              </w:rPr>
              <w:t>r</w:t>
            </w:r>
            <w:r w:rsidR="00FE5400" w:rsidRPr="00F5113B">
              <w:rPr>
                <w:rFonts w:asciiTheme="majorBidi" w:hAnsiTheme="majorBidi" w:cstheme="majorBidi"/>
                <w:bCs/>
                <w:noProof w:val="0"/>
              </w:rPr>
              <w:t xml:space="preserve">ation dates.   </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15%</w:t>
            </w:r>
          </w:p>
        </w:tc>
        <w:tc>
          <w:tcPr>
            <w:tcW w:w="3792" w:type="dxa"/>
          </w:tcPr>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Professional evaluation of all aspects included in the functional quality screening for detailed above.</w:t>
            </w:r>
          </w:p>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UI and UX evaluation</w:t>
            </w:r>
          </w:p>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Professional standing of the staff planned to lead the project, based on demo and Q&amp;A</w:t>
            </w:r>
          </w:p>
        </w:tc>
      </w:tr>
      <w:tr w:rsidR="00F47D9F" w:rsidRPr="00F5113B" w:rsidTr="003132E2">
        <w:tc>
          <w:tcPr>
            <w:tcW w:w="2580" w:type="dxa"/>
          </w:tcPr>
          <w:p w:rsidR="00F47D9F" w:rsidRPr="00F5113B" w:rsidRDefault="00771147" w:rsidP="00330348">
            <w:pPr>
              <w:tabs>
                <w:tab w:val="right" w:pos="2268"/>
              </w:tabs>
              <w:bidi w:val="0"/>
              <w:spacing w:before="0" w:after="120" w:line="240" w:lineRule="auto"/>
              <w:rPr>
                <w:rFonts w:asciiTheme="majorBidi" w:hAnsiTheme="majorBidi" w:cstheme="majorBidi"/>
                <w:bCs/>
                <w:noProof w:val="0"/>
              </w:rPr>
            </w:pPr>
            <w:r>
              <w:rPr>
                <w:rFonts w:asciiTheme="majorBidi" w:hAnsiTheme="majorBidi" w:cstheme="majorBidi"/>
                <w:bCs/>
                <w:noProof w:val="0"/>
              </w:rPr>
              <w:t xml:space="preserve">Overall </w:t>
            </w:r>
            <w:r w:rsidR="00330348">
              <w:rPr>
                <w:rFonts w:asciiTheme="majorBidi" w:hAnsiTheme="majorBidi" w:cstheme="majorBidi"/>
                <w:bCs/>
                <w:noProof w:val="0"/>
              </w:rPr>
              <w:t>impression of the Bid, and the p</w:t>
            </w:r>
            <w:r w:rsidR="00F47D9F" w:rsidRPr="00F5113B">
              <w:rPr>
                <w:rFonts w:asciiTheme="majorBidi" w:hAnsiTheme="majorBidi" w:cstheme="majorBidi"/>
                <w:bCs/>
                <w:noProof w:val="0"/>
              </w:rPr>
              <w:t>rofessional track record based on Client reference check</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10%</w:t>
            </w:r>
          </w:p>
        </w:tc>
        <w:tc>
          <w:tcPr>
            <w:tcW w:w="3792" w:type="dxa"/>
          </w:tcPr>
          <w:p w:rsidR="00330348" w:rsidRPr="00330348" w:rsidRDefault="00330348" w:rsidP="00AD6582">
            <w:pPr>
              <w:pStyle w:val="af0"/>
              <w:numPr>
                <w:ilvl w:val="0"/>
                <w:numId w:val="46"/>
              </w:numPr>
              <w:tabs>
                <w:tab w:val="right" w:pos="2268"/>
              </w:tabs>
              <w:bidi w:val="0"/>
              <w:spacing w:after="120" w:line="240" w:lineRule="auto"/>
              <w:rPr>
                <w:rFonts w:asciiTheme="majorBidi" w:hAnsiTheme="majorBidi" w:cstheme="majorBidi"/>
                <w:bCs/>
                <w:sz w:val="22"/>
                <w:szCs w:val="22"/>
              </w:rPr>
            </w:pPr>
            <w:r w:rsidRPr="00330348">
              <w:rPr>
                <w:rFonts w:asciiTheme="majorBidi" w:hAnsiTheme="majorBidi" w:cstheme="majorBidi"/>
                <w:bCs/>
                <w:sz w:val="22"/>
                <w:szCs w:val="22"/>
              </w:rPr>
              <w:t>Clients evaluation of the  performance metrics</w:t>
            </w:r>
          </w:p>
          <w:p w:rsidR="00F47D9F" w:rsidRPr="00F5113B" w:rsidRDefault="00F47D9F" w:rsidP="00AD6582">
            <w:pPr>
              <w:pStyle w:val="af0"/>
              <w:numPr>
                <w:ilvl w:val="0"/>
                <w:numId w:val="46"/>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 xml:space="preserve">Clients' </w:t>
            </w:r>
            <w:r w:rsidR="007C118C" w:rsidRPr="00F5113B">
              <w:rPr>
                <w:rFonts w:asciiTheme="majorBidi" w:hAnsiTheme="majorBidi" w:cstheme="majorBidi"/>
                <w:bCs/>
                <w:sz w:val="22"/>
                <w:szCs w:val="22"/>
              </w:rPr>
              <w:t>evaluation</w:t>
            </w:r>
            <w:r w:rsidRPr="00F5113B">
              <w:rPr>
                <w:rFonts w:asciiTheme="majorBidi" w:hAnsiTheme="majorBidi" w:cstheme="majorBidi"/>
                <w:bCs/>
                <w:sz w:val="22"/>
                <w:szCs w:val="22"/>
              </w:rPr>
              <w:t xml:space="preserve"> of the tool functionality</w:t>
            </w:r>
          </w:p>
          <w:p w:rsidR="00F47D9F" w:rsidRPr="00F5113B" w:rsidRDefault="00F47D9F" w:rsidP="00AD6582">
            <w:pPr>
              <w:pStyle w:val="af0"/>
              <w:numPr>
                <w:ilvl w:val="0"/>
                <w:numId w:val="46"/>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Clients' evaluation of the project team</w:t>
            </w:r>
          </w:p>
          <w:p w:rsidR="00F47D9F" w:rsidRDefault="00F47D9F" w:rsidP="00AD6582">
            <w:pPr>
              <w:pStyle w:val="af0"/>
              <w:numPr>
                <w:ilvl w:val="0"/>
                <w:numId w:val="46"/>
              </w:numPr>
              <w:tabs>
                <w:tab w:val="right" w:pos="2268"/>
              </w:tabs>
              <w:bidi w:val="0"/>
              <w:spacing w:after="120" w:line="240" w:lineRule="auto"/>
              <w:rPr>
                <w:rFonts w:asciiTheme="majorBidi" w:hAnsiTheme="majorBidi" w:cstheme="majorBidi"/>
                <w:bCs/>
                <w:szCs w:val="22"/>
              </w:rPr>
            </w:pPr>
            <w:r w:rsidRPr="00F5113B">
              <w:rPr>
                <w:rFonts w:asciiTheme="majorBidi" w:hAnsiTheme="majorBidi" w:cstheme="majorBidi"/>
                <w:bCs/>
                <w:sz w:val="22"/>
                <w:szCs w:val="22"/>
              </w:rPr>
              <w:t>Meeting schedule and budget commitments</w:t>
            </w:r>
            <w:r w:rsidRPr="00F5113B">
              <w:rPr>
                <w:rFonts w:asciiTheme="majorBidi" w:hAnsiTheme="majorBidi" w:cstheme="majorBidi"/>
                <w:bCs/>
                <w:szCs w:val="22"/>
              </w:rPr>
              <w:t xml:space="preserve"> </w:t>
            </w:r>
          </w:p>
          <w:p w:rsidR="00330348" w:rsidRPr="00F5113B" w:rsidRDefault="00330348" w:rsidP="00AD6582">
            <w:pPr>
              <w:pStyle w:val="af0"/>
              <w:numPr>
                <w:ilvl w:val="0"/>
                <w:numId w:val="46"/>
              </w:numPr>
              <w:tabs>
                <w:tab w:val="right" w:pos="2268"/>
              </w:tabs>
              <w:bidi w:val="0"/>
              <w:spacing w:after="120" w:line="240" w:lineRule="auto"/>
              <w:rPr>
                <w:rFonts w:asciiTheme="majorBidi" w:hAnsiTheme="majorBidi" w:cstheme="majorBidi"/>
                <w:bCs/>
                <w:szCs w:val="22"/>
              </w:rPr>
            </w:pPr>
            <w:r>
              <w:rPr>
                <w:rFonts w:asciiTheme="majorBidi" w:hAnsiTheme="majorBidi" w:cstheme="majorBidi"/>
                <w:bCs/>
                <w:szCs w:val="22"/>
              </w:rPr>
              <w:t>Overall impression</w:t>
            </w:r>
          </w:p>
        </w:tc>
      </w:tr>
      <w:tr w:rsidR="00F47D9F" w:rsidRPr="00F5113B" w:rsidTr="003132E2">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Total</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100%</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p>
        </w:tc>
      </w:tr>
    </w:tbl>
    <w:p w:rsidR="00D72876" w:rsidRPr="00F5113B" w:rsidRDefault="00D72876" w:rsidP="00D72876">
      <w:pPr>
        <w:tabs>
          <w:tab w:val="right" w:pos="2268"/>
        </w:tabs>
        <w:bidi w:val="0"/>
        <w:spacing w:before="0" w:after="120" w:line="240" w:lineRule="auto"/>
        <w:ind w:left="2268"/>
        <w:rPr>
          <w:rFonts w:asciiTheme="majorBidi" w:hAnsiTheme="majorBidi" w:cstheme="majorBidi"/>
          <w:bCs/>
          <w:noProof w:val="0"/>
        </w:rPr>
      </w:pPr>
    </w:p>
    <w:p w:rsidR="00BB5DBE" w:rsidRPr="00F5113B" w:rsidRDefault="00D72876" w:rsidP="00BB5DBE">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Cs/>
          <w:noProof w:val="0"/>
        </w:rPr>
        <w:t>The minimal score of the final quality stage is 70% (hereinafter: “the Final Quality Threshold”)</w:t>
      </w:r>
      <w:r w:rsidR="00BB5DBE" w:rsidRPr="00F5113B">
        <w:rPr>
          <w:rFonts w:asciiTheme="majorBidi" w:hAnsiTheme="majorBidi" w:cstheme="majorBidi"/>
          <w:bCs/>
          <w:noProof w:val="0"/>
        </w:rPr>
        <w:t>. A Bid that received a quality score exceeding the Final Quality Threshold, will proceed to stage D.</w:t>
      </w:r>
    </w:p>
    <w:p w:rsidR="00D72876" w:rsidRPr="00F5113B" w:rsidRDefault="00BB5DBE"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w:t>
      </w:r>
      <w:r w:rsidR="00D72876" w:rsidRPr="00F5113B">
        <w:rPr>
          <w:rFonts w:asciiTheme="majorBidi" w:hAnsiTheme="majorBidi" w:cstheme="majorBidi"/>
          <w:bCs/>
          <w:noProof w:val="0"/>
        </w:rPr>
        <w:t xml:space="preserve"> Bid whose score is under this threshold will be disqualified. Notwithstanding the above, in the event that less than three Bids passed the Final Quality Threshold, the Client may, at its discretion, refrain from disqualifying Bids whose quality score is less than 70% but no less than 60%.</w:t>
      </w:r>
    </w:p>
    <w:p w:rsidR="007214CD" w:rsidRPr="00CE4F61" w:rsidRDefault="007214CD" w:rsidP="00CE4F61">
      <w:pPr>
        <w:tabs>
          <w:tab w:val="right" w:pos="2268"/>
        </w:tabs>
        <w:bidi w:val="0"/>
        <w:spacing w:before="0" w:after="120" w:line="240" w:lineRule="auto"/>
        <w:ind w:left="2268"/>
        <w:rPr>
          <w:rFonts w:asciiTheme="majorBidi" w:hAnsiTheme="majorBidi" w:cstheme="majorBidi"/>
          <w:bCs/>
          <w:noProof w:val="0"/>
        </w:rPr>
      </w:pPr>
    </w:p>
    <w:p w:rsidR="00CF0D41" w:rsidRPr="00F5113B" w:rsidRDefault="00D314D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Stage </w:t>
      </w:r>
      <w:r w:rsidR="00F47D9F" w:rsidRPr="00F5113B">
        <w:rPr>
          <w:rFonts w:asciiTheme="majorBidi" w:hAnsiTheme="majorBidi" w:cstheme="majorBidi"/>
          <w:b/>
          <w:noProof w:val="0"/>
        </w:rPr>
        <w:t xml:space="preserve">D </w:t>
      </w:r>
      <w:r w:rsidRPr="00F5113B">
        <w:rPr>
          <w:rFonts w:asciiTheme="majorBidi" w:hAnsiTheme="majorBidi" w:cstheme="majorBidi"/>
          <w:b/>
          <w:noProof w:val="0"/>
        </w:rPr>
        <w:t>– weigh</w:t>
      </w:r>
      <w:r w:rsidR="004B391C" w:rsidRPr="00F5113B">
        <w:rPr>
          <w:rFonts w:asciiTheme="majorBidi" w:hAnsiTheme="majorBidi" w:cstheme="majorBidi"/>
          <w:b/>
          <w:noProof w:val="0"/>
        </w:rPr>
        <w:t>t</w:t>
      </w:r>
      <w:r w:rsidRPr="00F5113B">
        <w:rPr>
          <w:rFonts w:asciiTheme="majorBidi" w:hAnsiTheme="majorBidi" w:cstheme="majorBidi"/>
          <w:b/>
          <w:noProof w:val="0"/>
        </w:rPr>
        <w:t>ing the quality and cost</w:t>
      </w:r>
    </w:p>
    <w:p w:rsidR="004B391C" w:rsidRPr="00F5113B" w:rsidRDefault="004B391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this stage a weighted examination of the cost of the Bid compared to the benefit (the quality) will be carried out. The cost benefit ratio according to which the weighting of the final score is carried out will be as follows:</w:t>
      </w:r>
    </w:p>
    <w:p w:rsidR="004B391C" w:rsidRDefault="004B391C" w:rsidP="0061374A">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Cost – 35%, benefit (quality) – 65%</w:t>
      </w:r>
    </w:p>
    <w:p w:rsidR="00A32CD8" w:rsidRPr="00F5113B" w:rsidRDefault="00A32CD8" w:rsidP="00A32CD8">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evaluating the cost of the Bids in these specifications, the following topics</w:t>
      </w:r>
      <w:r w:rsidRPr="00F5113B">
        <w:rPr>
          <w:rFonts w:asciiTheme="majorBidi" w:hAnsiTheme="majorBidi" w:cstheme="majorBidi"/>
        </w:rPr>
        <w:t xml:space="preserve"> </w:t>
      </w:r>
      <w:r w:rsidRPr="00F5113B">
        <w:rPr>
          <w:rFonts w:asciiTheme="majorBidi" w:hAnsiTheme="majorBidi" w:cstheme="majorBidi"/>
          <w:bCs/>
          <w:noProof w:val="0"/>
        </w:rPr>
        <w:t xml:space="preserve">will be weighted: </w:t>
      </w:r>
    </w:p>
    <w:tbl>
      <w:tblPr>
        <w:tblpPr w:leftFromText="180" w:rightFromText="180" w:vertAnchor="text" w:horzAnchor="margin" w:tblpXSpec="right" w:tblpY="703"/>
        <w:tblOverlap w:val="never"/>
        <w:tblW w:w="8046" w:type="dxa"/>
        <w:tblLook w:val="04A0" w:firstRow="1" w:lastRow="0" w:firstColumn="1" w:lastColumn="0" w:noHBand="0" w:noVBand="1"/>
      </w:tblPr>
      <w:tblGrid>
        <w:gridCol w:w="3210"/>
        <w:gridCol w:w="3654"/>
        <w:gridCol w:w="1182"/>
      </w:tblGrid>
      <w:tr w:rsidR="00A32CD8" w:rsidRPr="00F5113B" w:rsidTr="00A32CD8">
        <w:trPr>
          <w:cantSplit/>
          <w:trHeight w:val="285"/>
          <w:tblHeader/>
        </w:trPr>
        <w:tc>
          <w:tcPr>
            <w:tcW w:w="321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1182"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Multiplier</w:t>
            </w:r>
          </w:p>
        </w:tc>
      </w:tr>
      <w:tr w:rsidR="00A32CD8" w:rsidRPr="00F5113B" w:rsidTr="00A32CD8">
        <w:trPr>
          <w:trHeight w:val="285"/>
          <w:tblHeader/>
        </w:trPr>
        <w:tc>
          <w:tcPr>
            <w:tcW w:w="3210" w:type="dxa"/>
            <w:vMerge/>
            <w:tcBorders>
              <w:top w:val="single" w:sz="4" w:space="0" w:color="auto"/>
              <w:left w:val="single" w:sz="4" w:space="0" w:color="auto"/>
              <w:bottom w:val="single" w:sz="4" w:space="0" w:color="auto"/>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tl/>
              </w:rPr>
            </w:pPr>
            <w:r w:rsidRPr="00F5113B">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r w:rsidRPr="00F5113B">
              <w:rPr>
                <w:rFonts w:asciiTheme="majorBidi" w:hAnsiTheme="majorBidi" w:cstheme="majorBidi"/>
                <w:rtl/>
              </w:rPr>
              <w:t xml:space="preserve"> </w:t>
            </w:r>
          </w:p>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A</w:t>
            </w:r>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rFonts w:asciiTheme="majorBidi" w:hAnsiTheme="majorBidi" w:cstheme="majorBidi"/>
                <w:bCs/>
                <w:noProof w:val="0"/>
              </w:rPr>
            </w:pP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33034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Cost of license acquisition </w:t>
            </w:r>
            <w:r w:rsidRPr="00A32CD8">
              <w:rPr>
                <w:rFonts w:asciiTheme="majorBidi" w:hAnsiTheme="majorBidi" w:cstheme="majorBidi"/>
                <w:bCs/>
                <w:noProof w:val="0"/>
              </w:rPr>
              <w:t xml:space="preserve">and </w:t>
            </w:r>
            <w:r w:rsidR="00330348">
              <w:rPr>
                <w:rFonts w:asciiTheme="majorBidi" w:hAnsiTheme="majorBidi" w:cstheme="majorBidi"/>
                <w:bCs/>
                <w:noProof w:val="0"/>
              </w:rPr>
              <w:t>I</w:t>
            </w:r>
            <w:r w:rsidRPr="00A32CD8">
              <w:rPr>
                <w:rFonts w:asciiTheme="majorBidi" w:hAnsiTheme="majorBidi" w:cstheme="majorBidi"/>
                <w:bCs/>
                <w:noProof w:val="0"/>
              </w:rPr>
              <w:t xml:space="preserve">nitial </w:t>
            </w:r>
            <w:r w:rsidR="00330348">
              <w:rPr>
                <w:rFonts w:asciiTheme="majorBidi" w:hAnsiTheme="majorBidi" w:cstheme="majorBidi"/>
                <w:bCs/>
                <w:noProof w:val="0"/>
              </w:rPr>
              <w:t>S</w:t>
            </w:r>
            <w:r w:rsidRPr="00A32CD8">
              <w:rPr>
                <w:rFonts w:asciiTheme="majorBidi" w:hAnsiTheme="majorBidi" w:cstheme="majorBidi"/>
                <w:bCs/>
                <w:noProof w:val="0"/>
              </w:rPr>
              <w:t>etup</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Maintenance of Terminology Server (does not include terminology mapping services)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15</w:t>
            </w: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B</w:t>
            </w:r>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rFonts w:asciiTheme="majorBidi" w:hAnsiTheme="majorBidi" w:cstheme="majorBidi"/>
                <w:bCs/>
                <w:noProof w:val="0"/>
              </w:rPr>
            </w:pPr>
          </w:p>
        </w:tc>
      </w:tr>
      <w:tr w:rsidR="00A32CD8" w:rsidRPr="00F5113B" w:rsidTr="00A32CD8">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30-70 organization</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85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15</w:t>
            </w:r>
          </w:p>
        </w:tc>
      </w:tr>
      <w:tr w:rsidR="00A32CD8" w:rsidRPr="00F5113B" w:rsidTr="00A32CD8">
        <w:trPr>
          <w:trHeight w:val="855"/>
          <w:tblHeader/>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C</w:t>
            </w:r>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rFonts w:asciiTheme="majorBidi" w:hAnsiTheme="majorBidi" w:cstheme="majorBidi"/>
                <w:bCs/>
                <w:noProof w:val="0"/>
              </w:rPr>
            </w:pPr>
          </w:p>
        </w:tc>
      </w:tr>
      <w:tr w:rsidR="00A32CD8" w:rsidRPr="00F5113B" w:rsidTr="00A32CD8">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649"/>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Full state license</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15</w:t>
            </w:r>
          </w:p>
        </w:tc>
      </w:tr>
      <w:tr w:rsidR="00A32CD8" w:rsidRPr="00F5113B" w:rsidTr="00A32CD8">
        <w:trPr>
          <w:trHeight w:val="285"/>
          <w:tblHeader/>
        </w:trPr>
        <w:tc>
          <w:tcPr>
            <w:tcW w:w="321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118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Weight</w:t>
            </w:r>
          </w:p>
        </w:tc>
      </w:tr>
      <w:tr w:rsidR="00A32CD8" w:rsidRPr="00F5113B" w:rsidTr="00A32CD8">
        <w:trPr>
          <w:trHeight w:val="2404"/>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Licensing cost per site (if Model A or Model B are selected, and a site request local installation and customization)</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Site - health organization in which server is installed including local adjustments to the organization's requirements. Installation of local terminology server as a copy of the national server, for performance and information security purposes will not be considered a separate site for purposes of the pricing herein</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7</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per site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85</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u w:val="single"/>
              </w:rPr>
              <w:t>Development required to meet requirements</w:t>
            </w:r>
          </w:p>
        </w:tc>
        <w:tc>
          <w:tcPr>
            <w:tcW w:w="3654" w:type="dxa"/>
            <w:tcBorders>
              <w:top w:val="nil"/>
              <w:left w:val="nil"/>
              <w:bottom w:val="single" w:sz="4" w:space="0" w:color="auto"/>
              <w:right w:val="single" w:sz="4" w:space="0" w:color="auto"/>
            </w:tcBorders>
            <w:shd w:val="clear" w:color="auto" w:fill="auto"/>
          </w:tcPr>
          <w:p w:rsidR="00A32CD8" w:rsidRPr="00F5113B" w:rsidRDefault="00A32CD8" w:rsidP="0033034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Price quote for any development required to meet the specifications of this </w:t>
            </w:r>
            <w:r w:rsidR="00330348">
              <w:rPr>
                <w:rFonts w:asciiTheme="majorBidi" w:hAnsiTheme="majorBidi" w:cstheme="majorBidi"/>
                <w:bCs/>
                <w:noProof w:val="0"/>
              </w:rPr>
              <w:t>T</w:t>
            </w:r>
            <w:r w:rsidRPr="00F5113B">
              <w:rPr>
                <w:rFonts w:asciiTheme="majorBidi" w:hAnsiTheme="majorBidi" w:cstheme="majorBidi"/>
                <w:bCs/>
                <w:noProof w:val="0"/>
              </w:rPr>
              <w:t>ender, that are not included in the current product and in the basic license fee.</w:t>
            </w:r>
          </w:p>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The cost provided here must be broken down into sub components for each missing functionality. </w:t>
            </w: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u w:val="single"/>
              </w:rPr>
            </w:pPr>
            <w:r w:rsidRPr="00F5113B">
              <w:rPr>
                <w:rFonts w:asciiTheme="majorBidi" w:hAnsiTheme="majorBidi" w:cstheme="majorBidi"/>
                <w:u w:val="single"/>
              </w:rPr>
              <w:t>Travel costs</w:t>
            </w:r>
          </w:p>
        </w:tc>
        <w:tc>
          <w:tcPr>
            <w:tcW w:w="3654" w:type="dxa"/>
            <w:tcBorders>
              <w:top w:val="nil"/>
              <w:left w:val="nil"/>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Travel cost per 1 trip to Israel of a single staff member, including 10 days stay over in Israel</w:t>
            </w:r>
          </w:p>
        </w:tc>
        <w:tc>
          <w:tcPr>
            <w:tcW w:w="1182"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20</w:t>
            </w:r>
          </w:p>
        </w:tc>
      </w:tr>
      <w:tr w:rsidR="00A32CD8" w:rsidRPr="00F5113B" w:rsidTr="00A32CD8">
        <w:trPr>
          <w:trHeight w:val="171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Licensing cost for accessibility of public information directly from terminology server and/ or through the use of the Supplier's portal interface.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making public information accessible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15</w:t>
            </w:r>
          </w:p>
        </w:tc>
      </w:tr>
      <w:tr w:rsidR="00A32CD8" w:rsidRPr="00F5113B" w:rsidTr="00A32CD8">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terminology and mapping updating service including  terminologies maintained and mapped by supplier</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Specify the included terminologies</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15</w:t>
            </w: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Terminologist hourly rate for implementation, local mapping and integration </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4,000</w:t>
            </w:r>
          </w:p>
        </w:tc>
      </w:tr>
      <w:tr w:rsidR="00A32CD8" w:rsidRPr="00F5113B" w:rsidTr="00A32CD8">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33034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One-time cost of implementing terminology server in Ministry of Health including at least one local </w:t>
            </w:r>
            <w:r w:rsidR="00330348">
              <w:rPr>
                <w:rFonts w:asciiTheme="majorBidi" w:hAnsiTheme="majorBidi" w:cstheme="majorBidi"/>
                <w:bCs/>
                <w:noProof w:val="0"/>
              </w:rPr>
              <w:t xml:space="preserve">Medical Center terminology </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33034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Supplier must specify the precise components </w:t>
            </w:r>
            <w:r w:rsidR="00330348">
              <w:rPr>
                <w:rFonts w:asciiTheme="majorBidi" w:hAnsiTheme="majorBidi" w:cstheme="majorBidi"/>
                <w:bCs/>
                <w:noProof w:val="0"/>
              </w:rPr>
              <w:t xml:space="preserve">for implementation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A32CD8" w:rsidRPr="00F5113B" w:rsidTr="00A32CD8">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cost of adding a site including installation of terminology server version and adaptation to organizational requirements</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7</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Project manager's hourly rate</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3,000</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vAlign w:val="center"/>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
                <w:noProof w:val="0"/>
                <w:u w:val="single"/>
              </w:rPr>
              <w:t>Component</w:t>
            </w:r>
          </w:p>
        </w:tc>
        <w:tc>
          <w:tcPr>
            <w:tcW w:w="3654" w:type="dxa"/>
            <w:tcBorders>
              <w:top w:val="nil"/>
              <w:left w:val="nil"/>
              <w:bottom w:val="single" w:sz="4" w:space="0" w:color="auto"/>
              <w:right w:val="single" w:sz="4" w:space="0" w:color="auto"/>
            </w:tcBorders>
            <w:shd w:val="clear" w:color="auto" w:fill="auto"/>
            <w:vAlign w:val="center"/>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
                <w:noProof w:val="0"/>
                <w:u w:val="single"/>
              </w:rPr>
              <w:t>Comments</w:t>
            </w:r>
          </w:p>
        </w:tc>
        <w:tc>
          <w:tcPr>
            <w:tcW w:w="1182" w:type="dxa"/>
            <w:tcBorders>
              <w:top w:val="nil"/>
              <w:left w:val="nil"/>
              <w:bottom w:val="single" w:sz="4" w:space="0" w:color="auto"/>
              <w:right w:val="single" w:sz="4" w:space="0" w:color="auto"/>
            </w:tcBorders>
            <w:shd w:val="clear" w:color="auto" w:fill="auto"/>
            <w:noWrap/>
            <w:vAlign w:val="center"/>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
                <w:noProof w:val="0"/>
                <w:u w:val="single"/>
              </w:rPr>
              <w:t>Weight</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Analyst's hourly rate (design)</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2,500</w:t>
            </w: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Software developer/integrator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10,000</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QA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2,000</w:t>
            </w: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Implementation and configuration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3,000</w:t>
            </w:r>
          </w:p>
        </w:tc>
      </w:tr>
      <w:tr w:rsidR="00A32CD8" w:rsidRPr="00F5113B" w:rsidTr="00A32CD8">
        <w:trPr>
          <w:trHeight w:val="300"/>
          <w:tblHeader/>
        </w:trPr>
        <w:tc>
          <w:tcPr>
            <w:tcW w:w="3210" w:type="dxa"/>
            <w:tcBorders>
              <w:top w:val="nil"/>
              <w:left w:val="single" w:sz="4" w:space="0" w:color="auto"/>
              <w:bottom w:val="single" w:sz="4" w:space="0" w:color="auto"/>
              <w:right w:val="single" w:sz="4" w:space="0" w:color="auto"/>
            </w:tcBorders>
            <w:shd w:val="clear" w:color="000000" w:fill="F2F2F2"/>
          </w:tcPr>
          <w:p w:rsidR="00A32CD8" w:rsidRPr="00F5113B" w:rsidRDefault="00A32CD8" w:rsidP="00A32CD8">
            <w:pPr>
              <w:bidi w:val="0"/>
              <w:spacing w:before="0" w:line="240" w:lineRule="auto"/>
              <w:jc w:val="left"/>
              <w:rPr>
                <w:rFonts w:asciiTheme="majorBidi" w:hAnsiTheme="majorBidi" w:cstheme="majorBidi"/>
                <w:bCs/>
                <w:noProof w:val="0"/>
              </w:rPr>
            </w:pPr>
          </w:p>
        </w:tc>
        <w:tc>
          <w:tcPr>
            <w:tcW w:w="3654" w:type="dxa"/>
            <w:tcBorders>
              <w:top w:val="nil"/>
              <w:left w:val="nil"/>
              <w:bottom w:val="single" w:sz="4" w:space="0" w:color="auto"/>
              <w:right w:val="single" w:sz="4" w:space="0" w:color="auto"/>
            </w:tcBorders>
            <w:shd w:val="clear" w:color="000000" w:fill="F2F2F2"/>
            <w:noWrap/>
          </w:tcPr>
          <w:p w:rsidR="00A32CD8" w:rsidRPr="00F5113B" w:rsidRDefault="00A32CD8" w:rsidP="00A32CD8">
            <w:pPr>
              <w:bidi w:val="0"/>
              <w:spacing w:before="0" w:line="240" w:lineRule="auto"/>
              <w:jc w:val="righ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000000" w:fill="9FFF9F"/>
            <w:noWrap/>
          </w:tcPr>
          <w:p w:rsidR="00A32CD8" w:rsidRPr="00F5113B" w:rsidRDefault="00A32CD8" w:rsidP="00A32CD8">
            <w:pPr>
              <w:bidi w:val="0"/>
              <w:spacing w:before="0" w:line="240" w:lineRule="auto"/>
              <w:jc w:val="center"/>
              <w:rPr>
                <w:rFonts w:asciiTheme="majorBidi" w:hAnsiTheme="majorBidi" w:cstheme="majorBidi"/>
                <w:bCs/>
                <w:noProof w:val="0"/>
              </w:rPr>
            </w:pPr>
          </w:p>
        </w:tc>
      </w:tr>
    </w:tbl>
    <w:p w:rsidR="00A32CD8" w:rsidRPr="00F5113B" w:rsidRDefault="00A32CD8" w:rsidP="00A32CD8">
      <w:pPr>
        <w:tabs>
          <w:tab w:val="right" w:pos="2268"/>
        </w:tabs>
        <w:bidi w:val="0"/>
        <w:spacing w:before="0" w:after="120" w:line="240" w:lineRule="auto"/>
        <w:ind w:left="2268"/>
        <w:rPr>
          <w:rFonts w:asciiTheme="majorBidi" w:hAnsiTheme="majorBidi" w:cstheme="majorBidi"/>
          <w:b/>
          <w:noProof w:val="0"/>
        </w:rPr>
      </w:pPr>
    </w:p>
    <w:p w:rsidR="00604B56" w:rsidRPr="00F5113B" w:rsidRDefault="00604B56" w:rsidP="00604B56">
      <w:pPr>
        <w:tabs>
          <w:tab w:val="right" w:pos="2268"/>
        </w:tabs>
        <w:bidi w:val="0"/>
        <w:spacing w:before="0" w:after="120" w:line="240" w:lineRule="auto"/>
        <w:ind w:left="2268"/>
        <w:rPr>
          <w:rFonts w:asciiTheme="majorBidi" w:hAnsiTheme="majorBidi" w:cstheme="majorBidi"/>
          <w:bCs/>
          <w:noProof w:val="0"/>
        </w:rPr>
      </w:pPr>
    </w:p>
    <w:p w:rsidR="00BB5DBE" w:rsidRPr="00F5113B" w:rsidRDefault="00BB5DBE" w:rsidP="00A32CD8">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It is clarified that the calculation of the cost structure above will only be used for the purposes of scoring the cost</w:t>
      </w:r>
      <w:r w:rsidR="00A32CD8">
        <w:rPr>
          <w:rFonts w:asciiTheme="majorBidi" w:hAnsiTheme="majorBidi" w:cstheme="majorBidi"/>
          <w:bCs/>
          <w:noProof w:val="0"/>
        </w:rPr>
        <w:t>s</w:t>
      </w:r>
      <w:r w:rsidRPr="00F5113B">
        <w:rPr>
          <w:rFonts w:asciiTheme="majorBidi" w:hAnsiTheme="majorBidi" w:cstheme="majorBidi"/>
          <w:bCs/>
          <w:noProof w:val="0"/>
        </w:rPr>
        <w:t xml:space="preserve"> under the Tender Process. The Ministry will not in any way be obliged to exercise all of the components of the cost structure table above. </w:t>
      </w:r>
    </w:p>
    <w:p w:rsidR="00A32CD8" w:rsidRDefault="00BB5DBE" w:rsidP="00A32CD8">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Bidder that its Bid Response will require the minimal financial investment from the Ministry</w:t>
      </w:r>
      <w:r w:rsidR="00A32CD8">
        <w:rPr>
          <w:rFonts w:asciiTheme="majorBidi" w:hAnsiTheme="majorBidi" w:cstheme="majorBidi"/>
          <w:bCs/>
          <w:noProof w:val="0"/>
        </w:rPr>
        <w:t xml:space="preserve"> according to the cost structure calculation above,</w:t>
      </w:r>
      <w:r w:rsidRPr="00F5113B">
        <w:rPr>
          <w:rFonts w:asciiTheme="majorBidi" w:hAnsiTheme="majorBidi" w:cstheme="majorBidi"/>
          <w:bCs/>
          <w:noProof w:val="0"/>
        </w:rPr>
        <w:t xml:space="preserve"> shall get the maximum score (i.e., 35%). Bids by other Bidders shall receive a relative score.</w:t>
      </w:r>
      <w:r w:rsidR="00A32CD8">
        <w:rPr>
          <w:rFonts w:asciiTheme="majorBidi" w:hAnsiTheme="majorBidi" w:cstheme="majorBidi"/>
          <w:bCs/>
          <w:noProof w:val="0"/>
        </w:rPr>
        <w:t xml:space="preserve">Items that are not listed under the cost structure hereinabove, </w:t>
      </w:r>
      <w:r w:rsidR="00CF39D4">
        <w:rPr>
          <w:rFonts w:asciiTheme="majorBidi" w:hAnsiTheme="majorBidi" w:cstheme="majorBidi"/>
          <w:bCs/>
          <w:noProof w:val="0"/>
        </w:rPr>
        <w:t xml:space="preserve">are considered part of other components and will not be remunerated separately. </w:t>
      </w:r>
    </w:p>
    <w:p w:rsidR="00955D94" w:rsidRPr="00F5113B" w:rsidRDefault="00955D94" w:rsidP="00A32CD8">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 xml:space="preserve">For any of the above price components – the </w:t>
      </w:r>
      <w:r w:rsidR="00BB5DBE" w:rsidRPr="00F5113B">
        <w:rPr>
          <w:rFonts w:asciiTheme="majorBidi" w:hAnsiTheme="majorBidi" w:cstheme="majorBidi"/>
          <w:b/>
          <w:noProof w:val="0"/>
        </w:rPr>
        <w:t>B</w:t>
      </w:r>
      <w:r w:rsidRPr="00F5113B">
        <w:rPr>
          <w:rFonts w:asciiTheme="majorBidi" w:hAnsiTheme="majorBidi" w:cstheme="majorBidi"/>
          <w:b/>
          <w:noProof w:val="0"/>
        </w:rPr>
        <w:t>idder may declare the price to be 0 (zero), thereby guaranteeing the maximum score for the give</w:t>
      </w:r>
      <w:r w:rsidR="00BB5DBE" w:rsidRPr="00F5113B">
        <w:rPr>
          <w:rFonts w:asciiTheme="majorBidi" w:hAnsiTheme="majorBidi" w:cstheme="majorBidi"/>
          <w:b/>
          <w:noProof w:val="0"/>
        </w:rPr>
        <w:t>n</w:t>
      </w:r>
      <w:r w:rsidRPr="00F5113B">
        <w:rPr>
          <w:rFonts w:asciiTheme="majorBidi" w:hAnsiTheme="majorBidi" w:cstheme="majorBidi"/>
          <w:b/>
          <w:noProof w:val="0"/>
        </w:rPr>
        <w:t xml:space="preserve"> category.</w:t>
      </w:r>
    </w:p>
    <w:p w:rsidR="00955D94" w:rsidRPr="00F5113B" w:rsidRDefault="00955D94" w:rsidP="00955D94">
      <w:pPr>
        <w:tabs>
          <w:tab w:val="right" w:pos="2268"/>
        </w:tabs>
        <w:bidi w:val="0"/>
        <w:spacing w:before="0" w:after="120" w:line="240" w:lineRule="auto"/>
        <w:ind w:left="2268"/>
        <w:rPr>
          <w:rFonts w:asciiTheme="majorBidi" w:hAnsiTheme="majorBidi" w:cstheme="majorBidi"/>
          <w:bCs/>
          <w:noProof w:val="0"/>
        </w:rPr>
      </w:pPr>
    </w:p>
    <w:p w:rsidR="004B391C" w:rsidRPr="00F5113B" w:rsidRDefault="00F519AE" w:rsidP="00955D94">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Price Estimate</w:t>
      </w:r>
    </w:p>
    <w:p w:rsidR="004B391C" w:rsidRDefault="004B391C" w:rsidP="00AD6582">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Ministry of Health</w:t>
      </w:r>
      <w:r w:rsidR="001A1B19" w:rsidRPr="00F5113B">
        <w:rPr>
          <w:rFonts w:asciiTheme="majorBidi" w:hAnsiTheme="majorBidi" w:cstheme="majorBidi"/>
          <w:bCs/>
          <w:noProof w:val="0"/>
        </w:rPr>
        <w:t xml:space="preserve"> </w:t>
      </w:r>
      <w:r w:rsidR="00F519AE" w:rsidRPr="00F5113B">
        <w:rPr>
          <w:rFonts w:asciiTheme="majorBidi" w:hAnsiTheme="majorBidi" w:cstheme="majorBidi"/>
          <w:bCs/>
          <w:noProof w:val="0"/>
        </w:rPr>
        <w:t xml:space="preserve">has prepared a Price Estimate for this </w:t>
      </w:r>
      <w:r w:rsidR="00AD6582">
        <w:rPr>
          <w:rFonts w:asciiTheme="majorBidi" w:hAnsiTheme="majorBidi" w:cstheme="majorBidi"/>
          <w:bCs/>
          <w:noProof w:val="0"/>
        </w:rPr>
        <w:t>T</w:t>
      </w:r>
      <w:r w:rsidR="00F519AE" w:rsidRPr="00F5113B">
        <w:rPr>
          <w:rFonts w:asciiTheme="majorBidi" w:hAnsiTheme="majorBidi" w:cstheme="majorBidi"/>
          <w:bCs/>
          <w:noProof w:val="0"/>
        </w:rPr>
        <w:t xml:space="preserve">ender. </w:t>
      </w:r>
      <w:r w:rsidR="001A1B19" w:rsidRPr="00F5113B">
        <w:rPr>
          <w:rFonts w:asciiTheme="majorBidi" w:hAnsiTheme="majorBidi" w:cstheme="majorBidi"/>
          <w:bCs/>
          <w:noProof w:val="0"/>
        </w:rPr>
        <w:t xml:space="preserve">The Ministry reserves the right </w:t>
      </w:r>
      <w:r w:rsidR="00F519AE" w:rsidRPr="00F5113B">
        <w:rPr>
          <w:rFonts w:asciiTheme="majorBidi" w:hAnsiTheme="majorBidi" w:cstheme="majorBidi"/>
          <w:bCs/>
          <w:noProof w:val="0"/>
        </w:rPr>
        <w:t xml:space="preserve">to disqualify any Bid exceeding the Price Estimate, </w:t>
      </w:r>
      <w:r w:rsidR="001A1B19" w:rsidRPr="00F5113B">
        <w:rPr>
          <w:rFonts w:asciiTheme="majorBidi" w:hAnsiTheme="majorBidi" w:cstheme="majorBidi"/>
          <w:bCs/>
          <w:noProof w:val="0"/>
        </w:rPr>
        <w:t xml:space="preserve">and/or to cancel the Tender in the event </w:t>
      </w:r>
      <w:r w:rsidR="00F519AE" w:rsidRPr="00F5113B">
        <w:rPr>
          <w:rFonts w:asciiTheme="majorBidi" w:hAnsiTheme="majorBidi" w:cstheme="majorBidi"/>
          <w:bCs/>
          <w:noProof w:val="0"/>
        </w:rPr>
        <w:t xml:space="preserve">that all </w:t>
      </w:r>
      <w:r w:rsidR="001A1B19" w:rsidRPr="00F5113B">
        <w:rPr>
          <w:rFonts w:asciiTheme="majorBidi" w:hAnsiTheme="majorBidi" w:cstheme="majorBidi"/>
          <w:bCs/>
          <w:noProof w:val="0"/>
        </w:rPr>
        <w:t xml:space="preserve">the Bids submitted exceed the </w:t>
      </w:r>
      <w:r w:rsidR="00C838AB" w:rsidRPr="00F5113B">
        <w:rPr>
          <w:rFonts w:asciiTheme="majorBidi" w:hAnsiTheme="majorBidi" w:cstheme="majorBidi"/>
          <w:bCs/>
          <w:noProof w:val="0"/>
        </w:rPr>
        <w:t>Price Estimate</w:t>
      </w:r>
      <w:r w:rsidR="001A1B19" w:rsidRPr="00F5113B">
        <w:rPr>
          <w:rFonts w:asciiTheme="majorBidi" w:hAnsiTheme="majorBidi" w:cstheme="majorBidi"/>
          <w:bCs/>
          <w:noProof w:val="0"/>
        </w:rPr>
        <w:t>. Alternately and cumulatively the Ministry reserves the right to approach suppliers and hold negotiations in such a case.</w:t>
      </w:r>
    </w:p>
    <w:p w:rsidR="00AD6582" w:rsidRDefault="00AD6582" w:rsidP="00AD6582">
      <w:pPr>
        <w:tabs>
          <w:tab w:val="right" w:pos="2268"/>
        </w:tabs>
        <w:bidi w:val="0"/>
        <w:spacing w:before="0" w:after="120" w:line="240" w:lineRule="auto"/>
        <w:ind w:left="2268"/>
        <w:rPr>
          <w:rFonts w:asciiTheme="majorBidi" w:hAnsiTheme="majorBidi" w:cstheme="majorBidi"/>
          <w:bCs/>
          <w:noProof w:val="0"/>
        </w:rPr>
      </w:pPr>
      <w:r>
        <w:rPr>
          <w:rFonts w:asciiTheme="majorBidi" w:hAnsiTheme="majorBidi" w:cstheme="majorBidi"/>
          <w:bCs/>
          <w:noProof w:val="0"/>
        </w:rPr>
        <w:t xml:space="preserve">It is clarified that due to the complexity of the Tender and the potential variability of the Bids- </w:t>
      </w:r>
    </w:p>
    <w:p w:rsidR="00AD6582" w:rsidRPr="00AD6582" w:rsidRDefault="00AD6582" w:rsidP="00AD6582">
      <w:pPr>
        <w:pStyle w:val="af0"/>
        <w:numPr>
          <w:ilvl w:val="0"/>
          <w:numId w:val="59"/>
        </w:numPr>
        <w:tabs>
          <w:tab w:val="right" w:pos="2268"/>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Cs/>
          <w:sz w:val="22"/>
          <w:szCs w:val="22"/>
        </w:rPr>
        <w:t xml:space="preserve">the Ministry also considers preparing Price Estimates for certain components of the Bids, or a combination thereof, and </w:t>
      </w:r>
    </w:p>
    <w:p w:rsidR="00AD6582" w:rsidRPr="00F5113B" w:rsidRDefault="00AD6582" w:rsidP="00AD6582">
      <w:pPr>
        <w:pStyle w:val="af0"/>
        <w:numPr>
          <w:ilvl w:val="0"/>
          <w:numId w:val="59"/>
        </w:numPr>
        <w:tabs>
          <w:tab w:val="right" w:pos="2268"/>
        </w:tabs>
        <w:bidi w:val="0"/>
        <w:spacing w:after="120" w:line="240" w:lineRule="auto"/>
        <w:jc w:val="both"/>
        <w:rPr>
          <w:rFonts w:asciiTheme="majorBidi" w:hAnsiTheme="majorBidi" w:cstheme="majorBidi"/>
          <w:bCs/>
        </w:rPr>
      </w:pPr>
      <w:r w:rsidRPr="00AD6582">
        <w:rPr>
          <w:rFonts w:asciiTheme="majorBidi" w:hAnsiTheme="majorBidi" w:cstheme="majorBidi"/>
          <w:bCs/>
          <w:sz w:val="22"/>
          <w:szCs w:val="22"/>
        </w:rPr>
        <w:t xml:space="preserve">the Ministry may create an acceptable range (i.e., minimum/maximum prices) for certain components in the Price Estimates. </w:t>
      </w:r>
    </w:p>
    <w:p w:rsidR="00F0276B" w:rsidRPr="00F5113B" w:rsidRDefault="003E0DA2"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Prices </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All prices will be in new Israeli shekels. Linkage to the Consumer Price Index will be according to the Accountant General provision 7.17.2 – rules of linkage. In the event that in the course of the first 18 months of the agreement a change will occur in the relevant index and its rate exceeds 4% from the deadline for submitting the Bids, as determined in the Tender, adjustments will be made to the changes as follows: the rate of adjustment will be based on a comparison between the index, known from the time the index exceeded 4% and the effective index at the time of submitting the invoice/s.</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payment will be done according to the stages of implementation against a tax invoice. The Bidder will submit a tax invoice for every stage only after receiving confirmation, from the Project Manager on behalf of the Client, that the system, component supplied has met the Ministry’s acceptance tests.</w:t>
      </w:r>
    </w:p>
    <w:p w:rsidR="001A1B19" w:rsidRPr="00F5113B" w:rsidRDefault="001A1B19" w:rsidP="001E6E96">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Execution of payment will be done according to the standard procedures in the government and according to the milestones defined in section 4.</w:t>
      </w:r>
      <w:r w:rsidR="001E6E96" w:rsidRPr="00F5113B">
        <w:rPr>
          <w:rFonts w:asciiTheme="majorBidi" w:hAnsiTheme="majorBidi" w:cstheme="majorBidi"/>
          <w:bCs/>
          <w:noProof w:val="0"/>
        </w:rPr>
        <w:t>4.2</w:t>
      </w:r>
      <w:r w:rsidRPr="00F5113B">
        <w:rPr>
          <w:rFonts w:asciiTheme="majorBidi" w:hAnsiTheme="majorBidi" w:cstheme="majorBidi"/>
          <w:bCs/>
          <w:noProof w:val="0"/>
        </w:rPr>
        <w:t>.</w:t>
      </w:r>
    </w:p>
    <w:p w:rsidR="001A1B19" w:rsidRPr="00F5113B" w:rsidRDefault="00725914" w:rsidP="00725914">
      <w:pPr>
        <w:numPr>
          <w:ilvl w:val="1"/>
          <w:numId w:val="35"/>
        </w:num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I</w:t>
      </w:r>
      <w:r w:rsidR="001A1B19" w:rsidRPr="00F5113B">
        <w:rPr>
          <w:rFonts w:asciiTheme="majorBidi" w:hAnsiTheme="majorBidi" w:cstheme="majorBidi"/>
          <w:bCs/>
          <w:noProof w:val="0"/>
        </w:rPr>
        <w:t xml:space="preserve">nformation </w:t>
      </w:r>
      <w:r w:rsidRPr="00F5113B">
        <w:rPr>
          <w:rFonts w:asciiTheme="majorBidi" w:hAnsiTheme="majorBidi" w:cstheme="majorBidi"/>
          <w:bCs/>
          <w:noProof w:val="0"/>
        </w:rPr>
        <w:t>S</w:t>
      </w:r>
      <w:r w:rsidR="001A1B19" w:rsidRPr="00F5113B">
        <w:rPr>
          <w:rFonts w:asciiTheme="majorBidi" w:hAnsiTheme="majorBidi" w:cstheme="majorBidi"/>
          <w:bCs/>
          <w:noProof w:val="0"/>
        </w:rPr>
        <w:t>ecurity (M)</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w:t>
      </w:r>
      <w:r w:rsidR="00725914" w:rsidRPr="00F5113B">
        <w:rPr>
          <w:rFonts w:asciiTheme="majorBidi" w:hAnsiTheme="majorBidi" w:cstheme="majorBidi"/>
          <w:bCs/>
          <w:noProof w:val="0"/>
        </w:rPr>
        <w:t xml:space="preserve"> </w:t>
      </w:r>
      <w:r w:rsidRPr="00F5113B">
        <w:rPr>
          <w:rFonts w:asciiTheme="majorBidi" w:hAnsiTheme="majorBidi" w:cstheme="majorBidi"/>
          <w:bCs/>
          <w:noProof w:val="0"/>
        </w:rPr>
        <w:t xml:space="preserve">Bidder </w:t>
      </w:r>
      <w:r w:rsidR="00BF55A7" w:rsidRPr="00F5113B">
        <w:rPr>
          <w:rFonts w:asciiTheme="majorBidi" w:hAnsiTheme="majorBidi" w:cstheme="majorBidi"/>
          <w:bCs/>
          <w:noProof w:val="0"/>
        </w:rPr>
        <w:t xml:space="preserve">hereby </w:t>
      </w:r>
      <w:r w:rsidRPr="00F5113B">
        <w:rPr>
          <w:rFonts w:asciiTheme="majorBidi" w:hAnsiTheme="majorBidi" w:cstheme="majorBidi"/>
          <w:bCs/>
          <w:noProof w:val="0"/>
        </w:rPr>
        <w:t>undertakes that any document, information, details and data of any kind, including data and/or commercial secrets on the Ministry of Health and/or entities connected to the Ministry of Health (hereinafter: “the Information”) that will reach him, whether directly or indirectly, or produced by him in connection with the provision of the services under this Bid, will be kept by him in complete confidence.</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undertakes not to disclose, whether directly or indirectly, </w:t>
      </w:r>
      <w:r w:rsidR="006505AF" w:rsidRPr="00F5113B">
        <w:rPr>
          <w:rFonts w:asciiTheme="majorBidi" w:hAnsiTheme="majorBidi" w:cstheme="majorBidi"/>
          <w:bCs/>
          <w:noProof w:val="0"/>
        </w:rPr>
        <w:t>the Information or any part thereof to any third party and not to use it whether directly or indirectly, unless as required for the execution of the relevant project, and to take every precaution required to prevent access of any third party to the Information in any form it may be stored.</w:t>
      </w:r>
    </w:p>
    <w:p w:rsidR="006505AF" w:rsidRPr="00F5113B" w:rsidRDefault="006505AF"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will provide the organization at its request </w:t>
      </w:r>
      <w:r w:rsidR="00D9260C" w:rsidRPr="00F5113B">
        <w:rPr>
          <w:rFonts w:asciiTheme="majorBidi" w:hAnsiTheme="majorBidi" w:cstheme="majorBidi"/>
          <w:bCs/>
          <w:noProof w:val="0"/>
        </w:rPr>
        <w:t xml:space="preserve">with </w:t>
      </w:r>
      <w:r w:rsidRPr="00F5113B">
        <w:rPr>
          <w:rFonts w:asciiTheme="majorBidi" w:hAnsiTheme="majorBidi" w:cstheme="majorBidi"/>
          <w:bCs/>
          <w:noProof w:val="0"/>
        </w:rPr>
        <w:t>a detailing of the measures it will implement as stated above. The Bidder undertakes to destroy all the reports, records, documents and interim data created in the course of execution of the services immediately upon the conclusion of the provision of the services, and to provide the organization with all copies of the reports and/or final records produced for the sake of provision of the services together with the original.</w:t>
      </w:r>
    </w:p>
    <w:p w:rsidR="00D9260C" w:rsidRPr="00F5113B" w:rsidRDefault="00D9260C"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Bidder’s employees or anyone on his behalf including employees of sub-contractors, who will enter into an agreement or carry out any work for the Ministry under this Tender, will sign a Ministry standard non-disclosure undertaking form. A non-disclosure undertaking form is enclosed in appendix A5.</w:t>
      </w:r>
    </w:p>
    <w:p w:rsidR="007214CD" w:rsidRPr="00F5113B" w:rsidRDefault="00D9260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employment of an employee and/or anyone on behalf of the winner who refuses or refrains from signing the non-disclosure undertaking shall not commence.</w:t>
      </w:r>
    </w:p>
    <w:p w:rsidR="00AD6582" w:rsidRDefault="00AD6582" w:rsidP="007214CD">
      <w:pPr>
        <w:bidi w:val="0"/>
        <w:rPr>
          <w:rFonts w:asciiTheme="majorBidi" w:hAnsiTheme="majorBidi" w:cstheme="majorBidi"/>
        </w:rPr>
      </w:pPr>
    </w:p>
    <w:p w:rsidR="00AD6582" w:rsidRPr="00AD6582" w:rsidRDefault="00AD6582" w:rsidP="00AD6582">
      <w:pPr>
        <w:bidi w:val="0"/>
        <w:rPr>
          <w:rFonts w:asciiTheme="majorBidi" w:hAnsiTheme="majorBidi" w:cstheme="majorBidi"/>
        </w:rPr>
      </w:pPr>
    </w:p>
    <w:p w:rsidR="00AD6582" w:rsidRPr="00AD6582" w:rsidRDefault="00AD6582" w:rsidP="00AD6582">
      <w:pPr>
        <w:bidi w:val="0"/>
        <w:rPr>
          <w:rFonts w:asciiTheme="majorBidi" w:hAnsiTheme="majorBidi" w:cstheme="majorBidi"/>
        </w:rPr>
      </w:pPr>
    </w:p>
    <w:p w:rsidR="00AD6582" w:rsidRPr="00AD6582" w:rsidRDefault="00AD6582" w:rsidP="00AD6582">
      <w:pPr>
        <w:bidi w:val="0"/>
        <w:rPr>
          <w:rFonts w:asciiTheme="majorBidi" w:hAnsiTheme="majorBidi" w:cstheme="majorBidi"/>
        </w:rPr>
      </w:pPr>
    </w:p>
    <w:p w:rsidR="00AD6582" w:rsidRPr="00AD6582" w:rsidRDefault="00AD6582" w:rsidP="00AD6582">
      <w:pPr>
        <w:bidi w:val="0"/>
        <w:rPr>
          <w:rFonts w:asciiTheme="majorBidi" w:hAnsiTheme="majorBidi" w:cstheme="majorBidi"/>
        </w:rPr>
      </w:pPr>
    </w:p>
    <w:p w:rsidR="00AD6582" w:rsidRPr="00AD6582" w:rsidRDefault="00AD6582" w:rsidP="00AD6582">
      <w:pPr>
        <w:bidi w:val="0"/>
        <w:rPr>
          <w:rFonts w:asciiTheme="majorBidi" w:hAnsiTheme="majorBidi" w:cstheme="majorBidi"/>
        </w:rPr>
      </w:pPr>
    </w:p>
    <w:p w:rsidR="00AD6582" w:rsidRDefault="00AD6582" w:rsidP="00AD6582">
      <w:pPr>
        <w:bidi w:val="0"/>
        <w:rPr>
          <w:rFonts w:asciiTheme="majorBidi" w:hAnsiTheme="majorBidi" w:cstheme="majorBidi"/>
        </w:rPr>
      </w:pPr>
    </w:p>
    <w:p w:rsidR="007214CD" w:rsidRPr="00AD6582" w:rsidRDefault="00AD6582" w:rsidP="00AD6582">
      <w:pPr>
        <w:tabs>
          <w:tab w:val="left" w:pos="4020"/>
        </w:tabs>
        <w:bidi w:val="0"/>
        <w:rPr>
          <w:rFonts w:asciiTheme="majorBidi" w:hAnsiTheme="majorBidi" w:cstheme="majorBidi"/>
        </w:rPr>
      </w:pPr>
      <w:r>
        <w:rPr>
          <w:rFonts w:asciiTheme="majorBidi" w:hAnsiTheme="majorBidi" w:cstheme="majorBidi"/>
        </w:rPr>
        <w:tab/>
      </w:r>
    </w:p>
    <w:p w:rsidR="00D9260C" w:rsidRPr="00F5113B" w:rsidRDefault="007214CD" w:rsidP="007214CD">
      <w:pPr>
        <w:pStyle w:val="ForTOC1"/>
      </w:pPr>
      <w:r w:rsidRPr="00F5113B">
        <w:tab/>
      </w:r>
      <w:r w:rsidR="00D9260C" w:rsidRPr="00F5113B">
        <w:t>Objectives (I)</w:t>
      </w:r>
    </w:p>
    <w:p w:rsidR="00D9260C" w:rsidRPr="00F5113B" w:rsidRDefault="00D9260C"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 xml:space="preserve">General </w:t>
      </w:r>
    </w:p>
    <w:p w:rsidR="00D9260C" w:rsidRPr="00F5113B" w:rsidRDefault="00D9260C" w:rsidP="00AD6582">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 xml:space="preserve">The </w:t>
      </w:r>
      <w:r w:rsidR="00AD6582" w:rsidRPr="00F5113B">
        <w:rPr>
          <w:rFonts w:asciiTheme="majorBidi" w:hAnsiTheme="majorBidi" w:cstheme="majorBidi"/>
          <w:i/>
          <w:iCs/>
          <w:szCs w:val="22"/>
        </w:rPr>
        <w:t>Israel Health Terminology Server</w:t>
      </w:r>
      <w:r w:rsidR="00AD6582" w:rsidRPr="00F5113B">
        <w:rPr>
          <w:rFonts w:asciiTheme="majorBidi" w:hAnsiTheme="majorBidi" w:cstheme="majorBidi"/>
          <w:szCs w:val="22"/>
        </w:rPr>
        <w:t xml:space="preserve"> </w:t>
      </w:r>
      <w:r w:rsidRPr="00F5113B">
        <w:rPr>
          <w:rFonts w:asciiTheme="majorBidi" w:hAnsiTheme="majorBidi" w:cstheme="majorBidi"/>
          <w:szCs w:val="22"/>
        </w:rPr>
        <w:t xml:space="preserve">IHTS project is being managed by the Information and Computing Division of the </w:t>
      </w:r>
      <w:r w:rsidR="00AD6582">
        <w:rPr>
          <w:rFonts w:asciiTheme="majorBidi" w:hAnsiTheme="majorBidi" w:cstheme="majorBidi"/>
          <w:szCs w:val="22"/>
        </w:rPr>
        <w:t>Ministry</w:t>
      </w:r>
      <w:r w:rsidRPr="00F5113B">
        <w:rPr>
          <w:rFonts w:asciiTheme="majorBidi" w:hAnsiTheme="majorBidi" w:cstheme="majorBidi"/>
          <w:szCs w:val="22"/>
        </w:rPr>
        <w:t xml:space="preserve">. </w:t>
      </w:r>
    </w:p>
    <w:p w:rsidR="00D9260C" w:rsidRPr="00F5113B" w:rsidRDefault="00D9260C" w:rsidP="00357DDE">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 xml:space="preserve">The IT Division of the </w:t>
      </w:r>
      <w:r w:rsidR="00AD6582">
        <w:rPr>
          <w:rFonts w:asciiTheme="majorBidi" w:hAnsiTheme="majorBidi" w:cstheme="majorBidi"/>
          <w:szCs w:val="22"/>
        </w:rPr>
        <w:t>Ministry</w:t>
      </w:r>
      <w:r w:rsidRPr="00F5113B">
        <w:rPr>
          <w:rFonts w:asciiTheme="majorBidi" w:hAnsiTheme="majorBidi" w:cstheme="majorBidi"/>
          <w:szCs w:val="22"/>
        </w:rPr>
        <w:t xml:space="preserve"> leads the regulatory activity of the medical information systems within the Israel</w:t>
      </w:r>
      <w:r w:rsidR="00256108" w:rsidRPr="00F5113B">
        <w:rPr>
          <w:rFonts w:asciiTheme="majorBidi" w:hAnsiTheme="majorBidi" w:cstheme="majorBidi"/>
          <w:szCs w:val="22"/>
        </w:rPr>
        <w:t>i</w:t>
      </w:r>
      <w:r w:rsidRPr="00F5113B">
        <w:rPr>
          <w:rFonts w:asciiTheme="majorBidi" w:hAnsiTheme="majorBidi" w:cstheme="majorBidi"/>
          <w:szCs w:val="22"/>
        </w:rPr>
        <w:t xml:space="preserve"> health system, and promotes the use of information systems in order to improve the medical treatment and services provided to the health service consumers.</w:t>
      </w:r>
      <w:r w:rsidRPr="00F5113B">
        <w:rPr>
          <w:rFonts w:asciiTheme="majorBidi" w:hAnsiTheme="majorBidi" w:cstheme="majorBidi"/>
          <w:szCs w:val="22"/>
          <w:rtl/>
        </w:rPr>
        <w:t xml:space="preserve"> </w:t>
      </w:r>
    </w:p>
    <w:p w:rsidR="00D9260C" w:rsidRPr="00F5113B" w:rsidRDefault="00D9260C" w:rsidP="00357DDE">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Its roles and responsibilities include leading the management of medical information within the Ministry and its utilization in an effort to improve decision making processes within the Israel health system; responsibility for Ministry regulation of the medical information systems; leading processes intended to improve the use of medical information systems within the Israeli health system;  responsibility for regulation of information security within medical institutions; and promoting the issue of medical information management in Israel</w:t>
      </w:r>
    </w:p>
    <w:p w:rsidR="00D9260C" w:rsidRPr="00F5113B" w:rsidRDefault="00D9260C" w:rsidP="00AD6582">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 xml:space="preserve">The IHTS </w:t>
      </w:r>
      <w:r w:rsidRPr="00F5113B">
        <w:rPr>
          <w:rFonts w:asciiTheme="majorBidi" w:hAnsiTheme="majorBidi" w:cstheme="majorBidi"/>
          <w:i/>
          <w:iCs/>
          <w:szCs w:val="22"/>
        </w:rPr>
        <w:t>Project</w:t>
      </w:r>
      <w:r w:rsidRPr="00F5113B">
        <w:rPr>
          <w:rFonts w:asciiTheme="majorBidi" w:hAnsiTheme="majorBidi" w:cstheme="majorBidi"/>
          <w:szCs w:val="22"/>
        </w:rPr>
        <w:t xml:space="preserve"> is initiated by the Israel Ministry of Health .</w:t>
      </w:r>
    </w:p>
    <w:p w:rsidR="00256108" w:rsidRPr="00F5113B" w:rsidRDefault="00256108" w:rsidP="00357DDE">
      <w:pPr>
        <w:bidi w:val="0"/>
        <w:spacing w:before="0" w:after="120" w:line="240" w:lineRule="auto"/>
        <w:ind w:left="1276"/>
        <w:rPr>
          <w:rFonts w:asciiTheme="majorBidi" w:hAnsiTheme="majorBidi" w:cstheme="majorBidi"/>
          <w:szCs w:val="22"/>
          <w:rtl/>
        </w:rPr>
      </w:pPr>
    </w:p>
    <w:p w:rsidR="00D9260C" w:rsidRPr="00F5113B" w:rsidRDefault="00D9260C"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The system’s clients</w:t>
      </w:r>
    </w:p>
    <w:p w:rsidR="00D9260C" w:rsidRPr="00F5113B" w:rsidRDefault="00D9260C"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Main client/ user</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An employee in the organization in charge of the management and maintenance of the medical terminology at the Ministry of Health.</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The entity responsible for updating the terminology according to the requirements of the medical centers.</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Management officials and decision makers on various levels whose responsibility is to audit the updates done to the terminology.</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The relevant representatives at the medical centers (option).</w:t>
      </w:r>
    </w:p>
    <w:p w:rsidR="00D9260C" w:rsidRPr="00F5113B" w:rsidRDefault="00D9260C" w:rsidP="00357DDE">
      <w:pPr>
        <w:tabs>
          <w:tab w:val="right" w:pos="1276"/>
        </w:tabs>
        <w:bidi w:val="0"/>
        <w:spacing w:before="0" w:after="120" w:line="240" w:lineRule="auto"/>
        <w:rPr>
          <w:rFonts w:asciiTheme="majorBidi" w:hAnsiTheme="majorBidi" w:cstheme="majorBidi"/>
          <w:bCs/>
          <w:noProof w:val="0"/>
        </w:rPr>
      </w:pPr>
    </w:p>
    <w:p w:rsidR="00D9260C" w:rsidRPr="00F5113B" w:rsidRDefault="0017363D"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Objectives and goals (G)</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General objectives</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noProof w:val="0"/>
        </w:rPr>
        <w:t>The Ministry of Health is leading a move for regulating a uniform “common language” in the Israeli health system which is the medical terminology</w:t>
      </w:r>
      <w:r w:rsidRPr="00F5113B">
        <w:rPr>
          <w:rFonts w:asciiTheme="majorBidi" w:hAnsiTheme="majorBidi" w:cstheme="majorBidi"/>
          <w:bCs/>
          <w:noProof w:val="0"/>
        </w:rPr>
        <w:t>.</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medical terminology is a language defining a term (injective code and name) for every medical diagnosis and treatment procedure.</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Main goals</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terminology is used for different purposes, including: </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Optimal clinical documentation used as a basis for good communication between the treating entities.</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Billing.</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Gathering information for the purpose of epidemiological monitoring, research, reporting to the World Health organization, etc. Attributing every diagnosis to a “group” or “family” is important to that end.</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Summary of the problems in the current state</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Officially, the State of Israel works with ICD-9 coding terminology.</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 xml:space="preserve">Most of the countries worldwide have moved on to another coding, and as of 2014 </w:t>
      </w:r>
      <w:r w:rsidRPr="00F5113B">
        <w:rPr>
          <w:rFonts w:asciiTheme="majorBidi" w:hAnsiTheme="majorBidi" w:cstheme="majorBidi"/>
          <w:b/>
          <w:noProof w:val="0"/>
        </w:rPr>
        <w:t>there will be no support</w:t>
      </w:r>
      <w:r w:rsidRPr="00F5113B">
        <w:rPr>
          <w:rFonts w:asciiTheme="majorBidi" w:hAnsiTheme="majorBidi" w:cstheme="majorBidi"/>
          <w:bCs/>
          <w:noProof w:val="0"/>
        </w:rPr>
        <w:t xml:space="preserve"> (updates and versions) for the ICD-9 coding method. </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An obsolete</w:t>
      </w:r>
      <w:r w:rsidR="00EA429B" w:rsidRPr="00F5113B">
        <w:rPr>
          <w:rFonts w:asciiTheme="majorBidi" w:hAnsiTheme="majorBidi" w:cstheme="majorBidi"/>
          <w:bCs/>
          <w:noProof w:val="0"/>
        </w:rPr>
        <w:t xml:space="preserve"> coding method that </w:t>
      </w:r>
      <w:r w:rsidR="00EA429B" w:rsidRPr="00F5113B">
        <w:rPr>
          <w:rFonts w:asciiTheme="majorBidi" w:hAnsiTheme="majorBidi" w:cstheme="majorBidi"/>
          <w:b/>
          <w:noProof w:val="0"/>
        </w:rPr>
        <w:t>does not provide sufficient response</w:t>
      </w:r>
      <w:r w:rsidR="00EA429B" w:rsidRPr="00F5113B">
        <w:rPr>
          <w:rFonts w:asciiTheme="majorBidi" w:hAnsiTheme="majorBidi" w:cstheme="majorBidi"/>
          <w:bCs/>
          <w:noProof w:val="0"/>
        </w:rPr>
        <w:t xml:space="preserve"> for medical documentation.</w:t>
      </w:r>
    </w:p>
    <w:p w:rsidR="00EA429B" w:rsidRPr="00F5113B"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Many local changes were made (additions to existing codes and new codes) in every hospital/ HMO.</w:t>
      </w:r>
    </w:p>
    <w:p w:rsidR="00EA429B" w:rsidRPr="00F5113B"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 xml:space="preserve">Therefore, there is </w:t>
      </w:r>
      <w:r w:rsidRPr="00F5113B">
        <w:rPr>
          <w:rFonts w:asciiTheme="majorBidi" w:hAnsiTheme="majorBidi" w:cstheme="majorBidi"/>
          <w:b/>
          <w:noProof w:val="0"/>
        </w:rPr>
        <w:t>no unity</w:t>
      </w:r>
      <w:r w:rsidRPr="00F5113B">
        <w:rPr>
          <w:rFonts w:asciiTheme="majorBidi" w:hAnsiTheme="majorBidi" w:cstheme="majorBidi"/>
          <w:bCs/>
          <w:noProof w:val="0"/>
        </w:rPr>
        <w:t xml:space="preserve"> in the reporting terms (codes) from different medical centers.</w:t>
      </w:r>
    </w:p>
    <w:p w:rsidR="00EA429B" w:rsidRPr="00F5113B" w:rsidRDefault="00AD6582" w:rsidP="00AD6582">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Pr>
          <w:rFonts w:asciiTheme="majorBidi" w:hAnsiTheme="majorBidi" w:cstheme="majorBidi"/>
          <w:bCs/>
          <w:noProof w:val="0"/>
        </w:rPr>
        <w:t>The current situation d</w:t>
      </w:r>
      <w:r w:rsidR="00EA429B" w:rsidRPr="00F5113B">
        <w:rPr>
          <w:rFonts w:asciiTheme="majorBidi" w:hAnsiTheme="majorBidi" w:cstheme="majorBidi"/>
          <w:bCs/>
          <w:noProof w:val="0"/>
        </w:rPr>
        <w:t xml:space="preserve">oes not enable full collaboration of medical information. </w:t>
      </w:r>
    </w:p>
    <w:p w:rsidR="00EA429B" w:rsidRPr="00F5113B" w:rsidRDefault="00AD6582" w:rsidP="00AD6582">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Pr>
          <w:rFonts w:asciiTheme="majorBidi" w:hAnsiTheme="majorBidi" w:cstheme="majorBidi"/>
          <w:bCs/>
          <w:noProof w:val="0"/>
        </w:rPr>
        <w:t>In addition, it d</w:t>
      </w:r>
      <w:r w:rsidR="00EA429B" w:rsidRPr="00F5113B">
        <w:rPr>
          <w:rFonts w:asciiTheme="majorBidi" w:hAnsiTheme="majorBidi" w:cstheme="majorBidi"/>
          <w:bCs/>
          <w:noProof w:val="0"/>
        </w:rPr>
        <w:t>oes not enable concentration of information in a useful and reliable manner.</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Problems the system may create</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Within the framework of the establishment of the system, procedures will have to be formulated in respect of use of the system on the part of the employees and other entities in charge in the various medical centers.</w:t>
      </w:r>
    </w:p>
    <w:p w:rsidR="0017363D"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The organizational/ business connection</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Organization and methods implications</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As part of the implementation of the system, there will be need for an entity in charge of managing the medical terminology. Furthermore, procedures will have to be formulated in respect of use of the system on the part of the employees and other entities in charge in the various medical centers.</w:t>
      </w:r>
    </w:p>
    <w:p w:rsidR="00300ADE" w:rsidRPr="00F5113B" w:rsidRDefault="001155E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of Health expects </w:t>
      </w:r>
      <w:r w:rsidR="00300ADE" w:rsidRPr="00F5113B">
        <w:rPr>
          <w:rFonts w:asciiTheme="majorBidi" w:hAnsiTheme="majorBidi" w:cstheme="majorBidi"/>
          <w:bCs/>
          <w:noProof w:val="0"/>
        </w:rPr>
        <w:t>the National process of standardizing medical terminology to take several years at least. The process will require careful planning, to enable a gradual implementation that will be both productive and feasible. The Supplier, bringing expertise in terminology and medical informatics, will be expected to take a leading role in professional guidance of the process.</w:t>
      </w:r>
    </w:p>
    <w:p w:rsidR="001155E4" w:rsidRPr="00F5113B" w:rsidRDefault="00300ADE"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organizational unit with the IMH, assigned with the responsibility for managing the national medical terminology has yet to be established. Thus, it is expected that work processes and requirements may evolve as the unit defines its roles and responsibilities. </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Dependency on other systems</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system will provide data to outside systems operating in the medical centers around the country. At this stage, every institution will be responsible for updating the information in these systems.</w:t>
      </w:r>
    </w:p>
    <w:p w:rsidR="00EA429B"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Applicability and cost/ benefit</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 xml:space="preserve">Risks – the project’s applicability </w:t>
      </w:r>
    </w:p>
    <w:p w:rsidR="00081A49"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intends to elect one supplier with proven knowledge and experience for the topics discussed and thus reduce the risk and deviation from </w:t>
      </w:r>
    </w:p>
    <w:p w:rsidR="00EA429B" w:rsidRPr="00F5113B" w:rsidRDefault="00EA429B" w:rsidP="00081A49">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costs and schedules.</w:t>
      </w:r>
    </w:p>
    <w:p w:rsidR="00EA429B"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 xml:space="preserve">Timeline </w:t>
      </w:r>
    </w:p>
    <w:p w:rsidR="00D92043" w:rsidRPr="00F5113B" w:rsidRDefault="00D92043" w:rsidP="00A42863">
      <w:pPr>
        <w:tabs>
          <w:tab w:val="right" w:pos="1276"/>
        </w:tabs>
        <w:bidi w:val="0"/>
        <w:spacing w:before="0" w:after="120" w:line="240" w:lineRule="auto"/>
        <w:ind w:left="1276" w:firstLine="992"/>
        <w:rPr>
          <w:rFonts w:asciiTheme="majorBidi" w:hAnsiTheme="majorBidi" w:cstheme="majorBidi"/>
          <w:bCs/>
          <w:noProof w:val="0"/>
          <w:szCs w:val="22"/>
          <w:lang w:eastAsia="en-US"/>
        </w:rPr>
      </w:pPr>
      <w:r w:rsidRPr="00F5113B">
        <w:rPr>
          <w:rFonts w:asciiTheme="majorBidi" w:hAnsiTheme="majorBidi" w:cstheme="majorBidi"/>
          <w:bCs/>
          <w:noProof w:val="0"/>
          <w:szCs w:val="22"/>
          <w:lang w:eastAsia="en-US"/>
        </w:rPr>
        <w:t>The system is supposed to operate for at least 5 years.</w:t>
      </w:r>
    </w:p>
    <w:p w:rsidR="00081A49" w:rsidRPr="00F5113B" w:rsidRDefault="00081A49" w:rsidP="00081A49">
      <w:pPr>
        <w:tabs>
          <w:tab w:val="right" w:pos="1276"/>
        </w:tabs>
        <w:bidi w:val="0"/>
        <w:spacing w:before="0" w:after="120" w:line="240" w:lineRule="auto"/>
        <w:ind w:left="1276"/>
        <w:rPr>
          <w:rFonts w:asciiTheme="majorBidi" w:hAnsiTheme="majorBidi" w:cstheme="majorBidi"/>
          <w:bCs/>
          <w:noProof w:val="0"/>
        </w:rPr>
      </w:pPr>
    </w:p>
    <w:p w:rsidR="00725914" w:rsidRPr="00F5113B" w:rsidRDefault="00D92043" w:rsidP="00AD6582">
      <w:pPr>
        <w:pStyle w:val="af0"/>
        <w:numPr>
          <w:ilvl w:val="1"/>
          <w:numId w:val="47"/>
        </w:numPr>
        <w:tabs>
          <w:tab w:val="right" w:pos="1276"/>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Trial and evaluation period</w:t>
      </w:r>
    </w:p>
    <w:p w:rsidR="00D92043" w:rsidRPr="00F5113B" w:rsidRDefault="00D92043" w:rsidP="00725914">
      <w:pPr>
        <w:pStyle w:val="af0"/>
        <w:tabs>
          <w:tab w:val="right" w:pos="1276"/>
        </w:tabs>
        <w:bidi w:val="0"/>
        <w:spacing w:after="120" w:line="240" w:lineRule="auto"/>
        <w:ind w:left="2160"/>
        <w:rPr>
          <w:rFonts w:asciiTheme="majorBidi" w:hAnsiTheme="majorBidi" w:cstheme="majorBidi"/>
          <w:bCs/>
          <w:sz w:val="22"/>
          <w:szCs w:val="22"/>
        </w:rPr>
      </w:pPr>
      <w:r w:rsidRPr="00F5113B">
        <w:rPr>
          <w:rFonts w:asciiTheme="majorBidi" w:hAnsiTheme="majorBidi" w:cstheme="majorBidi"/>
          <w:bCs/>
          <w:sz w:val="22"/>
          <w:szCs w:val="22"/>
        </w:rPr>
        <w:t xml:space="preserve">The Ministry reserves the right, after the execution of the integration and implementation of the system at the Ministry’s office, to carry out an evaluation of the results and accordingly decide on the continuation of the relevant agreement (expansion to other hospitals, reducing the scope of the project, its partial application, terminating the agreement and publishing a new tender or selecting a Second Qualified Supplier from this tender). </w:t>
      </w:r>
    </w:p>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p>
    <w:bookmarkEnd w:id="0"/>
    <w:bookmarkEnd w:id="1"/>
    <w:bookmarkEnd w:id="2"/>
    <w:p w:rsidR="001A5D22" w:rsidRPr="00F5113B" w:rsidRDefault="0081402D" w:rsidP="003B2BED">
      <w:pPr>
        <w:pStyle w:val="ForTOC1"/>
      </w:pPr>
      <w:r w:rsidRPr="00F5113B">
        <w:t>Implementation – the Nature of the System (S)</w:t>
      </w: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Project Details</w:t>
      </w:r>
    </w:p>
    <w:p w:rsidR="0081402D" w:rsidRPr="00F5113B" w:rsidRDefault="0081402D" w:rsidP="00AD6582">
      <w:pPr>
        <w:bidi w:val="0"/>
        <w:ind w:left="810"/>
        <w:jc w:val="left"/>
        <w:rPr>
          <w:rFonts w:asciiTheme="majorBidi" w:hAnsiTheme="majorBidi" w:cstheme="majorBidi"/>
        </w:rPr>
      </w:pPr>
      <w:r w:rsidRPr="00F5113B">
        <w:rPr>
          <w:rFonts w:asciiTheme="majorBidi" w:hAnsiTheme="majorBidi" w:cstheme="majorBidi"/>
        </w:rPr>
        <w:t xml:space="preserve">The </w:t>
      </w:r>
      <w:r w:rsidR="00AD6582">
        <w:rPr>
          <w:rFonts w:asciiTheme="majorBidi" w:hAnsiTheme="majorBidi" w:cstheme="majorBidi"/>
        </w:rPr>
        <w:t>Ministry</w:t>
      </w:r>
      <w:r w:rsidRPr="00F5113B">
        <w:rPr>
          <w:rFonts w:asciiTheme="majorBidi" w:hAnsiTheme="majorBidi" w:cstheme="majorBidi"/>
        </w:rPr>
        <w:t xml:space="preserve"> is leading a number of initiatives which share the same goal; improve the capabilities of the health system in Israel for data sharing.</w:t>
      </w:r>
    </w:p>
    <w:p w:rsidR="0081402D" w:rsidRPr="00F5113B" w:rsidRDefault="0081402D" w:rsidP="00AD6582">
      <w:pPr>
        <w:bidi w:val="0"/>
        <w:ind w:left="810"/>
        <w:jc w:val="left"/>
        <w:rPr>
          <w:rFonts w:asciiTheme="majorBidi" w:hAnsiTheme="majorBidi" w:cstheme="majorBidi"/>
        </w:rPr>
      </w:pPr>
      <w:r w:rsidRPr="00F5113B">
        <w:rPr>
          <w:rFonts w:asciiTheme="majorBidi" w:hAnsiTheme="majorBidi" w:cstheme="majorBidi"/>
        </w:rPr>
        <w:t xml:space="preserve">To achieve that, </w:t>
      </w:r>
      <w:r w:rsidR="00AD6582">
        <w:rPr>
          <w:rFonts w:asciiTheme="majorBidi" w:hAnsiTheme="majorBidi" w:cstheme="majorBidi"/>
        </w:rPr>
        <w:t>the Ministry</w:t>
      </w:r>
      <w:r w:rsidRPr="00F5113B">
        <w:rPr>
          <w:rFonts w:asciiTheme="majorBidi" w:hAnsiTheme="majorBidi" w:cstheme="majorBidi"/>
        </w:rPr>
        <w:t xml:space="preserve"> has decided to carry out the following initiatives:</w:t>
      </w:r>
    </w:p>
    <w:p w:rsidR="007B0429" w:rsidRPr="00F5113B" w:rsidRDefault="007B0429" w:rsidP="00357DDE">
      <w:pPr>
        <w:bidi w:val="0"/>
        <w:ind w:left="810"/>
        <w:jc w:val="left"/>
        <w:rPr>
          <w:rFonts w:asciiTheme="majorBidi" w:hAnsiTheme="majorBidi" w:cstheme="majorBidi"/>
          <w:u w:val="single"/>
        </w:rPr>
      </w:pPr>
      <w:r w:rsidRPr="00F5113B">
        <w:rPr>
          <w:rFonts w:asciiTheme="majorBidi" w:hAnsiTheme="majorBidi" w:cstheme="majorBidi"/>
          <w:u w:val="single"/>
        </w:rPr>
        <w:t>Standardizing Health Terminology in Israel:</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Implementation of SNOMED-CT as the core clinical terminology in the Israel health system.</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Upgrade from ICD-9-CM to ICD-10-CM for reporting and billing purposes.</w:t>
      </w:r>
    </w:p>
    <w:p w:rsidR="0081402D" w:rsidRPr="00F5113B" w:rsidRDefault="0081402D" w:rsidP="00AD6582">
      <w:pPr>
        <w:numPr>
          <w:ilvl w:val="0"/>
          <w:numId w:val="26"/>
        </w:numPr>
        <w:bidi w:val="0"/>
        <w:spacing w:before="0" w:line="276" w:lineRule="auto"/>
        <w:ind w:left="1170"/>
        <w:rPr>
          <w:rFonts w:asciiTheme="majorBidi" w:hAnsiTheme="majorBidi" w:cstheme="majorBidi"/>
        </w:rPr>
      </w:pPr>
      <w:r w:rsidRPr="00F5113B">
        <w:rPr>
          <w:rFonts w:asciiTheme="majorBidi" w:hAnsiTheme="majorBidi" w:cstheme="majorBidi"/>
        </w:rPr>
        <w:t>Standardize the health services codes in Israel, both in hospitals and in the community.</w:t>
      </w:r>
    </w:p>
    <w:p w:rsidR="007B0429" w:rsidRPr="00F5113B" w:rsidRDefault="007B0429" w:rsidP="00AD6582">
      <w:pPr>
        <w:bidi w:val="0"/>
        <w:spacing w:before="0" w:line="276" w:lineRule="auto"/>
        <w:ind w:left="1170"/>
        <w:rPr>
          <w:rFonts w:asciiTheme="majorBidi" w:hAnsiTheme="majorBidi" w:cstheme="majorBidi"/>
        </w:rPr>
      </w:pPr>
      <w:r w:rsidRPr="00F5113B">
        <w:rPr>
          <w:rFonts w:asciiTheme="majorBidi" w:hAnsiTheme="majorBidi" w:cstheme="majorBidi"/>
        </w:rPr>
        <w:t xml:space="preserve">Defining the National Standard Terminology is a first step. The next phase will be designed to eanble gradual implementation, so that the effort required to adjust operational information systems will be minimal. </w:t>
      </w:r>
    </w:p>
    <w:p w:rsidR="003E4B56" w:rsidRPr="00F5113B" w:rsidRDefault="003E4B56" w:rsidP="00357DDE">
      <w:pPr>
        <w:bidi w:val="0"/>
        <w:spacing w:before="0" w:line="276" w:lineRule="auto"/>
        <w:ind w:left="1170"/>
        <w:jc w:val="left"/>
        <w:rPr>
          <w:rFonts w:asciiTheme="majorBidi" w:hAnsiTheme="majorBidi" w:cstheme="majorBidi"/>
        </w:rPr>
      </w:pPr>
    </w:p>
    <w:p w:rsidR="003E4B56" w:rsidRPr="00F5113B" w:rsidRDefault="00AD6582" w:rsidP="00AD6582">
      <w:pPr>
        <w:bidi w:val="0"/>
        <w:spacing w:before="0" w:line="276" w:lineRule="auto"/>
        <w:ind w:left="1170"/>
        <w:jc w:val="left"/>
        <w:rPr>
          <w:rFonts w:asciiTheme="majorBidi" w:hAnsiTheme="majorBidi" w:cstheme="majorBidi"/>
        </w:rPr>
      </w:pPr>
      <w:r>
        <w:rPr>
          <w:rFonts w:asciiTheme="majorBidi" w:hAnsiTheme="majorBidi" w:cstheme="majorBidi"/>
        </w:rPr>
        <w:t>The Ministry</w:t>
      </w:r>
      <w:r w:rsidR="003E4B56" w:rsidRPr="00F5113B">
        <w:rPr>
          <w:rFonts w:asciiTheme="majorBidi" w:hAnsiTheme="majorBidi" w:cstheme="majorBidi"/>
        </w:rPr>
        <w:t xml:space="preserve"> will be responsible for managing the terminology at the national level. Updates will be made periodically and be distributed to all health care entities through the standard channels.</w:t>
      </w:r>
    </w:p>
    <w:p w:rsidR="003E4B56" w:rsidRPr="00F5113B" w:rsidRDefault="003E4B56" w:rsidP="00357DDE">
      <w:pPr>
        <w:bidi w:val="0"/>
        <w:spacing w:before="0" w:line="276" w:lineRule="auto"/>
        <w:ind w:left="1170"/>
        <w:jc w:val="left"/>
        <w:rPr>
          <w:rFonts w:asciiTheme="majorBidi" w:hAnsiTheme="majorBidi" w:cstheme="majorBidi"/>
        </w:rPr>
      </w:pPr>
    </w:p>
    <w:p w:rsidR="007B0429" w:rsidRPr="00F5113B" w:rsidRDefault="003E4B56" w:rsidP="00357DDE">
      <w:pPr>
        <w:bidi w:val="0"/>
        <w:spacing w:before="0" w:line="276" w:lineRule="auto"/>
        <w:jc w:val="left"/>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Standard National Catalogues:</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 xml:space="preserve">Development of a National Pharmaceutical Catalog (NPC). </w:t>
      </w:r>
    </w:p>
    <w:p w:rsidR="003E4B56"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Create a master set of laboratory test codes based on LOINC  and map all other local codes accordingly</w:t>
      </w:r>
      <w:r w:rsidR="003E4B56" w:rsidRPr="00F5113B">
        <w:rPr>
          <w:rFonts w:asciiTheme="majorBidi" w:hAnsiTheme="majorBidi" w:cstheme="majorBidi"/>
        </w:rPr>
        <w:t>.</w:t>
      </w:r>
    </w:p>
    <w:p w:rsidR="00C40E7B" w:rsidRPr="00F5113B" w:rsidRDefault="003E4B56" w:rsidP="00AD6582">
      <w:pPr>
        <w:bidi w:val="0"/>
        <w:spacing w:before="0" w:line="276" w:lineRule="auto"/>
        <w:ind w:left="1170"/>
        <w:rPr>
          <w:rFonts w:asciiTheme="majorBidi" w:hAnsiTheme="majorBidi" w:cstheme="majorBidi"/>
        </w:rPr>
      </w:pPr>
      <w:r w:rsidRPr="00F5113B">
        <w:rPr>
          <w:rFonts w:asciiTheme="majorBidi" w:hAnsiTheme="majorBidi" w:cstheme="majorBidi"/>
        </w:rPr>
        <w:t>There are several catalogues currently used in Israel, and many differenct facets of information that will need to be aggregated and managed in a single catalogue. The catalogue will include an automatic interface to all relevant information systems, to import and exposrt required information. The catalogues will provide services to all health organizations in Israel.</w:t>
      </w:r>
    </w:p>
    <w:p w:rsidR="0081402D" w:rsidRPr="00F5113B" w:rsidRDefault="00C40E7B" w:rsidP="00AD6582">
      <w:pPr>
        <w:bidi w:val="0"/>
        <w:spacing w:before="0" w:line="276" w:lineRule="auto"/>
        <w:ind w:left="1170"/>
        <w:rPr>
          <w:rFonts w:asciiTheme="majorBidi" w:hAnsiTheme="majorBidi" w:cstheme="majorBidi"/>
        </w:rPr>
      </w:pPr>
      <w:r w:rsidRPr="00F5113B">
        <w:rPr>
          <w:rFonts w:asciiTheme="majorBidi" w:hAnsiTheme="majorBidi" w:cstheme="majorBidi"/>
        </w:rPr>
        <w:t xml:space="preserve">The </w:t>
      </w:r>
      <w:r w:rsidR="00AD6582">
        <w:rPr>
          <w:rFonts w:asciiTheme="majorBidi" w:hAnsiTheme="majorBidi" w:cstheme="majorBidi"/>
        </w:rPr>
        <w:t>W</w:t>
      </w:r>
      <w:r w:rsidRPr="00F5113B">
        <w:rPr>
          <w:rFonts w:asciiTheme="majorBidi" w:hAnsiTheme="majorBidi" w:cstheme="majorBidi"/>
        </w:rPr>
        <w:t xml:space="preserve">inning Supplier will perform a detailed design suggesting how the TS can be used for this purpose, and submit a proposal outlining the required resources. The </w:t>
      </w:r>
      <w:r w:rsidR="00AD6582">
        <w:rPr>
          <w:rFonts w:asciiTheme="majorBidi" w:hAnsiTheme="majorBidi" w:cstheme="majorBidi"/>
        </w:rPr>
        <w:t>Ministry</w:t>
      </w:r>
      <w:r w:rsidRPr="00F5113B">
        <w:rPr>
          <w:rFonts w:asciiTheme="majorBidi" w:hAnsiTheme="majorBidi" w:cstheme="majorBidi"/>
        </w:rPr>
        <w:t xml:space="preserve"> will decide if it wishes to carry out this project by use of the TS or not, and weather it will be priced according to the proposal submitted at that time, or by a "time and material" pricing model, based on the hourly rates submitted in the Bid.</w:t>
      </w:r>
    </w:p>
    <w:p w:rsidR="00B312FF" w:rsidRPr="00F5113B" w:rsidRDefault="00B312FF" w:rsidP="00357DDE">
      <w:pPr>
        <w:bidi w:val="0"/>
        <w:ind w:left="1170"/>
        <w:jc w:val="left"/>
        <w:rPr>
          <w:rFonts w:asciiTheme="majorBidi" w:hAnsiTheme="majorBidi" w:cstheme="majorBidi"/>
        </w:rPr>
      </w:pPr>
    </w:p>
    <w:p w:rsidR="00567AAF" w:rsidRPr="00F5113B" w:rsidRDefault="00567AAF" w:rsidP="00357DDE">
      <w:pPr>
        <w:bidi w:val="0"/>
        <w:spacing w:before="0" w:line="276" w:lineRule="auto"/>
        <w:jc w:val="left"/>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Supporting Health Information Exchange:</w:t>
      </w:r>
    </w:p>
    <w:p w:rsidR="00567AAF" w:rsidRPr="00F5113B" w:rsidRDefault="00567AAF" w:rsidP="00AD6582">
      <w:pPr>
        <w:numPr>
          <w:ilvl w:val="0"/>
          <w:numId w:val="26"/>
        </w:numPr>
        <w:bidi w:val="0"/>
        <w:spacing w:before="0" w:line="276" w:lineRule="auto"/>
        <w:ind w:left="1170"/>
        <w:rPr>
          <w:rFonts w:asciiTheme="majorBidi" w:hAnsiTheme="majorBidi" w:cstheme="majorBidi"/>
        </w:rPr>
      </w:pPr>
      <w:r w:rsidRPr="00F5113B">
        <w:rPr>
          <w:rFonts w:asciiTheme="majorBidi" w:hAnsiTheme="majorBidi" w:cstheme="majorBidi"/>
        </w:rPr>
        <w:t xml:space="preserve">Israel is in final stages of implementing an HIE network, based the dbMotion's OFEK product. The network currently does not make use of any common terminology. The IMH hopes to </w:t>
      </w:r>
      <w:r w:rsidR="00794FDE" w:rsidRPr="00F5113B">
        <w:rPr>
          <w:rFonts w:asciiTheme="majorBidi" w:hAnsiTheme="majorBidi" w:cstheme="majorBidi"/>
        </w:rPr>
        <w:t xml:space="preserve">integrate the TS as part of the national HIE network, increasing its value many fold. This undertaking will require mapping common terms for each Health Organization against a National standard and enabling real-time translation of the medical records transferred through the network. </w:t>
      </w:r>
    </w:p>
    <w:p w:rsidR="0044344D" w:rsidRDefault="0044344D" w:rsidP="00357DDE">
      <w:pPr>
        <w:bidi w:val="0"/>
        <w:ind w:left="1170"/>
        <w:jc w:val="left"/>
        <w:rPr>
          <w:rFonts w:asciiTheme="majorBidi" w:hAnsiTheme="majorBidi" w:cstheme="majorBidi"/>
        </w:rPr>
      </w:pPr>
      <w:r w:rsidRPr="00F5113B">
        <w:rPr>
          <w:rFonts w:asciiTheme="majorBidi" w:hAnsiTheme="majorBidi" w:cstheme="majorBidi"/>
        </w:rPr>
        <w:t>For all three processes, the joint project will include a technical implementation of the TS product, and a terminology mapping project. The Supplier will support both channels with qualified team members, who can lead and guide the process to a successful conclusion.</w:t>
      </w:r>
    </w:p>
    <w:p w:rsidR="00AD6582" w:rsidRPr="00F5113B" w:rsidRDefault="00AD6582" w:rsidP="00AD6582">
      <w:pPr>
        <w:bidi w:val="0"/>
        <w:ind w:left="1170"/>
        <w:jc w:val="left"/>
        <w:rPr>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Solution Purpose</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The IHTS project is seeking a software solution from qualified vendors to provide a Terminology Server (TS) to serve as a platform for the management of Health terminologies and catalogs in Israel. </w:t>
      </w:r>
    </w:p>
    <w:p w:rsidR="00D92CD7" w:rsidRPr="00F5113B" w:rsidRDefault="00D92CD7" w:rsidP="00357DDE">
      <w:pPr>
        <w:bidi w:val="0"/>
        <w:ind w:left="810"/>
        <w:jc w:val="left"/>
        <w:rPr>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Statement of Need</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The software solution will be a centralized Terminology Server (TS) for the management of Health terminologies and catalogues throughout the State of Israel. A unit belonging to the Israel Ministry of Health will maintain and operate the system and its data on a day-to-day basis. </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Part of the data contained in the TS might be made available to the general public through a front-end Internet Gateway or Portal. While the front-end is not necessarily within the scope of this </w:t>
      </w:r>
      <w:r w:rsidR="00AD6582">
        <w:rPr>
          <w:rFonts w:asciiTheme="majorBidi" w:hAnsiTheme="majorBidi" w:cstheme="majorBidi"/>
        </w:rPr>
        <w:t>Tender</w:t>
      </w:r>
      <w:r w:rsidRPr="00F5113B">
        <w:rPr>
          <w:rFonts w:asciiTheme="majorBidi" w:hAnsiTheme="majorBidi" w:cstheme="majorBidi"/>
        </w:rPr>
        <w:t>, the TS System is expected to support the discovery and access of the records and their related digital surrogates, including images and audiovisual material.</w:t>
      </w:r>
    </w:p>
    <w:p w:rsidR="0081402D" w:rsidRPr="00F5113B" w:rsidRDefault="0081402D" w:rsidP="00357DDE">
      <w:pPr>
        <w:rPr>
          <w:rFonts w:asciiTheme="majorBidi" w:hAnsiTheme="majorBidi" w:cstheme="majorBidi"/>
        </w:rPr>
      </w:pPr>
    </w:p>
    <w:p w:rsidR="0081402D" w:rsidRPr="00F5113B" w:rsidRDefault="0081402D" w:rsidP="00357DDE">
      <w:pPr>
        <w:spacing w:after="200" w:line="276" w:lineRule="auto"/>
        <w:rPr>
          <w:rFonts w:asciiTheme="majorBidi" w:hAnsiTheme="majorBidi" w:cstheme="majorBidi"/>
          <w:b/>
          <w:rtl/>
        </w:rPr>
      </w:pPr>
      <w:r w:rsidRPr="00F5113B">
        <w:rPr>
          <w:rFonts w:asciiTheme="majorBidi" w:hAnsiTheme="majorBidi" w:cstheme="majorBidi"/>
        </w:rPr>
        <w:br w:type="page"/>
      </w: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Solution Scope</w:t>
      </w:r>
    </w:p>
    <w:p w:rsidR="0081402D" w:rsidRPr="00F5113B" w:rsidRDefault="0081402D" w:rsidP="00357DDE">
      <w:pPr>
        <w:bidi w:val="0"/>
        <w:ind w:left="810"/>
        <w:jc w:val="left"/>
        <w:rPr>
          <w:rFonts w:asciiTheme="majorBidi" w:hAnsiTheme="majorBidi" w:cstheme="majorBidi"/>
        </w:rPr>
      </w:pPr>
      <w:r w:rsidRPr="00F5113B">
        <w:rPr>
          <w:rFonts w:asciiTheme="majorBidi" w:hAnsiTheme="majorBidi" w:cstheme="majorBidi"/>
        </w:rPr>
        <w:t>The complete solution will consist of the following elements:</w:t>
      </w:r>
    </w:p>
    <w:p w:rsidR="0081402D" w:rsidRPr="00F5113B" w:rsidRDefault="0081402D" w:rsidP="00357DDE">
      <w:pPr>
        <w:numPr>
          <w:ilvl w:val="0"/>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International terminologies include at least:</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SNOMED-CT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ICD-9-CM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ICD-10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ICD-10-CM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LOINC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RxNORM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ATC</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Local terminologies:</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Procedures based on expanded ICD-9-CM</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National Pharmaceutical Catalog</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National Health Services Catalog</w:t>
      </w:r>
    </w:p>
    <w:p w:rsidR="00523F7D" w:rsidRDefault="00523F7D" w:rsidP="00A42863">
      <w:pPr>
        <w:bidi w:val="0"/>
        <w:ind w:left="810"/>
        <w:jc w:val="left"/>
        <w:rPr>
          <w:rFonts w:asciiTheme="majorBidi" w:hAnsiTheme="majorBidi" w:cstheme="majorBidi"/>
        </w:rPr>
      </w:pPr>
      <w:r w:rsidRPr="00F5113B">
        <w:rPr>
          <w:rFonts w:asciiTheme="majorBidi" w:hAnsiTheme="majorBidi" w:cstheme="majorBidi"/>
        </w:rPr>
        <w:t>Local extensions added by each Health Organization</w:t>
      </w:r>
    </w:p>
    <w:p w:rsidR="005B119F" w:rsidRPr="00F5113B" w:rsidRDefault="005B119F" w:rsidP="005B119F">
      <w:pPr>
        <w:bidi w:val="0"/>
        <w:ind w:left="810"/>
        <w:jc w:val="left"/>
        <w:rPr>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bookmarkStart w:id="8" w:name="_Toc349646385"/>
      <w:r w:rsidRPr="00F5113B">
        <w:rPr>
          <w:rFonts w:asciiTheme="majorBidi" w:hAnsiTheme="majorBidi" w:cstheme="majorBidi"/>
          <w:b/>
        </w:rPr>
        <w:t>Requirements</w:t>
      </w:r>
    </w:p>
    <w:p w:rsidR="00D92CD7"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 xml:space="preserve">General Solution </w:t>
      </w:r>
    </w:p>
    <w:bookmarkEnd w:id="8"/>
    <w:p w:rsidR="0081402D" w:rsidRPr="00F5113B" w:rsidRDefault="0081402D" w:rsidP="00AD6582">
      <w:pPr>
        <w:bidi w:val="0"/>
        <w:spacing w:before="0" w:after="200" w:line="276" w:lineRule="auto"/>
        <w:ind w:left="1368"/>
        <w:rPr>
          <w:rFonts w:asciiTheme="majorBidi" w:eastAsia="Calibri" w:hAnsiTheme="majorBidi" w:cstheme="majorBidi"/>
          <w:noProof w:val="0"/>
          <w:szCs w:val="22"/>
          <w:lang w:eastAsia="en-US"/>
        </w:rPr>
      </w:pPr>
      <w:r w:rsidRPr="00F5113B">
        <w:rPr>
          <w:rFonts w:asciiTheme="majorBidi" w:eastAsia="Calibri" w:hAnsiTheme="majorBidi" w:cstheme="majorBidi"/>
          <w:noProof w:val="0"/>
          <w:szCs w:val="22"/>
          <w:lang w:eastAsia="en-US"/>
        </w:rPr>
        <w:t>The requirements listed in this section outline the basic requirements that the solution will be expected to meet. A more detailed list of the individual requirements appears inof this</w:t>
      </w:r>
      <w:r w:rsidR="00AD6582">
        <w:rPr>
          <w:rFonts w:asciiTheme="majorBidi" w:eastAsia="Calibri" w:hAnsiTheme="majorBidi" w:cstheme="majorBidi"/>
          <w:noProof w:val="0"/>
          <w:szCs w:val="22"/>
          <w:lang w:eastAsia="en-US"/>
        </w:rPr>
        <w:t>Tender</w:t>
      </w:r>
      <w:r w:rsidRPr="00F5113B">
        <w:rPr>
          <w:rFonts w:asciiTheme="majorBidi" w:eastAsia="Calibri" w:hAnsiTheme="majorBidi" w:cstheme="majorBidi"/>
          <w:noProof w:val="0"/>
          <w:szCs w:val="22"/>
          <w:lang w:eastAsia="en-US"/>
        </w:rPr>
        <w:t>.</w:t>
      </w:r>
    </w:p>
    <w:p w:rsidR="0081402D" w:rsidRPr="00F5113B" w:rsidRDefault="0081402D" w:rsidP="00AD6582">
      <w:pPr>
        <w:numPr>
          <w:ilvl w:val="0"/>
          <w:numId w:val="28"/>
        </w:numPr>
        <w:bidi w:val="0"/>
        <w:spacing w:before="0" w:after="200" w:line="276" w:lineRule="auto"/>
        <w:ind w:left="187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support all elements specified in paragraph 1.6 above.</w:t>
      </w:r>
    </w:p>
    <w:p w:rsidR="0081402D" w:rsidRPr="00F5113B" w:rsidRDefault="0081402D" w:rsidP="00AD6582">
      <w:pPr>
        <w:numPr>
          <w:ilvl w:val="0"/>
          <w:numId w:val="28"/>
        </w:numPr>
        <w:bidi w:val="0"/>
        <w:spacing w:before="0" w:after="200" w:line="276" w:lineRule="auto"/>
        <w:ind w:left="187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Actions on each terminology managed on the server:</w:t>
      </w:r>
    </w:p>
    <w:p w:rsidR="0081402D" w:rsidRPr="00F5113B" w:rsidRDefault="0081402D" w:rsidP="00AD6582">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Input of new versions on a regular basis, predetermined either by the Israel Ministry of Health or the authority responsible for updating the terminology.</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support comparison between the different versions including highlighting the differences between the versions.</w:t>
      </w:r>
    </w:p>
    <w:p w:rsidR="0081402D" w:rsidRPr="00F5113B" w:rsidRDefault="0081402D" w:rsidP="00AD6582">
      <w:pPr>
        <w:numPr>
          <w:ilvl w:val="2"/>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display the new functionalities in the new version, compared to the local expansions that have been made to the terminology.</w:t>
      </w:r>
      <w:r w:rsidR="00D60054" w:rsidRPr="00F5113B">
        <w:rPr>
          <w:rFonts w:asciiTheme="majorBidi" w:hAnsiTheme="majorBidi" w:cstheme="majorBidi"/>
        </w:rPr>
        <w:t xml:space="preserve"> </w:t>
      </w:r>
      <w:r w:rsidR="00D60054" w:rsidRPr="00F5113B">
        <w:rPr>
          <w:rFonts w:asciiTheme="majorBidi" w:hAnsiTheme="majorBidi" w:cstheme="majorBidi"/>
          <w:noProof w:val="0"/>
          <w:szCs w:val="22"/>
          <w:lang w:eastAsia="en-US"/>
        </w:rPr>
        <w:t>a request for Regression test, meaning, making sure that any upgrade of the tool will not impact its content (terminology and mappings).</w:t>
      </w:r>
    </w:p>
    <w:p w:rsidR="0081402D" w:rsidRPr="00F5113B" w:rsidRDefault="0081402D" w:rsidP="00AD6582">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Local update of the terminologies - addition of new concepts and relationships:</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Single additions.</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Batch additions based on file importing.</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Performance of quality assurance on every new concept entered into the system. (does it exist, is it complete, is the structure appropriate, is its position (node) on the data tree appropriate.</w:t>
      </w:r>
      <w:r w:rsidR="00E41117" w:rsidRPr="00F5113B">
        <w:rPr>
          <w:rFonts w:asciiTheme="majorBidi" w:hAnsiTheme="majorBidi" w:cstheme="majorBidi"/>
          <w:noProof w:val="0"/>
          <w:szCs w:val="22"/>
          <w:lang w:eastAsia="en-US"/>
        </w:rPr>
        <w:t xml:space="preserve"> This includes the ability to add a concept "pending approval", while an auditing user can review all pending concepts and approve or reject them.</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Mapping update between the various terminologies.</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Ability to map legacy terminologies </w:t>
      </w:r>
      <w:r w:rsidR="00E41117" w:rsidRPr="00F5113B">
        <w:rPr>
          <w:rFonts w:asciiTheme="majorBidi" w:hAnsiTheme="majorBidi" w:cstheme="majorBidi"/>
          <w:noProof w:val="0"/>
          <w:szCs w:val="22"/>
          <w:lang w:eastAsia="en-US"/>
        </w:rPr>
        <w:t xml:space="preserve">existing </w:t>
      </w:r>
      <w:r w:rsidRPr="00F5113B">
        <w:rPr>
          <w:rFonts w:asciiTheme="majorBidi" w:hAnsiTheme="majorBidi" w:cstheme="majorBidi"/>
          <w:noProof w:val="0"/>
          <w:szCs w:val="22"/>
          <w:lang w:eastAsia="en-US"/>
        </w:rPr>
        <w:t xml:space="preserve">today in the various health institutions </w:t>
      </w:r>
      <w:r w:rsidR="00E41117" w:rsidRPr="00F5113B">
        <w:rPr>
          <w:rFonts w:asciiTheme="majorBidi" w:hAnsiTheme="majorBidi" w:cstheme="majorBidi"/>
          <w:noProof w:val="0"/>
          <w:szCs w:val="22"/>
          <w:lang w:eastAsia="en-US"/>
        </w:rPr>
        <w:t>against</w:t>
      </w:r>
      <w:r w:rsidRPr="00F5113B">
        <w:rPr>
          <w:rFonts w:asciiTheme="majorBidi" w:hAnsiTheme="majorBidi" w:cstheme="majorBidi"/>
          <w:noProof w:val="0"/>
          <w:szCs w:val="22"/>
          <w:lang w:eastAsia="en-US"/>
        </w:rPr>
        <w:t xml:space="preserve"> international terminologies </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Creation, update and distribution of RefSets (Selected collection of concepts) for each of the terminologies (international and local).</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Existence of automatic mechanisms as much as possible, to create the RefSets including utilization of the attributes of the terminology (hierarchy and other relationships).</w:t>
      </w:r>
    </w:p>
    <w:p w:rsidR="0081402D" w:rsidRPr="00F5113B" w:rsidRDefault="0081402D" w:rsidP="00357DDE">
      <w:pPr>
        <w:numPr>
          <w:ilvl w:val="1"/>
          <w:numId w:val="28"/>
        </w:numPr>
        <w:bidi w:val="0"/>
        <w:spacing w:before="0" w:after="200" w:line="276" w:lineRule="auto"/>
        <w:ind w:left="2592"/>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Terminology Display</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Display of every concept including all of its characteristics: Code (concept and term), parents, children, other relationships, definition (if exists) - ability to navigate to any other </w:t>
      </w:r>
      <w:r w:rsidR="00E41117" w:rsidRPr="00F5113B">
        <w:rPr>
          <w:rFonts w:asciiTheme="majorBidi" w:hAnsiTheme="majorBidi" w:cstheme="majorBidi"/>
          <w:noProof w:val="0"/>
          <w:szCs w:val="22"/>
          <w:lang w:eastAsia="en-US"/>
        </w:rPr>
        <w:t xml:space="preserve">related </w:t>
      </w:r>
      <w:r w:rsidRPr="00F5113B">
        <w:rPr>
          <w:rFonts w:asciiTheme="majorBidi" w:hAnsiTheme="majorBidi" w:cstheme="majorBidi"/>
          <w:noProof w:val="0"/>
          <w:szCs w:val="22"/>
          <w:lang w:eastAsia="en-US"/>
        </w:rPr>
        <w:t>concept/term displayed.</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Graphic display of a tree, including all relationships of the selected concept.</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Display a result of a search in list form.</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display will be done in a user-friendly fashion (use of icons or similar in order to ease use by lay users).</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and high-standard searches in terminologies using:</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Search by name (chosen name, synonym).</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Search by code. </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search, complementary.</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Tree navigation (up and down).</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Semantic inquiry ability as a basis for inquiry of databases that contain terminology codes (mainly for SNOMED), i.e if we want to build a query to extract from the database all cases of strokes, we need to be able to extract all the codes that have to do with these cases. Inquiries of these type</w:t>
      </w:r>
      <w:r w:rsidR="00CE3200" w:rsidRPr="00F5113B">
        <w:rPr>
          <w:rFonts w:asciiTheme="majorBidi" w:hAnsiTheme="majorBidi" w:cstheme="majorBidi"/>
          <w:noProof w:val="0"/>
          <w:szCs w:val="22"/>
          <w:lang w:eastAsia="en-US"/>
        </w:rPr>
        <w:t>s</w:t>
      </w:r>
      <w:r w:rsidRPr="00F5113B">
        <w:rPr>
          <w:rFonts w:asciiTheme="majorBidi" w:hAnsiTheme="majorBidi" w:cstheme="majorBidi"/>
          <w:noProof w:val="0"/>
          <w:szCs w:val="22"/>
          <w:lang w:eastAsia="en-US"/>
        </w:rPr>
        <w:t xml:space="preserve"> can be complex as they depend on the relationships and definitions in the terminology.</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enable terminology update, RefSet building etc. by a number of users at the same time.</w:t>
      </w:r>
    </w:p>
    <w:p w:rsidR="0081402D" w:rsidRPr="00F5113B" w:rsidRDefault="0081402D" w:rsidP="00357DDE">
      <w:pPr>
        <w:numPr>
          <w:ilvl w:val="1"/>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Export of terminologies</w:t>
      </w:r>
      <w:r w:rsidR="005B119F">
        <w:rPr>
          <w:rFonts w:asciiTheme="majorBidi" w:hAnsiTheme="majorBidi" w:cstheme="majorBidi"/>
          <w:noProof w:val="0"/>
          <w:szCs w:val="22"/>
          <w:lang w:eastAsia="en-US"/>
        </w:rPr>
        <w:t xml:space="preserve"> </w:t>
      </w:r>
      <w:r w:rsidR="00097028" w:rsidRPr="00F5113B">
        <w:rPr>
          <w:rFonts w:asciiTheme="majorBidi" w:hAnsiTheme="majorBidi" w:cstheme="majorBidi"/>
          <w:noProof w:val="0"/>
          <w:szCs w:val="22"/>
          <w:lang w:eastAsia="en-US"/>
        </w:rPr>
        <w:t xml:space="preserve">(including mapping among terminologies) </w:t>
      </w:r>
      <w:r w:rsidRPr="00F5113B">
        <w:rPr>
          <w:rFonts w:asciiTheme="majorBidi" w:hAnsiTheme="majorBidi" w:cstheme="majorBidi"/>
          <w:noProof w:val="0"/>
          <w:szCs w:val="22"/>
          <w:lang w:eastAsia="en-US"/>
        </w:rPr>
        <w:t xml:space="preserve"> - full or partial</w:t>
      </w:r>
      <w:r w:rsidR="00EA5FB8" w:rsidRPr="00F5113B">
        <w:rPr>
          <w:rFonts w:asciiTheme="majorBidi" w:hAnsiTheme="majorBidi" w:cstheme="majorBidi"/>
          <w:noProof w:val="0"/>
          <w:szCs w:val="22"/>
          <w:lang w:eastAsia="en-US"/>
        </w:rPr>
        <w:t xml:space="preserve"> </w:t>
      </w:r>
      <w:r w:rsidRPr="00F5113B">
        <w:rPr>
          <w:rFonts w:asciiTheme="majorBidi" w:hAnsiTheme="majorBidi" w:cstheme="majorBidi"/>
          <w:noProof w:val="0"/>
          <w:szCs w:val="22"/>
          <w:lang w:eastAsia="en-US"/>
        </w:rPr>
        <w:t>(RefSets) to:</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Excel Tables.</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Local updated version of SNOMED in SNOMED format (RF2).</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Text Files.</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XML Files.</w:t>
      </w:r>
    </w:p>
    <w:p w:rsidR="00281859" w:rsidRPr="00F5113B" w:rsidRDefault="00281859" w:rsidP="003C0A4B">
      <w:pPr>
        <w:numPr>
          <w:ilvl w:val="1"/>
          <w:numId w:val="28"/>
        </w:numPr>
        <w:bidi w:val="0"/>
        <w:spacing w:before="0" w:after="200" w:line="276" w:lineRule="auto"/>
        <w:ind w:left="2160" w:hanging="459"/>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The Client may use any report produced by the System as part of the export and import capabilities, for any purpose, including the transfer of information to any </w:t>
      </w:r>
      <w:r w:rsidR="003C0A4B">
        <w:rPr>
          <w:rFonts w:asciiTheme="majorBidi" w:hAnsiTheme="majorBidi" w:cstheme="majorBidi"/>
          <w:noProof w:val="0"/>
          <w:szCs w:val="22"/>
          <w:lang w:eastAsia="en-US"/>
        </w:rPr>
        <w:t>Israeli Health organization</w:t>
      </w:r>
      <w:r w:rsidRPr="00F5113B">
        <w:rPr>
          <w:rFonts w:asciiTheme="majorBidi" w:hAnsiTheme="majorBidi" w:cstheme="majorBidi"/>
          <w:noProof w:val="0"/>
          <w:szCs w:val="22"/>
          <w:lang w:eastAsia="en-US"/>
        </w:rPr>
        <w:t>.</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Distribution - Ability to distribute each terminology or parts of to many addressees at the same time in one of the above formats.</w:t>
      </w:r>
    </w:p>
    <w:p w:rsidR="00E41117" w:rsidRPr="00F5113B" w:rsidRDefault="00E41117"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schedule distributions and perform them automatically according to the schedule.</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enable searching terminologies using Internet browsers by tens of thousands of users concurrently.</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use the API of the application to develop local functionality:</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search of Clinical health records to find specific terms.</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Coding hospital diagnoses.</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General requirements</w:t>
      </w:r>
      <w:r w:rsidR="00184CDF" w:rsidRPr="00F5113B">
        <w:rPr>
          <w:rFonts w:asciiTheme="majorBidi" w:hAnsiTheme="majorBidi" w:cstheme="majorBidi"/>
          <w:noProof w:val="0"/>
          <w:szCs w:val="22"/>
          <w:lang w:eastAsia="en-US"/>
        </w:rPr>
        <w:t xml:space="preserve"> (advantage)</w:t>
      </w:r>
      <w:r w:rsidRPr="00F5113B">
        <w:rPr>
          <w:rFonts w:asciiTheme="majorBidi" w:hAnsiTheme="majorBidi" w:cstheme="majorBidi"/>
          <w:noProof w:val="0"/>
          <w:szCs w:val="22"/>
          <w:lang w:eastAsia="en-US"/>
        </w:rPr>
        <w:t>:</w:t>
      </w:r>
    </w:p>
    <w:p w:rsidR="0081402D" w:rsidRPr="00F5113B" w:rsidRDefault="0081402D" w:rsidP="00EA5FB8">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Access permit according to number of valid licenses including management of expired licenses.</w:t>
      </w:r>
    </w:p>
    <w:p w:rsidR="0081402D" w:rsidRPr="00F5113B" w:rsidRDefault="0081402D" w:rsidP="00D60054">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Documentation of user problems in use of the system such as import and export of files.</w:t>
      </w:r>
      <w:r w:rsidR="00D60054" w:rsidRPr="00F5113B">
        <w:rPr>
          <w:rFonts w:asciiTheme="majorBidi" w:hAnsiTheme="majorBidi" w:cstheme="majorBidi"/>
          <w:noProof w:val="0"/>
          <w:szCs w:val="22"/>
          <w:lang w:eastAsia="en-US"/>
        </w:rPr>
        <w:t xml:space="preserve"> Document any user problem and solution given" - should be part of helpdesk and support</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Usage documentation.</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Multi-user support with no deterioration in performance.</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High uptime.</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Simplicity - interface that enables users to achieve use of the system without need for professional training.</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responsiveness of system.</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and high standard searches.</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Support of standards such as HL7.</w:t>
      </w:r>
    </w:p>
    <w:p w:rsidR="0081402D" w:rsidRPr="00F5113B" w:rsidRDefault="0081402D" w:rsidP="00AD6582">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The System will support backup and restore functionality of the system and its data via a built-in or third party application. </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Reporting – The system will provide reports:</w:t>
      </w:r>
    </w:p>
    <w:p w:rsidR="0081402D" w:rsidRPr="00F5113B" w:rsidRDefault="0081402D" w:rsidP="00357DDE">
      <w:pPr>
        <w:numPr>
          <w:ilvl w:val="2"/>
          <w:numId w:val="28"/>
        </w:numPr>
        <w:bidi w:val="0"/>
        <w:spacing w:before="0" w:after="200" w:line="276" w:lineRule="auto"/>
        <w:ind w:left="273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On the individual terminology level for use by each terminology.</w:t>
      </w:r>
    </w:p>
    <w:p w:rsidR="0081402D" w:rsidRPr="00F5113B" w:rsidRDefault="0081402D" w:rsidP="00AD6582">
      <w:pPr>
        <w:numPr>
          <w:ilvl w:val="2"/>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On the system administrator level providing data regarding the number of terminologies in the system, the number of objects, users, use of the system by each terminology.</w:t>
      </w:r>
      <w:r w:rsidR="00646D2C" w:rsidRPr="00F5113B">
        <w:rPr>
          <w:rFonts w:asciiTheme="majorBidi" w:hAnsiTheme="majorBidi" w:cstheme="majorBidi"/>
          <w:noProof w:val="0"/>
          <w:szCs w:val="22"/>
          <w:lang w:eastAsia="en-US"/>
        </w:rPr>
        <w:t xml:space="preserve"> The intention is to receive a usage report.</w:t>
      </w:r>
    </w:p>
    <w:p w:rsidR="0081402D" w:rsidRPr="00F5113B" w:rsidRDefault="0081402D" w:rsidP="00357DDE">
      <w:pPr>
        <w:bidi w:val="0"/>
        <w:spacing w:before="0" w:line="360" w:lineRule="auto"/>
        <w:ind w:left="1656"/>
        <w:jc w:val="left"/>
        <w:rPr>
          <w:rFonts w:asciiTheme="majorBidi" w:hAnsiTheme="majorBidi" w:cstheme="majorBidi"/>
          <w:noProof w:val="0"/>
          <w:sz w:val="24"/>
          <w:lang w:eastAsia="en-US"/>
        </w:rPr>
      </w:pPr>
    </w:p>
    <w:p w:rsidR="00097028" w:rsidRPr="00F5113B" w:rsidRDefault="00097028" w:rsidP="00AD6582">
      <w:pPr>
        <w:pStyle w:val="af0"/>
        <w:numPr>
          <w:ilvl w:val="2"/>
          <w:numId w:val="48"/>
        </w:numPr>
        <w:tabs>
          <w:tab w:val="right" w:pos="567"/>
        </w:tabs>
        <w:bidi w:val="0"/>
        <w:ind w:left="2137" w:hanging="1417"/>
        <w:rPr>
          <w:rFonts w:asciiTheme="majorBidi" w:hAnsiTheme="majorBidi" w:cstheme="majorBidi"/>
          <w:b/>
        </w:rPr>
      </w:pPr>
      <w:r w:rsidRPr="00F5113B">
        <w:rPr>
          <w:rFonts w:asciiTheme="majorBidi" w:hAnsiTheme="majorBidi" w:cstheme="majorBidi"/>
          <w:b/>
        </w:rPr>
        <w:t>LANGUAGE</w:t>
      </w:r>
    </w:p>
    <w:p w:rsidR="00097028" w:rsidRPr="00F5113B" w:rsidRDefault="00097028" w:rsidP="00EA5FB8">
      <w:pPr>
        <w:bidi w:val="0"/>
        <w:spacing w:before="0" w:line="360" w:lineRule="auto"/>
        <w:ind w:left="2038"/>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The platform should </w:t>
      </w:r>
      <w:r w:rsidR="00F37784" w:rsidRPr="00F5113B">
        <w:rPr>
          <w:rFonts w:asciiTheme="majorBidi" w:hAnsiTheme="majorBidi" w:cstheme="majorBidi"/>
          <w:noProof w:val="0"/>
          <w:szCs w:val="22"/>
          <w:lang w:eastAsia="en-US"/>
        </w:rPr>
        <w:t>ideally</w:t>
      </w:r>
      <w:r w:rsidRPr="00F5113B">
        <w:rPr>
          <w:rFonts w:asciiTheme="majorBidi" w:hAnsiTheme="majorBidi" w:cstheme="majorBidi"/>
          <w:noProof w:val="0"/>
          <w:szCs w:val="22"/>
          <w:lang w:eastAsia="en-US"/>
        </w:rPr>
        <w:t xml:space="preserve"> support the local language (Hebrew).</w:t>
      </w:r>
      <w:bookmarkStart w:id="9" w:name="_Ref110316552"/>
      <w:bookmarkStart w:id="10" w:name="_Ref110676564"/>
      <w:bookmarkStart w:id="11" w:name="_Toc110762776"/>
    </w:p>
    <w:p w:rsidR="00D60054" w:rsidRPr="00F5113B" w:rsidRDefault="00D60054" w:rsidP="00EA5FB8">
      <w:pPr>
        <w:bidi w:val="0"/>
        <w:spacing w:before="0" w:line="360" w:lineRule="auto"/>
        <w:ind w:left="1996"/>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As part of the vendor selection process, IMH will score this evaluation item in the following way:</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 xml:space="preserve">Full local </w:t>
      </w:r>
      <w:r w:rsidR="00EA5FB8" w:rsidRPr="00F5113B">
        <w:rPr>
          <w:rFonts w:asciiTheme="majorBidi" w:hAnsiTheme="majorBidi" w:cstheme="majorBidi"/>
          <w:sz w:val="22"/>
          <w:szCs w:val="22"/>
        </w:rPr>
        <w:t>language</w:t>
      </w:r>
      <w:r w:rsidRPr="00F5113B">
        <w:rPr>
          <w:rFonts w:asciiTheme="majorBidi" w:hAnsiTheme="majorBidi" w:cstheme="majorBidi"/>
          <w:sz w:val="22"/>
          <w:szCs w:val="22"/>
        </w:rPr>
        <w:t xml:space="preserve"> support - 100%</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Labels and content only - 75%</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Content only - 50%</w:t>
      </w:r>
    </w:p>
    <w:p w:rsidR="00D60054" w:rsidRPr="00F5113B" w:rsidRDefault="00D60054" w:rsidP="00EA5FB8">
      <w:pPr>
        <w:bidi w:val="0"/>
        <w:spacing w:before="0" w:line="360" w:lineRule="auto"/>
        <w:ind w:left="2038"/>
        <w:contextualSpacing/>
        <w:jc w:val="left"/>
        <w:rPr>
          <w:rFonts w:asciiTheme="majorBidi" w:hAnsiTheme="majorBidi" w:cstheme="majorBidi"/>
          <w:noProof w:val="0"/>
          <w:szCs w:val="22"/>
          <w:lang w:eastAsia="en-US"/>
        </w:rPr>
      </w:pPr>
    </w:p>
    <w:p w:rsidR="00097028" w:rsidRPr="00F5113B" w:rsidRDefault="00097028" w:rsidP="00AD6582">
      <w:pPr>
        <w:pStyle w:val="af0"/>
        <w:numPr>
          <w:ilvl w:val="2"/>
          <w:numId w:val="48"/>
        </w:numPr>
        <w:tabs>
          <w:tab w:val="right" w:pos="567"/>
        </w:tabs>
        <w:bidi w:val="0"/>
        <w:spacing w:after="120" w:line="240" w:lineRule="auto"/>
        <w:ind w:left="2835" w:hanging="1417"/>
        <w:rPr>
          <w:rFonts w:asciiTheme="majorBidi" w:hAnsiTheme="majorBidi" w:cstheme="majorBidi"/>
          <w:bCs/>
          <w:sz w:val="22"/>
          <w:szCs w:val="22"/>
        </w:rPr>
      </w:pPr>
      <w:r w:rsidRPr="00F5113B">
        <w:rPr>
          <w:rFonts w:asciiTheme="majorBidi" w:hAnsiTheme="majorBidi" w:cstheme="majorBidi"/>
          <w:bCs/>
          <w:sz w:val="22"/>
          <w:szCs w:val="22"/>
        </w:rPr>
        <w:t>The implementation will be done on</w:t>
      </w:r>
      <w:r w:rsidR="00184CDF" w:rsidRPr="00F5113B">
        <w:rPr>
          <w:rFonts w:asciiTheme="majorBidi" w:hAnsiTheme="majorBidi" w:cstheme="majorBidi"/>
          <w:bCs/>
          <w:sz w:val="22"/>
          <w:szCs w:val="22"/>
        </w:rPr>
        <w:t>-</w:t>
      </w:r>
      <w:r w:rsidRPr="00F5113B">
        <w:rPr>
          <w:rFonts w:asciiTheme="majorBidi" w:hAnsiTheme="majorBidi" w:cstheme="majorBidi"/>
          <w:bCs/>
          <w:sz w:val="22"/>
          <w:szCs w:val="22"/>
        </w:rPr>
        <w:t>site, in Israel.</w:t>
      </w:r>
    </w:p>
    <w:p w:rsidR="00097028" w:rsidRPr="00F5113B" w:rsidRDefault="00097028" w:rsidP="00AD6582">
      <w:pPr>
        <w:pStyle w:val="af0"/>
        <w:numPr>
          <w:ilvl w:val="2"/>
          <w:numId w:val="48"/>
        </w:numPr>
        <w:tabs>
          <w:tab w:val="right" w:pos="567"/>
        </w:tabs>
        <w:bidi w:val="0"/>
        <w:spacing w:after="120" w:line="240" w:lineRule="auto"/>
        <w:ind w:left="2835" w:hanging="1417"/>
        <w:jc w:val="both"/>
        <w:rPr>
          <w:rFonts w:asciiTheme="majorBidi" w:hAnsiTheme="majorBidi" w:cstheme="majorBidi"/>
          <w:bCs/>
          <w:sz w:val="22"/>
          <w:szCs w:val="22"/>
        </w:rPr>
      </w:pPr>
      <w:r w:rsidRPr="00F5113B">
        <w:rPr>
          <w:rFonts w:asciiTheme="majorBidi" w:hAnsiTheme="majorBidi" w:cstheme="majorBidi"/>
          <w:bCs/>
          <w:sz w:val="22"/>
          <w:szCs w:val="22"/>
        </w:rPr>
        <w:t xml:space="preserve">All vendor’s resources are expected to </w:t>
      </w:r>
      <w:r w:rsidR="00725914" w:rsidRPr="00F5113B">
        <w:rPr>
          <w:rFonts w:asciiTheme="majorBidi" w:hAnsiTheme="majorBidi" w:cstheme="majorBidi"/>
          <w:bCs/>
          <w:sz w:val="22"/>
          <w:szCs w:val="22"/>
        </w:rPr>
        <w:t xml:space="preserve">be made available for local project support </w:t>
      </w:r>
      <w:r w:rsidRPr="00F5113B">
        <w:rPr>
          <w:rFonts w:asciiTheme="majorBidi" w:hAnsiTheme="majorBidi" w:cstheme="majorBidi"/>
          <w:bCs/>
          <w:sz w:val="22"/>
          <w:szCs w:val="22"/>
        </w:rPr>
        <w:t>in Israel during the implementation phase until Go Live date</w:t>
      </w:r>
      <w:r w:rsidR="00725914" w:rsidRPr="00F5113B">
        <w:rPr>
          <w:rFonts w:asciiTheme="majorBidi" w:hAnsiTheme="majorBidi" w:cstheme="majorBidi"/>
          <w:bCs/>
          <w:sz w:val="22"/>
          <w:szCs w:val="22"/>
        </w:rPr>
        <w:t xml:space="preserve"> and for an additional 4 months after, if necessary, according to an agreement that will be reached between the parties.</w:t>
      </w:r>
    </w:p>
    <w:p w:rsidR="00A42863" w:rsidRPr="00F5113B" w:rsidRDefault="00A42863" w:rsidP="00A42863">
      <w:pPr>
        <w:pStyle w:val="af0"/>
        <w:tabs>
          <w:tab w:val="right" w:pos="567"/>
        </w:tabs>
        <w:bidi w:val="0"/>
        <w:spacing w:after="120" w:line="240" w:lineRule="auto"/>
        <w:ind w:left="2835"/>
        <w:rPr>
          <w:rFonts w:asciiTheme="majorBidi" w:hAnsiTheme="majorBidi" w:cstheme="majorBidi"/>
          <w:b/>
          <w:sz w:val="22"/>
          <w:szCs w:val="22"/>
        </w:rPr>
      </w:pPr>
    </w:p>
    <w:bookmarkEnd w:id="9"/>
    <w:bookmarkEnd w:id="10"/>
    <w:bookmarkEnd w:id="11"/>
    <w:p w:rsidR="0081402D" w:rsidRPr="00F5113B" w:rsidRDefault="00D92CD7"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Deliverables</w:t>
      </w: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Data Deliverables</w:t>
      </w:r>
    </w:p>
    <w:p w:rsidR="0081402D" w:rsidRPr="00F5113B" w:rsidRDefault="0081402D" w:rsidP="00357DDE">
      <w:pPr>
        <w:numPr>
          <w:ilvl w:val="0"/>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Configuration file / source code / 3rd party tool script</w:t>
      </w:r>
    </w:p>
    <w:p w:rsidR="0081402D" w:rsidRPr="00F5113B" w:rsidRDefault="0081402D" w:rsidP="00357DDE">
      <w:pPr>
        <w:bidi w:val="0"/>
        <w:spacing w:after="120" w:line="240" w:lineRule="auto"/>
        <w:ind w:left="1224"/>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Hardware Deliverables</w:t>
      </w:r>
    </w:p>
    <w:p w:rsidR="0081402D" w:rsidRPr="00F5113B" w:rsidRDefault="0081402D" w:rsidP="00A32CD8">
      <w:pPr>
        <w:numPr>
          <w:ilvl w:val="0"/>
          <w:numId w:val="29"/>
        </w:numPr>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Specifications for </w:t>
      </w:r>
      <w:r w:rsidR="00EE61A8" w:rsidRPr="00F5113B">
        <w:rPr>
          <w:rFonts w:asciiTheme="majorBidi" w:hAnsiTheme="majorBidi" w:cstheme="majorBidi"/>
          <w:noProof w:val="0"/>
          <w:szCs w:val="20"/>
          <w:lang w:eastAsia="en-US" w:bidi="ar-SA"/>
        </w:rPr>
        <w:t xml:space="preserve">type and quantity of </w:t>
      </w:r>
      <w:r w:rsidRPr="00F5113B">
        <w:rPr>
          <w:rFonts w:asciiTheme="majorBidi" w:hAnsiTheme="majorBidi" w:cstheme="majorBidi"/>
          <w:noProof w:val="0"/>
          <w:szCs w:val="20"/>
          <w:lang w:eastAsia="en-US" w:bidi="ar-SA"/>
        </w:rPr>
        <w:t xml:space="preserve">hardware </w:t>
      </w:r>
      <w:r w:rsidR="00EE61A8" w:rsidRPr="00F5113B">
        <w:rPr>
          <w:rFonts w:asciiTheme="majorBidi" w:hAnsiTheme="majorBidi" w:cstheme="majorBidi"/>
          <w:noProof w:val="0"/>
          <w:szCs w:val="20"/>
          <w:lang w:eastAsia="en-US" w:bidi="ar-SA"/>
        </w:rPr>
        <w:t xml:space="preserve">and licensed </w:t>
      </w:r>
      <w:r w:rsidRPr="00F5113B">
        <w:rPr>
          <w:rFonts w:asciiTheme="majorBidi" w:hAnsiTheme="majorBidi" w:cstheme="majorBidi"/>
          <w:noProof w:val="0"/>
          <w:szCs w:val="20"/>
          <w:lang w:eastAsia="en-US" w:bidi="ar-SA"/>
        </w:rPr>
        <w:t>required to run suggested solution in production</w:t>
      </w:r>
      <w:r w:rsidR="00EE61A8" w:rsidRPr="00F5113B">
        <w:rPr>
          <w:rFonts w:asciiTheme="majorBidi" w:hAnsiTheme="majorBidi" w:cstheme="majorBidi"/>
          <w:noProof w:val="0"/>
          <w:szCs w:val="20"/>
          <w:lang w:eastAsia="en-US" w:bidi="ar-SA"/>
        </w:rPr>
        <w:t>, and the same for development / QA environment.</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Documentation</w:t>
      </w:r>
    </w:p>
    <w:p w:rsidR="0081402D" w:rsidRPr="00F5113B" w:rsidRDefault="0081402D" w:rsidP="00A32CD8">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following items are standard documentation requirements for </w:t>
      </w:r>
      <w:r w:rsidR="00A32CD8">
        <w:rPr>
          <w:rFonts w:asciiTheme="majorBidi" w:hAnsiTheme="majorBidi" w:cstheme="majorBidi"/>
          <w:noProof w:val="0"/>
          <w:szCs w:val="20"/>
          <w:lang w:eastAsia="en-US" w:bidi="ar-SA"/>
        </w:rPr>
        <w:t>Ministry</w:t>
      </w:r>
      <w:r w:rsidRPr="00F5113B">
        <w:rPr>
          <w:rFonts w:asciiTheme="majorBidi" w:hAnsiTheme="majorBidi" w:cstheme="majorBidi"/>
          <w:noProof w:val="0"/>
          <w:szCs w:val="20"/>
          <w:lang w:eastAsia="en-US" w:bidi="ar-SA"/>
        </w:rPr>
        <w:t xml:space="preserve"> projects with technology, and are required for this project:</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Business requirements specification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Function</w:t>
      </w:r>
      <w:r w:rsidR="00EE61A8" w:rsidRPr="00F5113B">
        <w:rPr>
          <w:rFonts w:asciiTheme="majorBidi" w:hAnsiTheme="majorBidi" w:cstheme="majorBidi"/>
          <w:noProof w:val="0"/>
          <w:szCs w:val="20"/>
          <w:lang w:eastAsia="en-US" w:bidi="ar-SA"/>
        </w:rPr>
        <w:t>al</w:t>
      </w:r>
      <w:r w:rsidRPr="00F5113B">
        <w:rPr>
          <w:rFonts w:asciiTheme="majorBidi" w:hAnsiTheme="majorBidi" w:cstheme="majorBidi"/>
          <w:noProof w:val="0"/>
          <w:szCs w:val="20"/>
          <w:lang w:eastAsia="en-US" w:bidi="ar-SA"/>
        </w:rPr>
        <w:t xml:space="preserve"> Requirements Specification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Common Object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Logical Data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Physical Data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Technical architecture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Use cases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Test plan, scripts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Project plan updates (bi-weekly)</w:t>
      </w:r>
    </w:p>
    <w:p w:rsidR="0081402D" w:rsidRPr="00F5113B" w:rsidRDefault="0081402D" w:rsidP="00357DDE">
      <w:pPr>
        <w:numPr>
          <w:ilvl w:val="0"/>
          <w:numId w:val="29"/>
        </w:numPr>
        <w:tabs>
          <w:tab w:val="num" w:pos="91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Project Status Reports</w:t>
      </w:r>
    </w:p>
    <w:p w:rsidR="0081402D" w:rsidRPr="00F5113B" w:rsidRDefault="0081402D" w:rsidP="00357DDE">
      <w:pPr>
        <w:numPr>
          <w:ilvl w:val="0"/>
          <w:numId w:val="29"/>
        </w:numPr>
        <w:tabs>
          <w:tab w:val="num" w:pos="811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Data migration plans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Business change management plan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Control Change Form (document and approve any required change)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Administrator guide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Maintenance manual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Personnel training plan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User handbook </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Training</w:t>
      </w:r>
    </w:p>
    <w:p w:rsidR="0081402D" w:rsidRPr="00F5113B" w:rsidRDefault="0081402D" w:rsidP="00A32CD8">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w:t>
      </w:r>
      <w:r w:rsidR="00A32CD8">
        <w:rPr>
          <w:rFonts w:asciiTheme="majorBidi" w:hAnsiTheme="majorBidi" w:cstheme="majorBidi"/>
          <w:noProof w:val="0"/>
          <w:szCs w:val="20"/>
          <w:lang w:eastAsia="en-US" w:bidi="ar-SA"/>
        </w:rPr>
        <w:t>Bidder</w:t>
      </w:r>
      <w:r w:rsidRPr="00F5113B">
        <w:rPr>
          <w:rFonts w:asciiTheme="majorBidi" w:hAnsiTheme="majorBidi" w:cstheme="majorBidi"/>
          <w:noProof w:val="0"/>
          <w:szCs w:val="20"/>
          <w:lang w:eastAsia="en-US" w:bidi="ar-SA"/>
        </w:rPr>
        <w:t xml:space="preserve"> will conduct a formal training of key IMH trainers</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bookmarkStart w:id="12" w:name="_Toc110762777"/>
      <w:r w:rsidRPr="00F5113B">
        <w:rPr>
          <w:rFonts w:asciiTheme="majorBidi" w:hAnsiTheme="majorBidi" w:cstheme="majorBidi"/>
          <w:b/>
        </w:rPr>
        <w:t>Schedule</w:t>
      </w:r>
      <w:bookmarkEnd w:id="12"/>
    </w:p>
    <w:p w:rsidR="0081402D" w:rsidRPr="00F5113B" w:rsidRDefault="0081402D" w:rsidP="00357DDE">
      <w:pPr>
        <w:bidi w:val="0"/>
        <w:spacing w:after="120" w:line="240" w:lineRule="auto"/>
        <w:ind w:left="3600"/>
        <w:jc w:val="left"/>
        <w:rPr>
          <w:rFonts w:asciiTheme="majorBidi" w:hAnsiTheme="majorBidi" w:cstheme="majorBidi"/>
          <w:b/>
          <w:bCs/>
          <w:noProof w:val="0"/>
          <w:szCs w:val="22"/>
          <w:lang w:eastAsia="en-US" w:bidi="ar-SA"/>
        </w:rPr>
      </w:pPr>
      <w:bookmarkStart w:id="13" w:name="_Toc369497824"/>
      <w:r w:rsidRPr="00F5113B">
        <w:rPr>
          <w:rFonts w:asciiTheme="majorBidi" w:hAnsiTheme="majorBidi" w:cstheme="majorBidi"/>
          <w:b/>
          <w:bCs/>
          <w:noProof w:val="0"/>
          <w:szCs w:val="22"/>
          <w:lang w:eastAsia="en-US" w:bidi="ar-SA"/>
        </w:rPr>
        <w:t>Project Start/Completion Dates</w:t>
      </w:r>
      <w:bookmarkEnd w:id="13"/>
    </w:p>
    <w:p w:rsidR="00E44ED2" w:rsidRPr="00F5113B" w:rsidRDefault="00EE61A8" w:rsidP="00E44ED2">
      <w:pPr>
        <w:bidi w:val="0"/>
        <w:spacing w:after="120" w:line="240" w:lineRule="auto"/>
        <w:ind w:left="360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Relevant</w:t>
      </w:r>
      <w:r w:rsidR="00E44ED2" w:rsidRPr="00F5113B">
        <w:rPr>
          <w:rFonts w:asciiTheme="majorBidi" w:hAnsiTheme="majorBidi" w:cstheme="majorBidi"/>
          <w:noProof w:val="0"/>
          <w:szCs w:val="20"/>
          <w:lang w:eastAsia="en-US" w:bidi="ar-SA"/>
        </w:rPr>
        <w:t xml:space="preserve"> for Implementation and Assimilation at the ministry of health.</w:t>
      </w:r>
    </w:p>
    <w:p w:rsidR="0081402D" w:rsidRPr="00F5113B" w:rsidRDefault="0081402D" w:rsidP="00A42863">
      <w:pPr>
        <w:numPr>
          <w:ilvl w:val="0"/>
          <w:numId w:val="29"/>
        </w:numPr>
        <w:tabs>
          <w:tab w:val="num" w:pos="2784"/>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Desired start date: </w:t>
      </w:r>
      <w:r w:rsidR="00EE61A8" w:rsidRPr="00F5113B">
        <w:rPr>
          <w:rFonts w:asciiTheme="majorBidi" w:hAnsiTheme="majorBidi" w:cstheme="majorBidi"/>
          <w:noProof w:val="0"/>
          <w:szCs w:val="20"/>
          <w:lang w:eastAsia="en-US" w:bidi="ar-SA"/>
        </w:rPr>
        <w:t>December</w:t>
      </w:r>
      <w:r w:rsidR="007A2E22" w:rsidRPr="00F5113B">
        <w:rPr>
          <w:rFonts w:asciiTheme="majorBidi" w:hAnsiTheme="majorBidi" w:cstheme="majorBidi"/>
          <w:noProof w:val="0"/>
          <w:szCs w:val="20"/>
          <w:lang w:eastAsia="en-US" w:bidi="ar-SA"/>
        </w:rPr>
        <w:t xml:space="preserve"> 201</w:t>
      </w:r>
      <w:r w:rsidR="00A42863" w:rsidRPr="00F5113B">
        <w:rPr>
          <w:rFonts w:asciiTheme="majorBidi" w:hAnsiTheme="majorBidi" w:cstheme="majorBidi"/>
          <w:noProof w:val="0"/>
          <w:szCs w:val="20"/>
          <w:lang w:eastAsia="en-US" w:bidi="ar-SA"/>
        </w:rPr>
        <w:t>3</w:t>
      </w:r>
      <w:r w:rsidR="00A32CD8">
        <w:rPr>
          <w:rFonts w:asciiTheme="majorBidi" w:hAnsiTheme="majorBidi" w:cstheme="majorBidi"/>
          <w:noProof w:val="0"/>
          <w:szCs w:val="20"/>
          <w:lang w:eastAsia="en-US" w:bidi="ar-SA"/>
        </w:rPr>
        <w:t>.</w:t>
      </w:r>
    </w:p>
    <w:p w:rsidR="0081402D" w:rsidRDefault="0081402D" w:rsidP="00AD6582">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Desired completion date</w:t>
      </w:r>
      <w:r w:rsidR="00EE61A8" w:rsidRPr="00F5113B">
        <w:rPr>
          <w:rFonts w:asciiTheme="majorBidi" w:hAnsiTheme="majorBidi" w:cstheme="majorBidi"/>
        </w:rPr>
        <w:t xml:space="preserve"> </w:t>
      </w:r>
      <w:r w:rsidR="00A32CD8">
        <w:rPr>
          <w:rFonts w:asciiTheme="majorBidi" w:hAnsiTheme="majorBidi" w:cstheme="majorBidi"/>
        </w:rPr>
        <w:t>f</w:t>
      </w:r>
      <w:r w:rsidR="00EE61A8" w:rsidRPr="00F5113B">
        <w:rPr>
          <w:rFonts w:asciiTheme="majorBidi" w:hAnsiTheme="majorBidi" w:cstheme="majorBidi"/>
        </w:rPr>
        <w:t xml:space="preserve">or </w:t>
      </w:r>
      <w:r w:rsidR="00A32CD8">
        <w:rPr>
          <w:rFonts w:asciiTheme="majorBidi" w:hAnsiTheme="majorBidi" w:cstheme="majorBidi"/>
        </w:rPr>
        <w:t>I</w:t>
      </w:r>
      <w:r w:rsidR="00EE61A8" w:rsidRPr="00F5113B">
        <w:rPr>
          <w:rFonts w:asciiTheme="majorBidi" w:hAnsiTheme="majorBidi" w:cstheme="majorBidi"/>
        </w:rPr>
        <w:t xml:space="preserve">nitial </w:t>
      </w:r>
      <w:r w:rsidR="00A32CD8">
        <w:rPr>
          <w:rFonts w:asciiTheme="majorBidi" w:hAnsiTheme="majorBidi" w:cstheme="majorBidi"/>
        </w:rPr>
        <w:t>S</w:t>
      </w:r>
      <w:r w:rsidR="00EE61A8" w:rsidRPr="00F5113B">
        <w:rPr>
          <w:rFonts w:asciiTheme="majorBidi" w:hAnsiTheme="majorBidi" w:cstheme="majorBidi"/>
        </w:rPr>
        <w:t>etup</w:t>
      </w:r>
      <w:r w:rsidR="00A42863" w:rsidRPr="00F5113B">
        <w:rPr>
          <w:rFonts w:asciiTheme="majorBidi" w:hAnsiTheme="majorBidi" w:cstheme="majorBidi"/>
        </w:rPr>
        <w:t xml:space="preserve">: </w:t>
      </w:r>
      <w:r w:rsidR="00A42863" w:rsidRPr="00F5113B">
        <w:rPr>
          <w:rFonts w:asciiTheme="majorBidi" w:hAnsiTheme="majorBidi" w:cstheme="majorBidi"/>
          <w:noProof w:val="0"/>
          <w:szCs w:val="20"/>
          <w:lang w:eastAsia="en-US" w:bidi="ar-SA"/>
        </w:rPr>
        <w:t>Beginning of the third quarter 2014</w:t>
      </w:r>
      <w:r w:rsidR="00A32CD8">
        <w:rPr>
          <w:rFonts w:asciiTheme="majorBidi" w:hAnsiTheme="majorBidi" w:cstheme="majorBidi"/>
          <w:noProof w:val="0"/>
          <w:szCs w:val="20"/>
          <w:lang w:eastAsia="en-US" w:bidi="ar-SA"/>
        </w:rPr>
        <w:t>. For the purposes of this Tender, the term "initial Setup", "initial setup", shall mean include the following:</w:t>
      </w:r>
    </w:p>
    <w:p w:rsidR="00A32CD8" w:rsidRPr="00A32CD8" w:rsidRDefault="00A32CD8" w:rsidP="00A32CD8">
      <w:pPr>
        <w:bidi w:val="0"/>
        <w:spacing w:before="100" w:beforeAutospacing="1" w:after="100" w:afterAutospacing="1"/>
        <w:ind w:left="2160"/>
        <w:rPr>
          <w:rFonts w:asciiTheme="majorBidi" w:eastAsiaTheme="minorHAnsi" w:hAnsiTheme="majorBidi" w:cstheme="majorBidi"/>
          <w:szCs w:val="22"/>
        </w:rPr>
      </w:pPr>
      <w:r w:rsidRPr="00A32CD8">
        <w:rPr>
          <w:rFonts w:asciiTheme="majorBidi" w:hAnsiTheme="majorBidi" w:cstheme="majorBidi"/>
          <w:b/>
          <w:bCs/>
          <w:szCs w:val="22"/>
        </w:rPr>
        <w:t>"Initial Setup</w:t>
      </w:r>
      <w:r w:rsidRPr="00A32CD8">
        <w:rPr>
          <w:rFonts w:asciiTheme="majorBidi" w:eastAsiaTheme="minorHAnsi" w:hAnsiTheme="majorBidi" w:cstheme="majorBidi"/>
          <w:szCs w:val="22"/>
        </w:rPr>
        <w:t xml:space="preserve"> - </w:t>
      </w:r>
    </w:p>
    <w:p w:rsidR="00A32CD8" w:rsidRPr="00A32CD8" w:rsidRDefault="00A32CD8" w:rsidP="00A32CD8">
      <w:pPr>
        <w:bidi w:val="0"/>
        <w:spacing w:before="100" w:beforeAutospacing="1" w:after="100" w:afterAutospacing="1"/>
        <w:ind w:left="2160"/>
        <w:rPr>
          <w:rFonts w:asciiTheme="majorBidi" w:hAnsiTheme="majorBidi" w:cstheme="majorBidi"/>
          <w:szCs w:val="22"/>
          <w:u w:val="single"/>
        </w:rPr>
      </w:pPr>
      <w:r w:rsidRPr="00A32CD8">
        <w:rPr>
          <w:rFonts w:asciiTheme="majorBidi" w:hAnsiTheme="majorBidi" w:cstheme="majorBidi"/>
          <w:szCs w:val="22"/>
          <w:u w:val="single"/>
        </w:rPr>
        <w:t>Preparation</w:t>
      </w:r>
    </w:p>
    <w:p w:rsidR="00A32CD8" w:rsidRPr="00A32CD8" w:rsidRDefault="00A32CD8" w:rsidP="00AD6582">
      <w:pPr>
        <w:numPr>
          <w:ilvl w:val="0"/>
          <w:numId w:val="57"/>
        </w:numPr>
        <w:tabs>
          <w:tab w:val="clear" w:pos="720"/>
          <w:tab w:val="num" w:pos="2880"/>
        </w:tabs>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Provide MOH IT department with necessary infrastructure requirements</w:t>
      </w:r>
    </w:p>
    <w:p w:rsidR="00A32CD8" w:rsidRPr="00A32CD8" w:rsidRDefault="00A32CD8" w:rsidP="00AD6582">
      <w:pPr>
        <w:numPr>
          <w:ilvl w:val="0"/>
          <w:numId w:val="57"/>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Allow time for purchasing if required</w:t>
      </w:r>
    </w:p>
    <w:p w:rsidR="00A32CD8" w:rsidRPr="00A32CD8" w:rsidRDefault="00A32CD8" w:rsidP="00A32CD8">
      <w:pPr>
        <w:bidi w:val="0"/>
        <w:spacing w:before="100" w:beforeAutospacing="1" w:after="100" w:afterAutospacing="1" w:line="240" w:lineRule="auto"/>
        <w:ind w:left="2160"/>
        <w:jc w:val="left"/>
        <w:rPr>
          <w:rFonts w:asciiTheme="majorBidi" w:hAnsiTheme="majorBidi" w:cstheme="majorBidi"/>
          <w:szCs w:val="22"/>
        </w:rPr>
      </w:pPr>
      <w:r w:rsidRPr="00A32CD8">
        <w:rPr>
          <w:rFonts w:asciiTheme="majorBidi" w:hAnsiTheme="majorBidi" w:cstheme="majorBidi"/>
          <w:szCs w:val="22"/>
        </w:rPr>
        <w:t>Setup</w:t>
      </w:r>
    </w:p>
    <w:p w:rsidR="00A32CD8" w:rsidRPr="00A32CD8" w:rsidRDefault="00A32CD8" w:rsidP="00A32CD8">
      <w:pPr>
        <w:bidi w:val="0"/>
        <w:spacing w:before="100" w:beforeAutospacing="1" w:after="100" w:afterAutospacing="1" w:line="240" w:lineRule="auto"/>
        <w:ind w:left="2520"/>
        <w:jc w:val="left"/>
        <w:rPr>
          <w:rFonts w:asciiTheme="majorBidi" w:hAnsiTheme="majorBidi" w:cstheme="majorBidi"/>
          <w:szCs w:val="22"/>
        </w:rPr>
      </w:pPr>
      <w:r w:rsidRPr="00A32CD8">
        <w:rPr>
          <w:rFonts w:asciiTheme="majorBidi" w:hAnsiTheme="majorBidi" w:cstheme="majorBidi"/>
          <w:szCs w:val="22"/>
        </w:rPr>
        <w:t>·         Support IT department during infrastructure installation</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Meet Ministry's security guidelines</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Database(s) installation</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Application server installation and any other software required components</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Installation of 3</w:t>
      </w:r>
      <w:r w:rsidRPr="00A32CD8">
        <w:rPr>
          <w:rFonts w:asciiTheme="majorBidi" w:hAnsiTheme="majorBidi" w:cstheme="majorBidi"/>
          <w:szCs w:val="22"/>
          <w:vertAlign w:val="superscript"/>
        </w:rPr>
        <w:t>rd</w:t>
      </w:r>
      <w:r w:rsidRPr="00A32CD8">
        <w:rPr>
          <w:rFonts w:asciiTheme="majorBidi" w:hAnsiTheme="majorBidi" w:cstheme="majorBidi"/>
          <w:szCs w:val="22"/>
        </w:rPr>
        <w:t xml:space="preserve"> parties required software / tools</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International terminologies installation</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Basic standard application setup</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Setup access rights</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user authorization mechanism</w:t>
      </w:r>
    </w:p>
    <w:p w:rsidR="00A32CD8" w:rsidRP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Create initial users accounts</w:t>
      </w:r>
    </w:p>
    <w:p w:rsidR="00A32CD8" w:rsidRDefault="00A32CD8" w:rsidP="00AD6582">
      <w:pPr>
        <w:numPr>
          <w:ilvl w:val="0"/>
          <w:numId w:val="58"/>
        </w:numPr>
        <w:bidi w:val="0"/>
        <w:spacing w:before="100" w:beforeAutospacing="1" w:after="100" w:afterAutospacing="1" w:line="240" w:lineRule="auto"/>
        <w:ind w:left="2880"/>
        <w:jc w:val="left"/>
        <w:rPr>
          <w:rFonts w:asciiTheme="majorBidi" w:hAnsiTheme="majorBidi" w:cstheme="majorBidi"/>
          <w:szCs w:val="22"/>
        </w:rPr>
      </w:pPr>
      <w:r w:rsidRPr="00A32CD8">
        <w:rPr>
          <w:rFonts w:asciiTheme="majorBidi" w:hAnsiTheme="majorBidi" w:cstheme="majorBidi"/>
          <w:szCs w:val="22"/>
        </w:rPr>
        <w:t>Initial performance testing"</w:t>
      </w:r>
    </w:p>
    <w:p w:rsidR="00632246" w:rsidRPr="00632246" w:rsidRDefault="00201E8B" w:rsidP="00201E8B">
      <w:pPr>
        <w:numPr>
          <w:ilvl w:val="0"/>
          <w:numId w:val="58"/>
        </w:numPr>
        <w:bidi w:val="0"/>
        <w:spacing w:before="100" w:beforeAutospacing="1" w:after="100" w:afterAutospacing="1" w:line="240" w:lineRule="auto"/>
        <w:ind w:left="2880"/>
        <w:jc w:val="left"/>
        <w:rPr>
          <w:rFonts w:asciiTheme="majorBidi" w:hAnsiTheme="majorBidi" w:cstheme="majorBidi"/>
          <w:szCs w:val="22"/>
        </w:rPr>
      </w:pPr>
      <w:r>
        <w:t xml:space="preserve">Setup of required workflows; </w:t>
      </w:r>
    </w:p>
    <w:p w:rsidR="00632246" w:rsidRPr="00632246" w:rsidRDefault="00201E8B" w:rsidP="00632246">
      <w:pPr>
        <w:numPr>
          <w:ilvl w:val="0"/>
          <w:numId w:val="58"/>
        </w:numPr>
        <w:bidi w:val="0"/>
        <w:spacing w:before="100" w:beforeAutospacing="1" w:after="100" w:afterAutospacing="1" w:line="240" w:lineRule="auto"/>
        <w:ind w:left="2880"/>
        <w:jc w:val="left"/>
        <w:rPr>
          <w:rFonts w:asciiTheme="majorBidi" w:hAnsiTheme="majorBidi" w:cstheme="majorBidi"/>
          <w:szCs w:val="22"/>
        </w:rPr>
      </w:pPr>
      <w:r>
        <w:t xml:space="preserve">Setup of basic reports; </w:t>
      </w:r>
    </w:p>
    <w:p w:rsidR="00632246" w:rsidRPr="00632246" w:rsidRDefault="00201E8B" w:rsidP="00632246">
      <w:pPr>
        <w:numPr>
          <w:ilvl w:val="0"/>
          <w:numId w:val="58"/>
        </w:numPr>
        <w:bidi w:val="0"/>
        <w:spacing w:before="100" w:beforeAutospacing="1" w:after="100" w:afterAutospacing="1" w:line="240" w:lineRule="auto"/>
        <w:ind w:left="2880"/>
        <w:jc w:val="left"/>
        <w:rPr>
          <w:rFonts w:asciiTheme="majorBidi" w:hAnsiTheme="majorBidi" w:cstheme="majorBidi"/>
          <w:szCs w:val="22"/>
        </w:rPr>
      </w:pPr>
      <w:r>
        <w:t xml:space="preserve">completion of required configuration to enable usage of all "out of the box" system functionality; </w:t>
      </w:r>
    </w:p>
    <w:p w:rsidR="00632246" w:rsidRPr="00632246" w:rsidRDefault="00201E8B" w:rsidP="00632246">
      <w:pPr>
        <w:numPr>
          <w:ilvl w:val="0"/>
          <w:numId w:val="58"/>
        </w:numPr>
        <w:bidi w:val="0"/>
        <w:spacing w:before="100" w:beforeAutospacing="1" w:after="100" w:afterAutospacing="1" w:line="240" w:lineRule="auto"/>
        <w:ind w:left="2880"/>
        <w:jc w:val="left"/>
        <w:rPr>
          <w:rFonts w:asciiTheme="majorBidi" w:hAnsiTheme="majorBidi" w:cstheme="majorBidi"/>
          <w:szCs w:val="22"/>
        </w:rPr>
      </w:pPr>
      <w:r>
        <w:t xml:space="preserve">training of system administrator and key users; </w:t>
      </w:r>
    </w:p>
    <w:p w:rsidR="00201E8B" w:rsidRPr="00A32CD8" w:rsidRDefault="00201E8B" w:rsidP="00632246">
      <w:pPr>
        <w:numPr>
          <w:ilvl w:val="0"/>
          <w:numId w:val="58"/>
        </w:numPr>
        <w:bidi w:val="0"/>
        <w:spacing w:before="100" w:beforeAutospacing="1" w:after="100" w:afterAutospacing="1" w:line="240" w:lineRule="auto"/>
        <w:ind w:left="2880"/>
        <w:jc w:val="left"/>
        <w:rPr>
          <w:rFonts w:asciiTheme="majorBidi" w:hAnsiTheme="majorBidi" w:cstheme="majorBidi"/>
          <w:szCs w:val="22"/>
        </w:rPr>
      </w:pPr>
      <w:r>
        <w:t>provision of user manual and administrator privilieges.</w:t>
      </w:r>
    </w:p>
    <w:p w:rsidR="00A32CD8" w:rsidRPr="00F5113B" w:rsidRDefault="00A32CD8" w:rsidP="00A32CD8">
      <w:pPr>
        <w:tabs>
          <w:tab w:val="num" w:pos="21792"/>
        </w:tabs>
        <w:bidi w:val="0"/>
        <w:spacing w:after="120" w:line="240" w:lineRule="auto"/>
        <w:jc w:val="left"/>
        <w:rPr>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4" w:name="_Toc369497825"/>
      <w:r w:rsidRPr="00F5113B">
        <w:rPr>
          <w:rFonts w:asciiTheme="majorBidi" w:hAnsiTheme="majorBidi" w:cstheme="majorBidi"/>
          <w:b/>
          <w:bCs/>
          <w:noProof w:val="0"/>
          <w:sz w:val="24"/>
          <w:szCs w:val="22"/>
          <w:lang w:eastAsia="en-US" w:bidi="ar-SA"/>
        </w:rPr>
        <w:t>Dependencies</w:t>
      </w:r>
      <w:bookmarkEnd w:id="14"/>
    </w:p>
    <w:p w:rsidR="0081402D" w:rsidRPr="00F5113B" w:rsidRDefault="0081402D" w:rsidP="00AD6582">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Please identify all dependencies you need addressed</w:t>
      </w:r>
      <w:r w:rsidR="00EE61A8" w:rsidRPr="00F5113B">
        <w:rPr>
          <w:rFonts w:asciiTheme="majorBidi" w:hAnsiTheme="majorBidi" w:cstheme="majorBidi"/>
          <w:noProof w:val="0"/>
          <w:szCs w:val="20"/>
          <w:lang w:eastAsia="en-US" w:bidi="ar-SA"/>
        </w:rPr>
        <w:t xml:space="preserve">, in order </w:t>
      </w:r>
      <w:r w:rsidRPr="00F5113B">
        <w:rPr>
          <w:rFonts w:asciiTheme="majorBidi" w:hAnsiTheme="majorBidi" w:cstheme="majorBidi"/>
          <w:noProof w:val="0"/>
          <w:szCs w:val="20"/>
          <w:lang w:eastAsia="en-US" w:bidi="ar-SA"/>
        </w:rPr>
        <w:t>to be successful</w:t>
      </w:r>
      <w:r w:rsidR="0022497B" w:rsidRPr="00F5113B">
        <w:rPr>
          <w:rFonts w:asciiTheme="majorBidi" w:hAnsiTheme="majorBidi" w:cstheme="majorBidi"/>
          <w:noProof w:val="0"/>
          <w:szCs w:val="20"/>
          <w:lang w:eastAsia="en-US" w:bidi="ar-SA"/>
        </w:rPr>
        <w:t>.</w:t>
      </w:r>
    </w:p>
    <w:p w:rsidR="0081402D" w:rsidRPr="00F5113B" w:rsidRDefault="0081402D" w:rsidP="00357DDE">
      <w:pPr>
        <w:bidi w:val="0"/>
        <w:spacing w:after="120" w:line="240" w:lineRule="auto"/>
        <w:ind w:left="3600"/>
        <w:jc w:val="left"/>
        <w:rPr>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5" w:name="_Toc369497826"/>
      <w:r w:rsidRPr="00F5113B">
        <w:rPr>
          <w:rFonts w:asciiTheme="majorBidi" w:hAnsiTheme="majorBidi" w:cstheme="majorBidi"/>
          <w:b/>
          <w:bCs/>
          <w:noProof w:val="0"/>
          <w:sz w:val="24"/>
          <w:szCs w:val="22"/>
          <w:lang w:eastAsia="en-US" w:bidi="ar-SA"/>
        </w:rPr>
        <w:t>Deliverable Dates</w:t>
      </w:r>
      <w:bookmarkEnd w:id="15"/>
    </w:p>
    <w:p w:rsidR="0081402D" w:rsidRPr="00F5113B" w:rsidRDefault="0081402D" w:rsidP="00357DDE">
      <w:pPr>
        <w:bidi w:val="0"/>
        <w:spacing w:after="120" w:line="240" w:lineRule="auto"/>
        <w:ind w:left="1560"/>
        <w:jc w:val="left"/>
        <w:rPr>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6" w:name="_Toc369497827"/>
      <w:r w:rsidRPr="00F5113B">
        <w:rPr>
          <w:rFonts w:asciiTheme="majorBidi" w:hAnsiTheme="majorBidi" w:cstheme="majorBidi"/>
          <w:b/>
          <w:bCs/>
          <w:noProof w:val="0"/>
          <w:sz w:val="24"/>
          <w:szCs w:val="22"/>
          <w:lang w:eastAsia="en-US" w:bidi="ar-SA"/>
        </w:rPr>
        <w:t>Weekly Status Reports</w:t>
      </w:r>
      <w:bookmarkEnd w:id="16"/>
    </w:p>
    <w:p w:rsidR="0081402D" w:rsidRPr="00F5113B" w:rsidRDefault="00AD6582" w:rsidP="00AD6582">
      <w:pPr>
        <w:bidi w:val="0"/>
        <w:spacing w:after="120" w:line="240" w:lineRule="auto"/>
        <w:ind w:left="3960"/>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The Ministry</w:t>
      </w:r>
      <w:r w:rsidR="0081402D" w:rsidRPr="00F5113B">
        <w:rPr>
          <w:rFonts w:asciiTheme="majorBidi" w:hAnsiTheme="majorBidi" w:cstheme="majorBidi"/>
          <w:noProof w:val="0"/>
          <w:szCs w:val="20"/>
          <w:lang w:eastAsia="en-US" w:bidi="ar-SA"/>
        </w:rPr>
        <w:t xml:space="preserve"> requires formal status reports and/or meetings weekly to evaluate progress, issues, and discuss next steps.  The written report shall be a Microsoft Word document formatted according to the attached template (</w:t>
      </w:r>
      <w:r w:rsidR="0081402D" w:rsidRPr="00F5113B">
        <w:rPr>
          <w:rFonts w:asciiTheme="majorBidi" w:hAnsiTheme="majorBidi" w:cstheme="majorBidi"/>
          <w:noProof w:val="0"/>
          <w:szCs w:val="20"/>
          <w:cs/>
          <w:lang w:eastAsia="en-US" w:bidi="ar-SA"/>
        </w:rPr>
        <w:t>‎</w:t>
      </w:r>
      <w:r w:rsidR="0081402D" w:rsidRPr="00F5113B">
        <w:rPr>
          <w:rFonts w:asciiTheme="majorBidi" w:hAnsiTheme="majorBidi" w:cstheme="majorBidi"/>
          <w:noProof w:val="0"/>
          <w:szCs w:val="20"/>
          <w:rtl/>
          <w:cs/>
          <w:lang w:eastAsia="en-US" w:bidi="ar-SA"/>
        </w:rPr>
        <w:t>A</w:t>
      </w:r>
      <w:r w:rsidR="008C7485" w:rsidRPr="00F5113B">
        <w:rPr>
          <w:rFonts w:asciiTheme="majorBidi" w:hAnsiTheme="majorBidi" w:cstheme="majorBidi"/>
          <w:noProof w:val="0"/>
          <w:szCs w:val="20"/>
          <w:lang w:eastAsia="en-US" w:bidi="ar-SA"/>
        </w:rPr>
        <w:t>appendix</w:t>
      </w:r>
      <w:r w:rsidR="0081402D" w:rsidRPr="00F5113B">
        <w:rPr>
          <w:rFonts w:asciiTheme="majorBidi" w:hAnsiTheme="majorBidi" w:cstheme="majorBidi"/>
          <w:noProof w:val="0"/>
          <w:szCs w:val="20"/>
          <w:lang w:eastAsia="en-US" w:bidi="ar-SA"/>
        </w:rPr>
        <w:t xml:space="preserve"> B: Project Status Report Template) and will include the following:</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Recently completed activities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Critical decisions made</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New critical issues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Open items/current issues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Deliverables Status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Upcoming activities</w:t>
      </w:r>
    </w:p>
    <w:p w:rsidR="0081402D" w:rsidRPr="00F5113B" w:rsidRDefault="0081402D" w:rsidP="00357DDE">
      <w:pPr>
        <w:bidi w:val="0"/>
        <w:spacing w:after="120" w:line="240" w:lineRule="auto"/>
        <w:ind w:left="156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  </w:t>
      </w:r>
    </w:p>
    <w:p w:rsidR="0081402D" w:rsidRPr="00F5113B" w:rsidRDefault="00201E8B"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bookmarkStart w:id="17" w:name="_Ref110313949"/>
      <w:bookmarkStart w:id="18" w:name="_Ref110314156"/>
      <w:bookmarkStart w:id="19" w:name="_Ref110316607"/>
      <w:bookmarkStart w:id="20" w:name="_Ref110316938"/>
      <w:bookmarkStart w:id="21" w:name="_Toc110762779"/>
      <w:r>
        <w:rPr>
          <w:rFonts w:asciiTheme="majorBidi" w:hAnsiTheme="majorBidi" w:cstheme="majorBidi"/>
          <w:b/>
        </w:rPr>
        <w:t>M</w:t>
      </w:r>
      <w:r w:rsidR="00A32CD8">
        <w:rPr>
          <w:rFonts w:asciiTheme="majorBidi" w:hAnsiTheme="majorBidi" w:cstheme="majorBidi"/>
          <w:b/>
        </w:rPr>
        <w:t xml:space="preserve">inistry's </w:t>
      </w:r>
      <w:bookmarkEnd w:id="17"/>
      <w:bookmarkEnd w:id="18"/>
      <w:bookmarkEnd w:id="19"/>
      <w:bookmarkEnd w:id="20"/>
      <w:bookmarkEnd w:id="21"/>
    </w:p>
    <w:p w:rsidR="0081402D" w:rsidRPr="00F5113B" w:rsidRDefault="0081402D" w:rsidP="00AD6582">
      <w:pPr>
        <w:bidi w:val="0"/>
        <w:spacing w:after="240" w:line="240" w:lineRule="auto"/>
        <w:ind w:left="81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following individual is designated by </w:t>
      </w:r>
      <w:r w:rsidR="00A32CD8">
        <w:rPr>
          <w:rFonts w:asciiTheme="majorBidi" w:hAnsiTheme="majorBidi" w:cstheme="majorBidi"/>
          <w:noProof w:val="0"/>
          <w:szCs w:val="20"/>
          <w:lang w:eastAsia="en-US" w:bidi="ar-SA"/>
        </w:rPr>
        <w:t>the Ministry</w:t>
      </w:r>
      <w:r w:rsidRPr="00F5113B">
        <w:rPr>
          <w:rFonts w:asciiTheme="majorBidi" w:hAnsiTheme="majorBidi" w:cstheme="majorBidi"/>
          <w:noProof w:val="0"/>
          <w:szCs w:val="20"/>
          <w:lang w:eastAsia="en-US" w:bidi="ar-SA"/>
        </w:rPr>
        <w:t xml:space="preserve"> as the point-of-contact for this proposal.  During the proposal process, you shall direct all communications, comments, and questions to this representative only.  No other employee or agent of </w:t>
      </w:r>
      <w:r w:rsidR="00330348">
        <w:rPr>
          <w:rFonts w:asciiTheme="majorBidi" w:hAnsiTheme="majorBidi" w:cstheme="majorBidi"/>
          <w:noProof w:val="0"/>
          <w:szCs w:val="20"/>
          <w:lang w:eastAsia="en-US" w:bidi="ar-SA"/>
        </w:rPr>
        <w:t>the Ministry</w:t>
      </w:r>
      <w:r w:rsidRPr="00F5113B">
        <w:rPr>
          <w:rFonts w:asciiTheme="majorBidi" w:hAnsiTheme="majorBidi" w:cstheme="majorBidi"/>
          <w:noProof w:val="0"/>
          <w:szCs w:val="20"/>
          <w:lang w:eastAsia="en-US" w:bidi="ar-SA"/>
        </w:rPr>
        <w:t xml:space="preserve"> shall be contacted with regard to this </w:t>
      </w:r>
      <w:r w:rsidR="00330348">
        <w:rPr>
          <w:rFonts w:asciiTheme="majorBidi" w:hAnsiTheme="majorBidi" w:cstheme="majorBidi"/>
          <w:noProof w:val="0"/>
          <w:szCs w:val="20"/>
          <w:lang w:eastAsia="en-US" w:bidi="ar-SA"/>
        </w:rPr>
        <w:t>Tender</w:t>
      </w:r>
      <w:r w:rsidRPr="00F5113B">
        <w:rPr>
          <w:rFonts w:asciiTheme="majorBidi" w:hAnsiTheme="majorBidi" w:cstheme="majorBidi"/>
          <w:noProof w:val="0"/>
          <w:szCs w:val="20"/>
          <w:lang w:eastAsia="en-US" w:bidi="ar-SA"/>
        </w:rPr>
        <w:t>.</w:t>
      </w: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Contact Information:</w:t>
      </w:r>
    </w:p>
    <w:p w:rsidR="0081402D" w:rsidRPr="00F5113B" w:rsidRDefault="0081402D" w:rsidP="00357DDE">
      <w:pPr>
        <w:bidi w:val="0"/>
        <w:ind w:left="1440"/>
        <w:jc w:val="left"/>
        <w:rPr>
          <w:rFonts w:asciiTheme="majorBidi" w:hAnsiTheme="majorBidi" w:cstheme="majorBidi"/>
          <w:b/>
          <w:bCs/>
        </w:rPr>
      </w:pPr>
      <w:r w:rsidRPr="00F5113B">
        <w:rPr>
          <w:rFonts w:asciiTheme="majorBidi" w:hAnsiTheme="majorBidi" w:cstheme="majorBidi"/>
          <w:b/>
          <w:bCs/>
        </w:rPr>
        <w:t>Orna Oshrat Levi</w:t>
      </w:r>
    </w:p>
    <w:p w:rsidR="0081402D" w:rsidRPr="00F5113B" w:rsidRDefault="00CE3200" w:rsidP="00357DDE">
      <w:pPr>
        <w:bidi w:val="0"/>
        <w:ind w:left="1440"/>
        <w:jc w:val="left"/>
        <w:rPr>
          <w:rFonts w:asciiTheme="majorBidi" w:hAnsiTheme="majorBidi" w:cstheme="majorBidi"/>
          <w:b/>
          <w:bCs/>
        </w:rPr>
      </w:pPr>
      <w:r w:rsidRPr="00F5113B">
        <w:rPr>
          <w:rFonts w:asciiTheme="majorBidi" w:hAnsiTheme="majorBidi" w:cstheme="majorBidi"/>
          <w:b/>
          <w:bCs/>
        </w:rPr>
        <w:t xml:space="preserve">IT </w:t>
      </w:r>
      <w:r w:rsidR="0081402D" w:rsidRPr="00F5113B">
        <w:rPr>
          <w:rFonts w:asciiTheme="majorBidi" w:hAnsiTheme="majorBidi" w:cstheme="majorBidi"/>
          <w:b/>
          <w:bCs/>
        </w:rPr>
        <w:t xml:space="preserve">Project Manager </w:t>
      </w:r>
    </w:p>
    <w:p w:rsidR="0081402D" w:rsidRPr="00F5113B" w:rsidRDefault="0081402D" w:rsidP="00357DDE">
      <w:pPr>
        <w:bidi w:val="0"/>
        <w:ind w:left="1440"/>
        <w:jc w:val="left"/>
        <w:rPr>
          <w:rFonts w:asciiTheme="majorBidi" w:hAnsiTheme="majorBidi" w:cstheme="majorBidi"/>
          <w:b/>
          <w:bCs/>
        </w:rPr>
      </w:pPr>
      <w:r w:rsidRPr="00F5113B">
        <w:rPr>
          <w:rFonts w:asciiTheme="majorBidi" w:hAnsiTheme="majorBidi" w:cstheme="majorBidi"/>
          <w:b/>
          <w:bCs/>
        </w:rPr>
        <w:t>Ministry Of Health</w:t>
      </w:r>
    </w:p>
    <w:p w:rsidR="0081402D" w:rsidRPr="00F5113B" w:rsidRDefault="0081402D" w:rsidP="00357DDE">
      <w:pPr>
        <w:rPr>
          <w:rFonts w:asciiTheme="majorBidi" w:hAnsiTheme="majorBidi" w:cstheme="majorBidi"/>
          <w:rtl/>
        </w:rPr>
      </w:pPr>
      <w:r w:rsidRPr="00F5113B">
        <w:rPr>
          <w:rFonts w:asciiTheme="majorBidi" w:hAnsiTheme="majorBidi" w:cstheme="majorBidi"/>
        </w:rPr>
        <w:br w:type="page"/>
      </w:r>
    </w:p>
    <w:p w:rsidR="0081402D" w:rsidRPr="00F5113B" w:rsidRDefault="00CE3200" w:rsidP="001B76AE">
      <w:pPr>
        <w:pStyle w:val="ForTOC1"/>
      </w:pPr>
      <w:r w:rsidRPr="00F5113B">
        <w:t>Proposal</w:t>
      </w:r>
    </w:p>
    <w:p w:rsidR="0081402D" w:rsidRPr="00F5113B" w:rsidRDefault="0081402D" w:rsidP="00357DDE">
      <w:pPr>
        <w:autoSpaceDE w:val="0"/>
        <w:autoSpaceDN w:val="0"/>
        <w:bidi w:val="0"/>
        <w:adjustRightInd w:val="0"/>
        <w:spacing w:before="0" w:line="240" w:lineRule="auto"/>
        <w:ind w:left="1440" w:hanging="1440"/>
        <w:jc w:val="left"/>
        <w:rPr>
          <w:rFonts w:asciiTheme="majorBidi" w:eastAsia="Calibri" w:hAnsiTheme="majorBidi" w:cstheme="majorBidi"/>
          <w:noProof w:val="0"/>
          <w:sz w:val="24"/>
          <w:lang w:eastAsia="en-US"/>
        </w:rPr>
      </w:pPr>
    </w:p>
    <w:p w:rsidR="00392548" w:rsidRPr="00F5113B" w:rsidRDefault="00392548" w:rsidP="00AD6582">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In order to evaluate the qualitative section of the proposal Bidders the proposal shall contain two parts</w:t>
      </w:r>
      <w:r w:rsidR="00771147">
        <w:rPr>
          <w:rFonts w:asciiTheme="majorBidi" w:eastAsia="Calibri" w:hAnsiTheme="majorBidi" w:cstheme="majorBidi"/>
          <w:noProof w:val="0"/>
          <w:sz w:val="24"/>
          <w:lang w:eastAsia="en-US"/>
        </w:rPr>
        <w:t>:</w:t>
      </w:r>
      <w:r w:rsidRPr="00F5113B">
        <w:rPr>
          <w:rFonts w:asciiTheme="majorBidi" w:eastAsia="Calibri" w:hAnsiTheme="majorBidi" w:cstheme="majorBidi"/>
          <w:noProof w:val="0"/>
          <w:sz w:val="24"/>
          <w:lang w:eastAsia="en-US"/>
        </w:rPr>
        <w:t xml:space="preserve"> </w:t>
      </w:r>
    </w:p>
    <w:p w:rsidR="00392548" w:rsidRPr="00F5113B" w:rsidRDefault="00392548" w:rsidP="00AD6582">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Part 1 shall contain the information required under this section 3 (sub-sections 3.1-3.9)</w:t>
      </w:r>
    </w:p>
    <w:p w:rsidR="00392548" w:rsidRPr="00F5113B" w:rsidRDefault="00392548" w:rsidP="00AD6582">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 xml:space="preserve">Part 2 shall contain the table in Section 13 (quality of the proposal) of Appendix A. </w:t>
      </w:r>
    </w:p>
    <w:p w:rsidR="00392548" w:rsidRPr="00F5113B" w:rsidRDefault="00392548" w:rsidP="00392548">
      <w:pPr>
        <w:autoSpaceDE w:val="0"/>
        <w:autoSpaceDN w:val="0"/>
        <w:bidi w:val="0"/>
        <w:adjustRightInd w:val="0"/>
        <w:spacing w:before="0" w:line="240" w:lineRule="auto"/>
        <w:ind w:left="720"/>
        <w:jc w:val="left"/>
        <w:rPr>
          <w:rFonts w:asciiTheme="majorBidi" w:eastAsia="Calibri" w:hAnsiTheme="majorBidi" w:cstheme="majorBidi"/>
          <w:noProof w:val="0"/>
          <w:sz w:val="24"/>
          <w:lang w:eastAsia="en-US"/>
        </w:rPr>
      </w:pPr>
    </w:p>
    <w:p w:rsidR="00392548" w:rsidRPr="00F5113B" w:rsidRDefault="00392548" w:rsidP="00392548">
      <w:pPr>
        <w:autoSpaceDE w:val="0"/>
        <w:autoSpaceDN w:val="0"/>
        <w:bidi w:val="0"/>
        <w:adjustRightInd w:val="0"/>
        <w:spacing w:before="0" w:line="240" w:lineRule="auto"/>
        <w:ind w:left="720"/>
        <w:jc w:val="left"/>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u w:val="single"/>
          <w:lang w:eastAsia="en-US"/>
        </w:rPr>
        <w:t>Part 1</w:t>
      </w:r>
    </w:p>
    <w:p w:rsidR="0081402D" w:rsidRPr="00F5113B" w:rsidRDefault="00392548" w:rsidP="00D01B3E">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 xml:space="preserve">Bidders </w:t>
      </w:r>
      <w:r w:rsidR="0081402D" w:rsidRPr="00F5113B">
        <w:rPr>
          <w:rFonts w:asciiTheme="majorBidi" w:eastAsia="Calibri" w:hAnsiTheme="majorBidi" w:cstheme="majorBidi"/>
          <w:noProof w:val="0"/>
          <w:sz w:val="24"/>
          <w:lang w:eastAsia="en-US"/>
        </w:rPr>
        <w:t>are strongly advised to format their responses according to the following outline</w:t>
      </w:r>
      <w:r w:rsidR="002A3EAC" w:rsidRPr="00F5113B">
        <w:rPr>
          <w:rFonts w:asciiTheme="majorBidi" w:eastAsia="Calibri" w:hAnsiTheme="majorBidi" w:cstheme="majorBidi"/>
          <w:noProof w:val="0"/>
          <w:sz w:val="24"/>
          <w:lang w:eastAsia="en-US"/>
        </w:rPr>
        <w:t>.</w:t>
      </w:r>
      <w:r w:rsidR="0081402D" w:rsidRPr="00F5113B">
        <w:rPr>
          <w:rFonts w:asciiTheme="majorBidi" w:eastAsia="Calibri" w:hAnsiTheme="majorBidi" w:cstheme="majorBidi"/>
          <w:noProof w:val="0"/>
          <w:sz w:val="24"/>
          <w:lang w:eastAsia="en-US"/>
        </w:rPr>
        <w:t xml:space="preserve"> Failure to adhere to the prescribed topic sections or exclusion of the requested information could result in disqualification. IMH reserves the exclusive right to determine if a proposal is incomplete or non-responsive.</w:t>
      </w:r>
    </w:p>
    <w:p w:rsidR="0081402D" w:rsidRPr="00F5113B" w:rsidRDefault="0081402D" w:rsidP="00D01B3E">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 xml:space="preserve">It is solely the </w:t>
      </w:r>
      <w:r w:rsidR="00392548" w:rsidRPr="00F5113B">
        <w:rPr>
          <w:rFonts w:asciiTheme="majorBidi" w:eastAsia="Calibri" w:hAnsiTheme="majorBidi" w:cstheme="majorBidi"/>
          <w:noProof w:val="0"/>
          <w:sz w:val="24"/>
          <w:lang w:eastAsia="en-US"/>
        </w:rPr>
        <w:t>Bidder</w:t>
      </w:r>
      <w:r w:rsidRPr="00F5113B">
        <w:rPr>
          <w:rFonts w:asciiTheme="majorBidi" w:eastAsia="Calibri" w:hAnsiTheme="majorBidi" w:cstheme="majorBidi"/>
          <w:noProof w:val="0"/>
          <w:sz w:val="24"/>
          <w:lang w:eastAsia="en-US"/>
        </w:rPr>
        <w:t xml:space="preserve">’s responsibility to ensure that all pertinent and requested information is included in its Response. The </w:t>
      </w:r>
      <w:r w:rsidR="00392548" w:rsidRPr="00F5113B">
        <w:rPr>
          <w:rFonts w:asciiTheme="majorBidi" w:eastAsia="Calibri" w:hAnsiTheme="majorBidi" w:cstheme="majorBidi"/>
          <w:noProof w:val="0"/>
          <w:sz w:val="24"/>
          <w:lang w:eastAsia="en-US"/>
        </w:rPr>
        <w:t xml:space="preserve">Bidder </w:t>
      </w:r>
      <w:r w:rsidRPr="00F5113B">
        <w:rPr>
          <w:rFonts w:asciiTheme="majorBidi" w:eastAsia="Calibri" w:hAnsiTheme="majorBidi" w:cstheme="majorBidi"/>
          <w:noProof w:val="0"/>
          <w:sz w:val="24"/>
          <w:lang w:eastAsia="en-US"/>
        </w:rPr>
        <w:t>should submit only information pertinent to the</w:t>
      </w:r>
      <w:r w:rsidR="00392548" w:rsidRPr="00F5113B">
        <w:rPr>
          <w:rFonts w:asciiTheme="majorBidi" w:eastAsia="Calibri" w:hAnsiTheme="majorBidi" w:cstheme="majorBidi"/>
          <w:noProof w:val="0"/>
          <w:sz w:val="24"/>
          <w:lang w:eastAsia="en-US"/>
        </w:rPr>
        <w:t>Tender</w:t>
      </w:r>
      <w:r w:rsidRPr="00F5113B">
        <w:rPr>
          <w:rFonts w:asciiTheme="majorBidi" w:eastAsia="Calibri" w:hAnsiTheme="majorBidi" w:cstheme="majorBidi"/>
          <w:noProof w:val="0"/>
          <w:sz w:val="24"/>
          <w:lang w:eastAsia="en-US"/>
        </w:rPr>
        <w:t>.</w:t>
      </w:r>
    </w:p>
    <w:p w:rsidR="0081402D" w:rsidRPr="00F5113B" w:rsidRDefault="0081402D" w:rsidP="00357DDE">
      <w:pPr>
        <w:autoSpaceDE w:val="0"/>
        <w:autoSpaceDN w:val="0"/>
        <w:bidi w:val="0"/>
        <w:adjustRightInd w:val="0"/>
        <w:spacing w:before="0" w:line="240" w:lineRule="auto"/>
        <w:ind w:left="360"/>
        <w:jc w:val="left"/>
        <w:rPr>
          <w:rFonts w:asciiTheme="majorBidi" w:eastAsia="Calibri" w:hAnsiTheme="majorBidi" w:cstheme="majorBidi"/>
          <w:noProof w:val="0"/>
          <w:sz w:val="24"/>
          <w:lang w:eastAsia="en-US"/>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Executive Summary</w:t>
      </w:r>
    </w:p>
    <w:p w:rsidR="0081402D" w:rsidRPr="00F5113B" w:rsidRDefault="0081402D" w:rsidP="00357DDE">
      <w:pPr>
        <w:bidi w:val="0"/>
        <w:spacing w:after="240" w:line="240" w:lineRule="auto"/>
        <w:ind w:left="144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After the title page, the first page of the Response must be a one-page bullet-point Executive Summary.  The bullet points should include the following:</w:t>
      </w:r>
    </w:p>
    <w:p w:rsidR="0081402D" w:rsidRPr="00F5113B" w:rsidRDefault="0081402D" w:rsidP="00357DDE">
      <w:pPr>
        <w:numPr>
          <w:ilvl w:val="0"/>
          <w:numId w:val="31"/>
        </w:numPr>
        <w:tabs>
          <w:tab w:val="num" w:pos="2160"/>
        </w:tabs>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Primary contact with respective contact information</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Approach or list of major steps in the RFP Response</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Overview of Solution and Technologies</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Duration of the project</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List of project team members and their titles/roles</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Your company’s core competencies and domain knowledge with respect to this work</w:t>
      </w:r>
    </w:p>
    <w:p w:rsidR="0081402D" w:rsidRPr="00F5113B" w:rsidRDefault="0081402D" w:rsidP="00357DDE">
      <w:pPr>
        <w:bidi w:val="0"/>
        <w:spacing w:after="120" w:line="240" w:lineRule="auto"/>
        <w:ind w:left="936"/>
        <w:jc w:val="left"/>
        <w:rPr>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22" w:name="_Ref110758335"/>
      <w:bookmarkStart w:id="23" w:name="_Toc110762782"/>
      <w:r w:rsidRPr="00F5113B">
        <w:rPr>
          <w:rFonts w:asciiTheme="majorBidi" w:hAnsiTheme="majorBidi" w:cstheme="majorBidi"/>
          <w:b/>
        </w:rPr>
        <w:t>Project Overview</w:t>
      </w:r>
      <w:bookmarkEnd w:id="22"/>
      <w:bookmarkEnd w:id="23"/>
    </w:p>
    <w:p w:rsidR="0081402D" w:rsidRPr="00F5113B" w:rsidRDefault="0081402D" w:rsidP="00646D2C">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Include the RFP Project Description and Project Requirements sections for the project overview section of the Response</w:t>
      </w:r>
      <w:r w:rsidR="005B119F">
        <w:rPr>
          <w:rFonts w:asciiTheme="majorBidi" w:hAnsiTheme="majorBidi" w:cstheme="majorBidi"/>
          <w:noProof w:val="0"/>
          <w:szCs w:val="20"/>
          <w:lang w:eastAsia="en-US" w:bidi="ar-SA"/>
        </w:rPr>
        <w:t>.</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24" w:name="_Ref110758345"/>
      <w:bookmarkStart w:id="25" w:name="_Toc110762783"/>
      <w:r w:rsidRPr="00F5113B">
        <w:rPr>
          <w:rFonts w:asciiTheme="majorBidi" w:hAnsiTheme="majorBidi" w:cstheme="majorBidi"/>
          <w:b/>
        </w:rPr>
        <w:t>Detailed Solution</w:t>
      </w:r>
      <w:bookmarkEnd w:id="24"/>
      <w:bookmarkEnd w:id="25"/>
    </w:p>
    <w:p w:rsidR="0081402D" w:rsidRPr="00F5113B" w:rsidRDefault="00392548" w:rsidP="00A32CD8">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Ministry </w:t>
      </w:r>
      <w:r w:rsidR="0081402D" w:rsidRPr="00F5113B">
        <w:rPr>
          <w:rFonts w:asciiTheme="majorBidi" w:hAnsiTheme="majorBidi" w:cstheme="majorBidi"/>
          <w:noProof w:val="0"/>
          <w:szCs w:val="20"/>
          <w:lang w:eastAsia="en-US" w:bidi="ar-SA"/>
        </w:rPr>
        <w:t xml:space="preserve">requires that, at a minimum, the </w:t>
      </w:r>
      <w:r w:rsidR="00A32CD8">
        <w:rPr>
          <w:rFonts w:asciiTheme="majorBidi" w:hAnsiTheme="majorBidi" w:cstheme="majorBidi"/>
          <w:noProof w:val="0"/>
          <w:szCs w:val="20"/>
          <w:lang w:eastAsia="en-US" w:bidi="ar-SA"/>
        </w:rPr>
        <w:t>Bidder</w:t>
      </w:r>
      <w:r w:rsidR="0081402D" w:rsidRPr="00F5113B">
        <w:rPr>
          <w:rFonts w:asciiTheme="majorBidi" w:hAnsiTheme="majorBidi" w:cstheme="majorBidi"/>
          <w:noProof w:val="0"/>
          <w:szCs w:val="20"/>
          <w:lang w:eastAsia="en-US" w:bidi="ar-SA"/>
        </w:rPr>
        <w:t xml:space="preserve">’s Response </w:t>
      </w:r>
      <w:r w:rsidR="00A32CD8">
        <w:rPr>
          <w:rFonts w:asciiTheme="majorBidi" w:hAnsiTheme="majorBidi" w:cstheme="majorBidi"/>
          <w:noProof w:val="0"/>
          <w:szCs w:val="20"/>
          <w:lang w:eastAsia="en-US" w:bidi="ar-SA"/>
        </w:rPr>
        <w:t xml:space="preserve">shall </w:t>
      </w:r>
      <w:r w:rsidR="0081402D" w:rsidRPr="00F5113B">
        <w:rPr>
          <w:rFonts w:asciiTheme="majorBidi" w:hAnsiTheme="majorBidi" w:cstheme="majorBidi"/>
          <w:noProof w:val="0"/>
          <w:szCs w:val="20"/>
          <w:lang w:eastAsia="en-US" w:bidi="ar-SA"/>
        </w:rPr>
        <w:t xml:space="preserve">address the requirements and objectives set forth in Section </w:t>
      </w:r>
      <w:r w:rsidR="00976E5B" w:rsidRPr="00F5113B">
        <w:rPr>
          <w:rFonts w:asciiTheme="majorBidi" w:hAnsiTheme="majorBidi" w:cstheme="majorBidi"/>
          <w:noProof w:val="0"/>
          <w:szCs w:val="20"/>
          <w:lang w:eastAsia="en-US" w:bidi="ar-SA"/>
        </w:rPr>
        <w:t>0.15.2</w:t>
      </w:r>
      <w:r w:rsidR="0081402D" w:rsidRPr="00F5113B">
        <w:rPr>
          <w:rFonts w:asciiTheme="majorBidi" w:hAnsiTheme="majorBidi" w:cstheme="majorBidi"/>
          <w:noProof w:val="0"/>
          <w:szCs w:val="20"/>
          <w:lang w:eastAsia="en-US" w:bidi="ar-SA"/>
        </w:rPr>
        <w:t>, but in no way wishes to restrict creativity in proposing solutions in addition to the proposed project scope. IMH will consider any additional proposed services if submitted as addenda to the required Response.</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26" w:name="_Ref110758448"/>
      <w:bookmarkStart w:id="27" w:name="_Ref110758478"/>
      <w:bookmarkStart w:id="28" w:name="_Ref110758612"/>
      <w:bookmarkStart w:id="29" w:name="_Toc110762784"/>
      <w:r w:rsidRPr="00F5113B">
        <w:rPr>
          <w:rFonts w:asciiTheme="majorBidi" w:hAnsiTheme="majorBidi" w:cstheme="majorBidi"/>
          <w:b/>
        </w:rPr>
        <w:t>Engagement Model</w:t>
      </w:r>
      <w:bookmarkEnd w:id="26"/>
      <w:bookmarkEnd w:id="27"/>
      <w:bookmarkEnd w:id="28"/>
      <w:bookmarkEnd w:id="29"/>
    </w:p>
    <w:p w:rsidR="0081402D" w:rsidRDefault="00D01B3E" w:rsidP="00A32CD8">
      <w:pPr>
        <w:bidi w:val="0"/>
        <w:spacing w:after="240" w:line="240" w:lineRule="auto"/>
        <w:ind w:left="1440"/>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 xml:space="preserve">Bidders should </w:t>
      </w:r>
      <w:r w:rsidR="0081402D" w:rsidRPr="00F5113B">
        <w:rPr>
          <w:rFonts w:asciiTheme="majorBidi" w:hAnsiTheme="majorBidi" w:cstheme="majorBidi"/>
          <w:noProof w:val="0"/>
          <w:szCs w:val="20"/>
          <w:lang w:eastAsia="en-US" w:bidi="ar-SA"/>
        </w:rPr>
        <w:t>provide an organizational structure detailing the reporting relationships of each individual as well as the main roles and responsibilities of each member within the team. Disclose any intentions to outsource or subcontract portions of the project to other sources.  Provide company name, specific work being outsourced, percentage of the overall project, etc.</w:t>
      </w:r>
    </w:p>
    <w:p w:rsidR="00D01B3E" w:rsidRPr="00F5113B" w:rsidRDefault="00D01B3E" w:rsidP="00D01B3E">
      <w:pPr>
        <w:tabs>
          <w:tab w:val="right" w:pos="2268"/>
        </w:tabs>
        <w:bidi w:val="0"/>
        <w:spacing w:before="0" w:after="120" w:line="240" w:lineRule="auto"/>
        <w:ind w:left="1440"/>
        <w:rPr>
          <w:rFonts w:asciiTheme="majorBidi" w:hAnsiTheme="majorBidi" w:cstheme="majorBidi"/>
          <w:bCs/>
          <w:noProof w:val="0"/>
        </w:rPr>
      </w:pPr>
      <w:r>
        <w:rPr>
          <w:rFonts w:asciiTheme="majorBidi" w:hAnsiTheme="majorBidi" w:cstheme="majorBidi"/>
          <w:bCs/>
          <w:noProof w:val="0"/>
        </w:rPr>
        <w:t xml:space="preserve">For this purpose, reference is made to Section 0.4 – if the Bid submitted is not to be exercised solely by a Single Bidder (i.e., in case the Bidder shall use subcontractors, or in case the Bid is submitted in the form of a joint Bid), in each part of the Bid Response, the identity of the entity performing the relevant Services or supplying the products, should be stated specifically. </w:t>
      </w:r>
    </w:p>
    <w:p w:rsidR="00D01B3E" w:rsidRPr="00F5113B" w:rsidRDefault="00D01B3E" w:rsidP="00D01B3E">
      <w:pPr>
        <w:bidi w:val="0"/>
        <w:spacing w:after="240" w:line="240" w:lineRule="auto"/>
        <w:ind w:left="1440"/>
        <w:jc w:val="left"/>
        <w:rPr>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30" w:name="_Ref110758579"/>
      <w:bookmarkStart w:id="31" w:name="_Ref110758584"/>
      <w:bookmarkStart w:id="32" w:name="_Toc110762785"/>
      <w:r w:rsidRPr="00F5113B">
        <w:rPr>
          <w:rFonts w:asciiTheme="majorBidi" w:hAnsiTheme="majorBidi" w:cstheme="majorBidi"/>
          <w:b/>
        </w:rPr>
        <w:t>Deliverables</w:t>
      </w:r>
      <w:bookmarkEnd w:id="30"/>
      <w:bookmarkEnd w:id="31"/>
      <w:bookmarkEnd w:id="32"/>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all deliverables </w:t>
      </w:r>
      <w:r w:rsidR="00D01B3E">
        <w:rPr>
          <w:rFonts w:asciiTheme="majorBidi" w:hAnsiTheme="majorBidi" w:cstheme="majorBidi"/>
          <w:noProof w:val="0"/>
          <w:szCs w:val="20"/>
          <w:lang w:eastAsia="en-US" w:bidi="ar-SA"/>
        </w:rPr>
        <w:t>Bidder</w:t>
      </w:r>
      <w:r w:rsidRPr="00F5113B">
        <w:rPr>
          <w:rFonts w:asciiTheme="majorBidi" w:hAnsiTheme="majorBidi" w:cstheme="majorBidi"/>
          <w:noProof w:val="0"/>
          <w:szCs w:val="20"/>
          <w:lang w:eastAsia="en-US" w:bidi="ar-SA"/>
        </w:rPr>
        <w:t xml:space="preserve"> will provide as part of the solution as referenced in Section </w:t>
      </w:r>
      <w:r w:rsidR="009A3360" w:rsidRPr="00F5113B">
        <w:rPr>
          <w:rFonts w:asciiTheme="majorBidi" w:hAnsiTheme="majorBidi" w:cstheme="majorBidi"/>
        </w:rPr>
        <w:fldChar w:fldCharType="begin"/>
      </w:r>
      <w:r w:rsidR="009A3360" w:rsidRPr="00F5113B">
        <w:rPr>
          <w:rFonts w:asciiTheme="majorBidi" w:hAnsiTheme="majorBidi" w:cstheme="majorBidi"/>
        </w:rPr>
        <w:instrText xml:space="preserve"> REF _Ref110316552 \w \h  \* MERGEFORMAT </w:instrText>
      </w:r>
      <w:r w:rsidR="009A3360" w:rsidRPr="00F5113B">
        <w:rPr>
          <w:rFonts w:asciiTheme="majorBidi" w:hAnsiTheme="majorBidi" w:cstheme="majorBidi"/>
        </w:rPr>
      </w:r>
      <w:r w:rsidR="009A3360" w:rsidRPr="00F5113B">
        <w:rPr>
          <w:rFonts w:asciiTheme="majorBidi" w:hAnsiTheme="majorBidi" w:cstheme="majorBidi"/>
        </w:rPr>
        <w:fldChar w:fldCharType="separate"/>
      </w:r>
      <w:r w:rsidR="004954B2" w:rsidRPr="00F5113B">
        <w:rPr>
          <w:rFonts w:asciiTheme="majorBidi" w:hAnsiTheme="majorBidi" w:cstheme="majorBidi"/>
          <w:noProof w:val="0"/>
          <w:szCs w:val="20"/>
          <w:cs/>
          <w:lang w:eastAsia="en-US" w:bidi="ar-SA"/>
        </w:rPr>
        <w:t>‎</w:t>
      </w:r>
      <w:r w:rsidR="004954B2" w:rsidRPr="00F5113B">
        <w:rPr>
          <w:rFonts w:asciiTheme="majorBidi" w:hAnsiTheme="majorBidi" w:cstheme="majorBidi"/>
          <w:noProof w:val="0"/>
          <w:szCs w:val="20"/>
          <w:lang w:eastAsia="en-US" w:bidi="ar-SA"/>
        </w:rPr>
        <w:t>0</w:t>
      </w:r>
      <w:r w:rsidR="009A3360" w:rsidRPr="00F5113B">
        <w:rPr>
          <w:rFonts w:asciiTheme="majorBidi" w:hAnsiTheme="majorBidi" w:cstheme="majorBidi"/>
        </w:rPr>
        <w:fldChar w:fldCharType="end"/>
      </w:r>
      <w:r w:rsidRPr="00F5113B">
        <w:rPr>
          <w:rFonts w:asciiTheme="majorBidi" w:hAnsiTheme="majorBidi" w:cstheme="majorBidi"/>
          <w:noProof w:val="0"/>
          <w:szCs w:val="20"/>
          <w:lang w:eastAsia="en-US" w:bidi="ar-SA"/>
        </w:rPr>
        <w:t>.</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33" w:name="_Ref110758627"/>
      <w:bookmarkStart w:id="34" w:name="_Toc110762786"/>
      <w:r w:rsidRPr="00F5113B">
        <w:rPr>
          <w:rFonts w:asciiTheme="majorBidi" w:hAnsiTheme="majorBidi" w:cstheme="majorBidi"/>
          <w:b/>
        </w:rPr>
        <w:t>Project Schedule</w:t>
      </w:r>
      <w:bookmarkEnd w:id="33"/>
      <w:bookmarkEnd w:id="34"/>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35" w:name="_Ref110758650"/>
      <w:r w:rsidRPr="00F5113B">
        <w:rPr>
          <w:rFonts w:asciiTheme="majorBidi" w:hAnsiTheme="majorBidi" w:cstheme="majorBidi"/>
          <w:b/>
        </w:rPr>
        <w:t>Project Milestones and Timeline</w:t>
      </w:r>
      <w:bookmarkEnd w:id="35"/>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Provide Project Milestones and Timeline.  List the project’s start and completion date.  Please use GAANT chart format, if possible.</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36" w:name="_Ref110758661"/>
      <w:r w:rsidRPr="00F5113B">
        <w:rPr>
          <w:rFonts w:asciiTheme="majorBidi" w:hAnsiTheme="majorBidi" w:cstheme="majorBidi"/>
          <w:b/>
        </w:rPr>
        <w:t>Project Deliverables</w:t>
      </w:r>
      <w:bookmarkEnd w:id="36"/>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the Project’s Deliverables with the associated dates of their delivery. </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37" w:name="_Ref110758671"/>
      <w:r w:rsidRPr="00F5113B">
        <w:rPr>
          <w:rFonts w:asciiTheme="majorBidi" w:hAnsiTheme="majorBidi" w:cstheme="majorBidi"/>
          <w:b/>
        </w:rPr>
        <w:t>Dependencies</w:t>
      </w:r>
      <w:bookmarkEnd w:id="37"/>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List any dependencies that may influence the above deliverables.</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38" w:name="_Ref110758684"/>
      <w:r w:rsidRPr="00F5113B">
        <w:rPr>
          <w:rFonts w:asciiTheme="majorBidi" w:hAnsiTheme="majorBidi" w:cstheme="majorBidi"/>
          <w:b/>
        </w:rPr>
        <w:t>Quality Metrics</w:t>
      </w:r>
      <w:bookmarkEnd w:id="38"/>
    </w:p>
    <w:p w:rsidR="0081402D" w:rsidRPr="00F5113B" w:rsidRDefault="0081402D" w:rsidP="005B119F">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How would you suggest the quality of the deliverables be measured?</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39" w:name="_Ref110758700"/>
      <w:bookmarkStart w:id="40" w:name="_Toc110762787"/>
      <w:r w:rsidRPr="00F5113B">
        <w:rPr>
          <w:rFonts w:asciiTheme="majorBidi" w:hAnsiTheme="majorBidi" w:cstheme="majorBidi"/>
          <w:b/>
        </w:rPr>
        <w:t>Project Risks</w:t>
      </w:r>
      <w:bookmarkEnd w:id="39"/>
      <w:bookmarkEnd w:id="40"/>
    </w:p>
    <w:p w:rsidR="0081402D" w:rsidRPr="00F5113B" w:rsidRDefault="0081402D" w:rsidP="00357DDE">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List the high-level risks believed associated with any phase of the project effort.  Identify the risk event and elaborate on the following factors of the event:</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Potential impact</w:t>
      </w:r>
      <w:r w:rsidRPr="00F5113B">
        <w:rPr>
          <w:rFonts w:asciiTheme="majorBidi" w:hAnsiTheme="majorBidi" w:cstheme="majorBidi"/>
          <w:noProof w:val="0"/>
          <w:szCs w:val="20"/>
          <w:lang w:eastAsia="en-US" w:bidi="ar-SA"/>
        </w:rPr>
        <w:t>:  will it have a significant impact on the schedule, budget or scope?</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Likelihood of Occurring</w:t>
      </w:r>
      <w:r w:rsidRPr="00F5113B">
        <w:rPr>
          <w:rFonts w:asciiTheme="majorBidi" w:hAnsiTheme="majorBidi" w:cstheme="majorBidi"/>
          <w:noProof w:val="0"/>
          <w:szCs w:val="20"/>
          <w:lang w:eastAsia="en-US" w:bidi="ar-SA"/>
        </w:rPr>
        <w:t>: will this event most probably occur or not?</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Difficulty of Timely Detection</w:t>
      </w:r>
      <w:r w:rsidRPr="00F5113B">
        <w:rPr>
          <w:rFonts w:asciiTheme="majorBidi" w:hAnsiTheme="majorBidi" w:cstheme="majorBidi"/>
          <w:noProof w:val="0"/>
          <w:szCs w:val="20"/>
          <w:lang w:eastAsia="en-US" w:bidi="ar-SA"/>
        </w:rPr>
        <w:t>:  how easy is identification of the occurrence?</w:t>
      </w:r>
    </w:p>
    <w:p w:rsidR="0081402D" w:rsidRPr="00F5113B" w:rsidRDefault="0081402D" w:rsidP="00357DDE">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Based on these three factors, formulate an overall risk profile for the event as High (H), Medium (M), or Low (L).</w:t>
      </w:r>
    </w:p>
    <w:p w:rsidR="0081402D" w:rsidRPr="00F5113B" w:rsidRDefault="0081402D" w:rsidP="00357DDE">
      <w:pPr>
        <w:bidi w:val="0"/>
        <w:spacing w:after="120" w:line="240" w:lineRule="auto"/>
        <w:jc w:val="left"/>
        <w:rPr>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41" w:name="_Ref110758794"/>
      <w:bookmarkStart w:id="42" w:name="_Toc110762789"/>
      <w:r w:rsidRPr="00F5113B">
        <w:rPr>
          <w:rFonts w:asciiTheme="majorBidi" w:hAnsiTheme="majorBidi" w:cstheme="majorBidi"/>
          <w:b/>
        </w:rPr>
        <w:t>Performance Measurement and Reporting</w:t>
      </w:r>
      <w:bookmarkEnd w:id="41"/>
      <w:bookmarkEnd w:id="42"/>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As part of the proposal, </w:t>
      </w:r>
      <w:r w:rsidR="00A32CD8">
        <w:rPr>
          <w:rFonts w:asciiTheme="majorBidi" w:hAnsiTheme="majorBidi" w:cstheme="majorBidi"/>
          <w:noProof w:val="0"/>
          <w:szCs w:val="20"/>
          <w:lang w:eastAsia="en-US" w:bidi="ar-SA"/>
        </w:rPr>
        <w:t xml:space="preserve">Bidders are required to </w:t>
      </w:r>
      <w:r w:rsidRPr="00F5113B">
        <w:rPr>
          <w:rFonts w:asciiTheme="majorBidi" w:hAnsiTheme="majorBidi" w:cstheme="majorBidi"/>
          <w:noProof w:val="0"/>
          <w:szCs w:val="20"/>
          <w:lang w:eastAsia="en-US" w:bidi="ar-SA"/>
        </w:rPr>
        <w:t xml:space="preserve">describe the performance metrics that </w:t>
      </w:r>
      <w:r w:rsidR="00A32CD8">
        <w:rPr>
          <w:rFonts w:asciiTheme="majorBidi" w:hAnsiTheme="majorBidi" w:cstheme="majorBidi"/>
          <w:noProof w:val="0"/>
          <w:szCs w:val="20"/>
          <w:lang w:eastAsia="en-US" w:bidi="ar-SA"/>
        </w:rPr>
        <w:t>they</w:t>
      </w:r>
      <w:r w:rsidRPr="00F5113B">
        <w:rPr>
          <w:rFonts w:asciiTheme="majorBidi" w:hAnsiTheme="majorBidi" w:cstheme="majorBidi"/>
          <w:noProof w:val="0"/>
          <w:szCs w:val="20"/>
          <w:lang w:eastAsia="en-US" w:bidi="ar-SA"/>
        </w:rPr>
        <w:t xml:space="preserve"> will use to monitor and ensure appropriate delivery of services.</w:t>
      </w:r>
    </w:p>
    <w:p w:rsidR="0081402D" w:rsidRPr="00F5113B" w:rsidRDefault="00A32CD8" w:rsidP="00A32CD8">
      <w:pPr>
        <w:bidi w:val="0"/>
        <w:spacing w:after="240" w:line="240" w:lineRule="auto"/>
        <w:ind w:left="1440"/>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To this extent, Bidders are required to t\d</w:t>
      </w:r>
      <w:r w:rsidR="0081402D" w:rsidRPr="00F5113B">
        <w:rPr>
          <w:rFonts w:asciiTheme="majorBidi" w:hAnsiTheme="majorBidi" w:cstheme="majorBidi"/>
          <w:noProof w:val="0"/>
          <w:szCs w:val="20"/>
          <w:lang w:eastAsia="en-US" w:bidi="ar-SA"/>
        </w:rPr>
        <w:t xml:space="preserve">escribe </w:t>
      </w:r>
      <w:r>
        <w:rPr>
          <w:rFonts w:asciiTheme="majorBidi" w:hAnsiTheme="majorBidi" w:cstheme="majorBidi"/>
          <w:noProof w:val="0"/>
          <w:szCs w:val="20"/>
          <w:lang w:eastAsia="en-US" w:bidi="ar-SA"/>
        </w:rPr>
        <w:t>their</w:t>
      </w:r>
      <w:r w:rsidR="0081402D" w:rsidRPr="00F5113B">
        <w:rPr>
          <w:rFonts w:asciiTheme="majorBidi" w:hAnsiTheme="majorBidi" w:cstheme="majorBidi"/>
          <w:noProof w:val="0"/>
          <w:szCs w:val="20"/>
          <w:lang w:eastAsia="en-US" w:bidi="ar-SA"/>
        </w:rPr>
        <w:t xml:space="preserve"> preferred method for reporting and managing performance, and indicate whether </w:t>
      </w:r>
      <w:r>
        <w:rPr>
          <w:rFonts w:asciiTheme="majorBidi" w:hAnsiTheme="majorBidi" w:cstheme="majorBidi"/>
          <w:noProof w:val="0"/>
          <w:szCs w:val="20"/>
          <w:lang w:eastAsia="en-US" w:bidi="ar-SA"/>
        </w:rPr>
        <w:t>they</w:t>
      </w:r>
      <w:r w:rsidR="0081402D" w:rsidRPr="00F5113B">
        <w:rPr>
          <w:rFonts w:asciiTheme="majorBidi" w:hAnsiTheme="majorBidi" w:cstheme="majorBidi"/>
          <w:noProof w:val="0"/>
          <w:szCs w:val="20"/>
          <w:lang w:eastAsia="en-US" w:bidi="ar-SA"/>
        </w:rPr>
        <w:t xml:space="preserve"> will customize metrics for </w:t>
      </w:r>
      <w:r w:rsidR="00392548" w:rsidRPr="00F5113B">
        <w:rPr>
          <w:rFonts w:asciiTheme="majorBidi" w:hAnsiTheme="majorBidi" w:cstheme="majorBidi"/>
          <w:noProof w:val="0"/>
          <w:szCs w:val="20"/>
          <w:lang w:eastAsia="en-US" w:bidi="ar-SA"/>
        </w:rPr>
        <w:t>the Ministry</w:t>
      </w:r>
      <w:r w:rsidR="0081402D" w:rsidRPr="00F5113B">
        <w:rPr>
          <w:rFonts w:asciiTheme="majorBidi" w:hAnsiTheme="majorBidi" w:cstheme="majorBidi"/>
          <w:noProof w:val="0"/>
          <w:szCs w:val="20"/>
          <w:lang w:eastAsia="en-US" w:bidi="ar-SA"/>
        </w:rPr>
        <w:t>.</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43" w:name="_Ref110758858"/>
      <w:bookmarkStart w:id="44" w:name="_Toc110762790"/>
      <w:r w:rsidRPr="00F5113B">
        <w:rPr>
          <w:rFonts w:asciiTheme="majorBidi" w:hAnsiTheme="majorBidi" w:cstheme="majorBidi"/>
          <w:b/>
        </w:rPr>
        <w:t>Additional Special Circumstances</w:t>
      </w:r>
      <w:bookmarkEnd w:id="43"/>
      <w:bookmarkEnd w:id="44"/>
    </w:p>
    <w:p w:rsidR="005B119F" w:rsidRDefault="0081402D" w:rsidP="00AD6582">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Provide any other information that has not been covered above but is pertinent to the project.  This information may include the vendor’s view of IMH’s responsibilities on the project, or any other special circumstances that may influence the project’s outcome, delivery or cost.  If there are any specific, additional Service Level Agreements that pertain to this project, attach them to the proposal</w:t>
      </w:r>
      <w:r w:rsidR="00976E5B" w:rsidRPr="00F5113B">
        <w:rPr>
          <w:rFonts w:asciiTheme="majorBidi" w:hAnsiTheme="majorBidi" w:cstheme="majorBidi"/>
          <w:noProof w:val="0"/>
          <w:szCs w:val="20"/>
          <w:lang w:eastAsia="en-US" w:bidi="ar-SA"/>
        </w:rPr>
        <w:t>.</w:t>
      </w:r>
    </w:p>
    <w:p w:rsidR="0081402D" w:rsidRPr="00F5113B" w:rsidRDefault="00976E5B" w:rsidP="005B119F">
      <w:pPr>
        <w:bidi w:val="0"/>
        <w:spacing w:after="240" w:line="240" w:lineRule="auto"/>
        <w:ind w:left="1440"/>
        <w:jc w:val="left"/>
        <w:rPr>
          <w:rFonts w:asciiTheme="majorBidi" w:hAnsiTheme="majorBidi" w:cstheme="majorBidi"/>
          <w:b/>
        </w:rPr>
      </w:pPr>
      <w:r w:rsidRPr="00F5113B" w:rsidDel="00976E5B">
        <w:rPr>
          <w:rFonts w:asciiTheme="majorBidi" w:hAnsiTheme="majorBidi" w:cstheme="majorBidi"/>
          <w:noProof w:val="0"/>
          <w:szCs w:val="20"/>
          <w:lang w:eastAsia="en-US" w:bidi="ar-SA"/>
        </w:rPr>
        <w:t xml:space="preserve"> </w:t>
      </w:r>
      <w:bookmarkStart w:id="45" w:name="_Ref110676623"/>
      <w:bookmarkStart w:id="46" w:name="_Toc110762791"/>
      <w:r w:rsidR="0081402D" w:rsidRPr="00F5113B">
        <w:rPr>
          <w:rFonts w:asciiTheme="majorBidi" w:hAnsiTheme="majorBidi" w:cstheme="majorBidi"/>
          <w:b/>
        </w:rPr>
        <w:t>Attachments</w:t>
      </w:r>
      <w:bookmarkEnd w:id="45"/>
      <w:bookmarkEnd w:id="46"/>
    </w:p>
    <w:p w:rsidR="0081402D" w:rsidRPr="00F5113B" w:rsidRDefault="0081402D" w:rsidP="00A32CD8">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any attachments included with </w:t>
      </w:r>
      <w:r w:rsidR="00A32CD8">
        <w:rPr>
          <w:rFonts w:asciiTheme="majorBidi" w:hAnsiTheme="majorBidi" w:cstheme="majorBidi"/>
          <w:noProof w:val="0"/>
          <w:szCs w:val="20"/>
          <w:lang w:eastAsia="en-US" w:bidi="ar-SA"/>
        </w:rPr>
        <w:t>Bidder's</w:t>
      </w:r>
      <w:r w:rsidRPr="00F5113B">
        <w:rPr>
          <w:rFonts w:asciiTheme="majorBidi" w:hAnsiTheme="majorBidi" w:cstheme="majorBidi"/>
          <w:noProof w:val="0"/>
          <w:szCs w:val="20"/>
          <w:lang w:eastAsia="en-US" w:bidi="ar-SA"/>
        </w:rPr>
        <w:t xml:space="preserve"> Response.</w:t>
      </w:r>
    </w:p>
    <w:p w:rsidR="00097028" w:rsidRPr="00F5113B" w:rsidRDefault="00097028" w:rsidP="003B2BED">
      <w:pPr>
        <w:pStyle w:val="ForTOC1"/>
        <w:rPr>
          <w:sz w:val="24"/>
        </w:rPr>
      </w:pPr>
      <w:bookmarkStart w:id="47" w:name="_Toc521921888"/>
      <w:bookmarkStart w:id="48" w:name="_Toc369466724"/>
      <w:bookmarkStart w:id="49" w:name="_Toc369497831"/>
      <w:r w:rsidRPr="00F5113B">
        <w:rPr>
          <w:sz w:val="24"/>
        </w:rPr>
        <w:t>PRICING</w:t>
      </w:r>
    </w:p>
    <w:p w:rsidR="006B397F" w:rsidRPr="00F5113B" w:rsidRDefault="006B397F" w:rsidP="00AD6582">
      <w:pPr>
        <w:pStyle w:val="af0"/>
        <w:numPr>
          <w:ilvl w:val="1"/>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PRICING STRUCTURE</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The Ministry of Health will implement the terminology server and play the role of the administartor at the national level.</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 xml:space="preserve">Other </w:t>
      </w:r>
      <w:r w:rsidR="007336A2" w:rsidRPr="00F5113B">
        <w:rPr>
          <w:rFonts w:asciiTheme="majorBidi" w:eastAsia="MS Mincho" w:hAnsiTheme="majorBidi" w:cstheme="majorBidi"/>
          <w:szCs w:val="22"/>
          <w:lang w:eastAsia="ja-JP"/>
        </w:rPr>
        <w:t>government</w:t>
      </w:r>
      <w:r w:rsidRPr="00F5113B">
        <w:rPr>
          <w:rFonts w:asciiTheme="majorBidi" w:eastAsia="MS Mincho" w:hAnsiTheme="majorBidi" w:cstheme="majorBidi"/>
          <w:szCs w:val="22"/>
          <w:lang w:eastAsia="ja-JP"/>
        </w:rPr>
        <w:t xml:space="preserve"> </w:t>
      </w:r>
      <w:r w:rsidR="007336A2" w:rsidRPr="00F5113B">
        <w:rPr>
          <w:rFonts w:asciiTheme="majorBidi" w:eastAsia="MS Mincho" w:hAnsiTheme="majorBidi" w:cstheme="majorBidi"/>
          <w:szCs w:val="22"/>
          <w:lang w:eastAsia="ja-JP"/>
        </w:rPr>
        <w:t>Ministries</w:t>
      </w:r>
      <w:r w:rsidRPr="00F5113B">
        <w:rPr>
          <w:rFonts w:asciiTheme="majorBidi" w:eastAsia="MS Mincho" w:hAnsiTheme="majorBidi" w:cstheme="majorBidi"/>
          <w:szCs w:val="22"/>
          <w:lang w:eastAsia="ja-JP"/>
        </w:rPr>
        <w:t xml:space="preserve"> might use the ITS or refer to it using standard interfaces.</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In addition, each one of the health istitutions in Israel might become a user of the ITS. We are not clear yet on the overall architecture, therefore, the following options should be considered:</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 xml:space="preserve">Periodically send a </w:t>
      </w:r>
      <w:r w:rsidR="00EA5FB8" w:rsidRPr="00F5113B">
        <w:rPr>
          <w:rFonts w:asciiTheme="majorBidi" w:eastAsia="MS Mincho" w:hAnsiTheme="majorBidi" w:cstheme="majorBidi"/>
          <w:sz w:val="22"/>
          <w:szCs w:val="22"/>
          <w:lang w:eastAsia="ja-JP"/>
        </w:rPr>
        <w:t xml:space="preserve">Refset </w:t>
      </w:r>
      <w:r w:rsidRPr="00F5113B">
        <w:rPr>
          <w:rFonts w:asciiTheme="majorBidi" w:eastAsia="MS Mincho" w:hAnsiTheme="majorBidi" w:cstheme="majorBidi"/>
          <w:sz w:val="22"/>
          <w:szCs w:val="22"/>
          <w:lang w:eastAsia="ja-JP"/>
        </w:rPr>
        <w:t xml:space="preserve">file which will be </w:t>
      </w:r>
      <w:r w:rsidR="00EE61A8" w:rsidRPr="00F5113B">
        <w:rPr>
          <w:rFonts w:asciiTheme="majorBidi" w:eastAsia="MS Mincho" w:hAnsiTheme="majorBidi" w:cstheme="majorBidi"/>
          <w:sz w:val="22"/>
          <w:szCs w:val="22"/>
          <w:lang w:eastAsia="ja-JP"/>
        </w:rPr>
        <w:t>imported</w:t>
      </w:r>
      <w:r w:rsidRPr="00F5113B">
        <w:rPr>
          <w:rFonts w:asciiTheme="majorBidi" w:eastAsia="MS Mincho" w:hAnsiTheme="majorBidi" w:cstheme="majorBidi"/>
          <w:sz w:val="22"/>
          <w:szCs w:val="22"/>
          <w:lang w:eastAsia="ja-JP"/>
        </w:rPr>
        <w:t xml:space="preserve"> into their local operational system</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Direct access to main ITS with relevant access rights</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Local installation of a “client” ITS for local use</w:t>
      </w:r>
      <w:r w:rsidR="00EE61A8" w:rsidRPr="00F5113B">
        <w:rPr>
          <w:rFonts w:asciiTheme="majorBidi" w:eastAsia="MS Mincho" w:hAnsiTheme="majorBidi" w:cstheme="majorBidi"/>
          <w:sz w:val="22"/>
          <w:szCs w:val="22"/>
          <w:lang w:eastAsia="ja-JP"/>
        </w:rPr>
        <w:t xml:space="preserve"> at each desiring Health Organization.</w:t>
      </w:r>
    </w:p>
    <w:p w:rsidR="000F138F" w:rsidRPr="00F5113B" w:rsidRDefault="000F138F" w:rsidP="00915D1F">
      <w:pPr>
        <w:ind w:left="72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For the implementation, provide a detailed overview of your pricing breakdown (Phase, Sub-Phase, fixed costs, variable costs, etc.) Please provide all supporting details of assumptions made.</w:t>
      </w:r>
    </w:p>
    <w:p w:rsidR="000F138F" w:rsidRPr="00F5113B" w:rsidRDefault="000F138F" w:rsidP="00357DDE">
      <w:pPr>
        <w:ind w:left="720"/>
        <w:rPr>
          <w:rFonts w:asciiTheme="majorBidi" w:eastAsia="MS Mincho" w:hAnsiTheme="majorBidi" w:cstheme="majorBidi"/>
          <w:sz w:val="24"/>
          <w:lang w:eastAsia="ja-JP"/>
        </w:rPr>
      </w:pPr>
    </w:p>
    <w:p w:rsidR="000F138F" w:rsidRPr="00F5113B" w:rsidRDefault="000F138F" w:rsidP="00357DDE">
      <w:pPr>
        <w:bidi w:val="0"/>
        <w:jc w:val="left"/>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In addition, please give us an idea of the licensing breakdown and rates.</w:t>
      </w:r>
    </w:p>
    <w:p w:rsidR="000F138F" w:rsidRPr="00F5113B" w:rsidRDefault="000F138F" w:rsidP="00357DDE">
      <w:pPr>
        <w:bidi w:val="0"/>
        <w:spacing w:after="120"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This should include:</w:t>
      </w:r>
    </w:p>
    <w:p w:rsidR="000F138F" w:rsidRPr="00F5113B" w:rsidRDefault="000F138F" w:rsidP="00AD6582">
      <w:pPr>
        <w:pStyle w:val="af0"/>
        <w:numPr>
          <w:ilvl w:val="0"/>
          <w:numId w:val="53"/>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Site license</w:t>
      </w:r>
    </w:p>
    <w:p w:rsidR="000F138F" w:rsidRPr="00F5113B" w:rsidRDefault="000F138F" w:rsidP="00AD6582">
      <w:pPr>
        <w:pStyle w:val="af0"/>
        <w:numPr>
          <w:ilvl w:val="0"/>
          <w:numId w:val="53"/>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User license</w:t>
      </w:r>
    </w:p>
    <w:p w:rsidR="000F138F" w:rsidRPr="00F5113B" w:rsidRDefault="000F138F" w:rsidP="00AD6582">
      <w:pPr>
        <w:pStyle w:val="af0"/>
        <w:numPr>
          <w:ilvl w:val="0"/>
          <w:numId w:val="54"/>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 xml:space="preserve">Assuming incremental number of users in the first couple of years </w:t>
      </w:r>
    </w:p>
    <w:p w:rsidR="000F138F" w:rsidRPr="00F5113B" w:rsidRDefault="000F138F" w:rsidP="00AD6582">
      <w:pPr>
        <w:pStyle w:val="af0"/>
        <w:numPr>
          <w:ilvl w:val="0"/>
          <w:numId w:val="54"/>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Total cost of all user licenses should not exceed a site license fee</w:t>
      </w:r>
    </w:p>
    <w:p w:rsidR="00EF0F35" w:rsidRPr="00F5113B" w:rsidRDefault="00EF0F35" w:rsidP="00AD6582">
      <w:pPr>
        <w:pStyle w:val="af0"/>
        <w:numPr>
          <w:ilvl w:val="1"/>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Price Quote</w:t>
      </w:r>
    </w:p>
    <w:p w:rsidR="00EF0F35" w:rsidRPr="00F5113B" w:rsidRDefault="00EF0F35" w:rsidP="00EF0F35">
      <w:pPr>
        <w:pStyle w:val="af0"/>
        <w:tabs>
          <w:tab w:val="right" w:pos="567"/>
        </w:tabs>
        <w:bidi w:val="0"/>
        <w:spacing w:after="120" w:line="240" w:lineRule="auto"/>
        <w:ind w:left="1440"/>
        <w:rPr>
          <w:rFonts w:asciiTheme="majorBidi" w:hAnsiTheme="majorBidi" w:cstheme="majorBidi"/>
          <w:bCs/>
          <w:sz w:val="22"/>
          <w:szCs w:val="22"/>
        </w:rPr>
      </w:pPr>
      <w:r w:rsidRPr="00F5113B">
        <w:rPr>
          <w:rFonts w:asciiTheme="majorBidi" w:hAnsiTheme="majorBidi" w:cstheme="majorBidi"/>
          <w:bCs/>
          <w:sz w:val="22"/>
          <w:szCs w:val="22"/>
        </w:rPr>
        <w:t>The price quote will include all components specified in Appendix D.</w:t>
      </w: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ab/>
        <w:t>License Price Model</w:t>
      </w:r>
    </w:p>
    <w:p w:rsidR="00EF0F35" w:rsidRPr="00F5113B" w:rsidRDefault="00EF0F35" w:rsidP="00AD6582">
      <w:pPr>
        <w:pStyle w:val="af0"/>
        <w:numPr>
          <w:ilvl w:val="3"/>
          <w:numId w:val="50"/>
        </w:numPr>
        <w:tabs>
          <w:tab w:val="right" w:pos="567"/>
        </w:tabs>
        <w:bidi w:val="0"/>
        <w:spacing w:after="120" w:line="240" w:lineRule="auto"/>
        <w:ind w:left="3402"/>
        <w:rPr>
          <w:rFonts w:asciiTheme="majorBidi" w:hAnsiTheme="majorBidi" w:cstheme="majorBidi"/>
          <w:bCs/>
          <w:sz w:val="22"/>
          <w:szCs w:val="22"/>
        </w:rPr>
      </w:pPr>
      <w:r w:rsidRPr="00F5113B">
        <w:rPr>
          <w:rFonts w:asciiTheme="majorBidi" w:hAnsiTheme="majorBidi" w:cstheme="majorBidi"/>
          <w:bCs/>
          <w:sz w:val="22"/>
          <w:szCs w:val="22"/>
        </w:rPr>
        <w:t>The licenses for the suggested Software will be priced through 3 different models:</w:t>
      </w:r>
    </w:p>
    <w:p w:rsidR="00EF0F35" w:rsidRPr="00F5113B" w:rsidRDefault="00EF0F35" w:rsidP="00201E8B">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Model A – License cost for the use of the software solely by the staff of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Model B – License cost for the use of the software by</w:t>
      </w:r>
      <w:r w:rsidR="00201E8B">
        <w:rPr>
          <w:rFonts w:asciiTheme="majorBidi" w:hAnsiTheme="majorBidi" w:cstheme="majorBidi"/>
          <w:bCs/>
          <w:sz w:val="22"/>
          <w:szCs w:val="22"/>
        </w:rPr>
        <w:t xml:space="preserve"> the Ministry's</w:t>
      </w:r>
      <w:r w:rsidRPr="00F5113B">
        <w:rPr>
          <w:rFonts w:asciiTheme="majorBidi" w:hAnsiTheme="majorBidi" w:cstheme="majorBidi"/>
          <w:bCs/>
          <w:sz w:val="22"/>
          <w:szCs w:val="22"/>
        </w:rPr>
        <w:t xml:space="preserve">  staff, and in addition users from any Israeli health organization that requests access. The Health-organization users may request addition of new terms, and may use the Suppliers' Software to map their local organizations' terminology (or catalogue) against the National terminology or any other terminology included in the service. Each health organization may receive exported data from the Software, and may also connect through an API to receive and transmit data. The Ministry estimates that anywhere between 30 and 70 organization will have defined users in this model.</w:t>
      </w:r>
    </w:p>
    <w:p w:rsidR="00EF0F35" w:rsidRPr="00F5113B" w:rsidRDefault="00EF0F35"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Model C – License cost for use of the software by the MOH, including users for all health organization, and in addition License for local installation of the software in any </w:t>
      </w:r>
      <w:r w:rsidR="00AD6582">
        <w:rPr>
          <w:rFonts w:asciiTheme="majorBidi" w:hAnsiTheme="majorBidi" w:cstheme="majorBidi"/>
          <w:bCs/>
          <w:sz w:val="22"/>
          <w:szCs w:val="22"/>
        </w:rPr>
        <w:t xml:space="preserve">local </w:t>
      </w:r>
      <w:r w:rsidRPr="00F5113B">
        <w:rPr>
          <w:rFonts w:asciiTheme="majorBidi" w:hAnsiTheme="majorBidi" w:cstheme="majorBidi"/>
          <w:bCs/>
          <w:sz w:val="22"/>
          <w:szCs w:val="22"/>
        </w:rPr>
        <w:t>health organization that requests such installation. Local installations will enable local Health organizations to use the Software, adapt it to their needs, interface with it for any of their internal Information Systems, etc.</w:t>
      </w:r>
    </w:p>
    <w:p w:rsidR="00EF0F35" w:rsidRPr="00F5113B" w:rsidRDefault="00EF0F35" w:rsidP="00AD6582">
      <w:pPr>
        <w:pStyle w:val="af0"/>
        <w:numPr>
          <w:ilvl w:val="3"/>
          <w:numId w:val="50"/>
        </w:numPr>
        <w:tabs>
          <w:tab w:val="right" w:pos="567"/>
        </w:tabs>
        <w:bidi w:val="0"/>
        <w:spacing w:after="120" w:line="240" w:lineRule="auto"/>
        <w:ind w:left="3402"/>
        <w:rPr>
          <w:rFonts w:asciiTheme="majorBidi" w:hAnsiTheme="majorBidi" w:cstheme="majorBidi"/>
          <w:bCs/>
          <w:sz w:val="22"/>
          <w:szCs w:val="22"/>
        </w:rPr>
      </w:pPr>
      <w:r w:rsidRPr="00F5113B">
        <w:rPr>
          <w:rFonts w:asciiTheme="majorBidi" w:hAnsiTheme="majorBidi" w:cstheme="majorBidi"/>
          <w:bCs/>
          <w:sz w:val="22"/>
          <w:szCs w:val="22"/>
        </w:rPr>
        <w:t>Each model includes the previous model(s).</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In all three pricing models,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states its intention to provide all Israeli health organizations with data exported from the Terminology Server including all relevant terminologies and mappings. The health organizations may use this data in their internal operations as they see fit.</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The license for all three models covers any and all use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may make of the Suppliers' Software. </w:t>
      </w:r>
      <w:r w:rsidR="00AD6582">
        <w:rPr>
          <w:rFonts w:asciiTheme="majorBidi" w:hAnsiTheme="majorBidi" w:cstheme="majorBidi"/>
          <w:bCs/>
          <w:sz w:val="22"/>
          <w:szCs w:val="22"/>
        </w:rPr>
        <w:t>That is</w:t>
      </w:r>
      <w:r w:rsidRPr="00F5113B">
        <w:rPr>
          <w:rFonts w:asciiTheme="majorBidi" w:hAnsiTheme="majorBidi" w:cstheme="majorBidi"/>
          <w:bCs/>
          <w:sz w:val="22"/>
          <w:szCs w:val="22"/>
        </w:rPr>
        <w:t>, should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use the software for additional catalogues or for other purposes, the basic license fee shall remain unchanged and shall be paid one time only.</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The Ministry may choose any of the three models, at its sole discretion.</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The Ministry may choose to upgrade its license to a more extensive model. In such case it will only pay the difference between the one-time license fee of the previous model and the new model it chooses. The maintenance fee will be paid according to the new model only from the time of upgrade. The Ministry will not pay the difference for the maintenance fee for the time during which it used the previous model.</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 xml:space="preserve">Thus, </w:t>
      </w:r>
      <w:r w:rsidR="00AD6582">
        <w:rPr>
          <w:rFonts w:asciiTheme="majorBidi" w:hAnsiTheme="majorBidi" w:cstheme="majorBidi"/>
          <w:bCs/>
          <w:sz w:val="22"/>
          <w:szCs w:val="22"/>
        </w:rPr>
        <w:t>t</w:t>
      </w:r>
      <w:r w:rsidRPr="00F5113B">
        <w:rPr>
          <w:rFonts w:asciiTheme="majorBidi" w:hAnsiTheme="majorBidi" w:cstheme="majorBidi"/>
          <w:bCs/>
          <w:sz w:val="22"/>
          <w:szCs w:val="22"/>
        </w:rPr>
        <w:t>he license fee for model C is the maximum license fee that can be paid for the Software under this agreement.</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Local Site license fee (Licensing cost per site) - should the Ministry choose Model A or Model B, and an Israeli Health organization will desire to purchase the Software and use it internally, including local customization – the price quoted for local site license fee is the maximum price the organization shall pay. This fee will be paid for as many sites request local installations and customizations. (Up to the number of sites bringing the total license fee to the amount stated for Model C, whereas the Ministry will pay for the Model C license fee and not more, regardless of the number of additional sites using local installation and customization). Annual license fee for local site license will be paid according to the number of sites using such a license.</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Should the Ministry pay for Model C – there will be no additional cost for Israeli Health Organizations using the Software.</w:t>
      </w:r>
    </w:p>
    <w:p w:rsidR="00EF0F35" w:rsidRPr="00F5113B" w:rsidRDefault="00EF0F35" w:rsidP="00AD6582">
      <w:pPr>
        <w:pStyle w:val="af0"/>
        <w:numPr>
          <w:ilvl w:val="3"/>
          <w:numId w:val="50"/>
        </w:numPr>
        <w:tabs>
          <w:tab w:val="right" w:pos="567"/>
        </w:tabs>
        <w:bidi w:val="0"/>
        <w:spacing w:after="120" w:line="240" w:lineRule="auto"/>
        <w:ind w:left="3402"/>
        <w:jc w:val="both"/>
        <w:rPr>
          <w:rFonts w:asciiTheme="majorBidi" w:hAnsiTheme="majorBidi" w:cstheme="majorBidi"/>
          <w:bCs/>
          <w:sz w:val="22"/>
          <w:szCs w:val="22"/>
        </w:rPr>
      </w:pPr>
      <w:r w:rsidRPr="00F5113B">
        <w:rPr>
          <w:rFonts w:asciiTheme="majorBidi" w:hAnsiTheme="majorBidi" w:cstheme="majorBidi"/>
          <w:bCs/>
          <w:sz w:val="22"/>
          <w:szCs w:val="22"/>
        </w:rPr>
        <w:t>It is clarified that installation of local terminology server as a copy of the national server, (for example for performance and information security purposes) will not be considered a separate site for purposes of the pricing herein.</w:t>
      </w:r>
    </w:p>
    <w:p w:rsidR="00EF0F35" w:rsidRPr="00F5113B" w:rsidRDefault="00EF0F35" w:rsidP="00AD6582">
      <w:pPr>
        <w:pStyle w:val="af0"/>
        <w:numPr>
          <w:ilvl w:val="3"/>
          <w:numId w:val="50"/>
        </w:numPr>
        <w:tabs>
          <w:tab w:val="right" w:pos="567"/>
        </w:tabs>
        <w:bidi w:val="0"/>
        <w:spacing w:after="120" w:line="240" w:lineRule="auto"/>
        <w:ind w:left="3402"/>
        <w:rPr>
          <w:rFonts w:asciiTheme="majorBidi" w:hAnsiTheme="majorBidi" w:cstheme="majorBidi"/>
          <w:bCs/>
          <w:sz w:val="22"/>
          <w:szCs w:val="22"/>
        </w:rPr>
      </w:pPr>
      <w:r w:rsidRPr="00F5113B">
        <w:rPr>
          <w:rFonts w:asciiTheme="majorBidi" w:hAnsiTheme="majorBidi" w:cstheme="majorBidi"/>
          <w:bCs/>
          <w:sz w:val="22"/>
          <w:szCs w:val="22"/>
        </w:rPr>
        <w:t>License fee per user – the Ministry has decided to remove this pricing option for the Tender. Thus it will NOT be included in the bid.</w:t>
      </w:r>
    </w:p>
    <w:p w:rsidR="00EF0F35" w:rsidRPr="00F5113B" w:rsidRDefault="00EF0F35" w:rsidP="00EF0F35">
      <w:pPr>
        <w:pStyle w:val="af0"/>
        <w:bidi w:val="0"/>
        <w:ind w:left="360"/>
        <w:rPr>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Setup and Implementation costs</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Price quote may include a separate price for setup and implementation (it may be included in the license fee, in which case the Supplier should propose a price of 0 (zero) for this component. This component is referred to as: One-time cost of implementing terminology server in Ministry of Health including at least one local language</w:t>
      </w:r>
      <w:r w:rsidR="005B119F">
        <w:rPr>
          <w:rFonts w:asciiTheme="majorBidi" w:hAnsiTheme="majorBidi" w:cstheme="majorBidi"/>
          <w:bCs/>
          <w:sz w:val="22"/>
          <w:szCs w:val="22"/>
        </w:rPr>
        <w:t>.</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setup includes all required actions to install the Software and adjust it to the Ministry's need, including loading terminologies and mappings, up to the state of "Go Live" with the "out of the box" product. The Setup includes customization of the Software to the Ministry's needs, such as adjusting field names and labels, defining users, defining basic reports etc. The Setup does not include any additional developments requested by the Ministry.</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In addition, the Supplier is requested to state a price cost for setup and implementation of an additional site, should any Israeli Health organization choose a local installation and customization. This component is referred to as: One-time cost of adding a site including installation of terminology server version and adaptation to organizational requirements</w:t>
      </w:r>
      <w:r w:rsidR="005B119F">
        <w:rPr>
          <w:rFonts w:asciiTheme="majorBidi" w:hAnsiTheme="majorBidi" w:cstheme="majorBidi"/>
          <w:bCs/>
          <w:sz w:val="22"/>
          <w:szCs w:val="22"/>
        </w:rPr>
        <w:t>.</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Supplier must specify the precise and detailed components and work stages included in initial setup that will be provided, and they shall not be less than specified in this clause.</w:t>
      </w:r>
    </w:p>
    <w:p w:rsidR="00EF0F35" w:rsidRPr="00F5113B" w:rsidRDefault="00EF0F35" w:rsidP="00EF0F35">
      <w:pPr>
        <w:pStyle w:val="af0"/>
        <w:bidi w:val="0"/>
        <w:ind w:left="360"/>
        <w:rPr>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Terminology mapping and updating service</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service will be paid for on an annual basis. Should the Ministry purchase the service for a term shorter than one year, it shall pay a relative cost (for example, if the Ministry purchased 6 months only, it shall pay half of the annual fee).</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service will be paid for once, regardless of how many sites choose a local installation.</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ministry may choose to terminate the mapping and updating service, while still making use of the Terminology Server Software. In such case, all Terminology versions and mappings already provided will remain in the Software for the use of the Ministry, but the Supplier will not provide new versions and updated of the terminologies and mappings.</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Bid must specify the included terminologies and mappings provided by the Supplier as part of the service. Extra points in the quality score will be given according the extent of provided terminologies, included in the quote for the Terminology and mapping service.</w:t>
      </w:r>
    </w:p>
    <w:p w:rsidR="00EF0F35" w:rsidRPr="00F5113B" w:rsidRDefault="00EF0F35" w:rsidP="00AD6582">
      <w:pPr>
        <w:pStyle w:val="af0"/>
        <w:bidi w:val="0"/>
        <w:ind w:left="360"/>
        <w:jc w:val="both"/>
        <w:rPr>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Additional Costs</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Services not specified in the Tender will be prices separately.</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Development required to meet requirements - The License fee is assumed to include any and all developments required in order to meet the specifications of the Tender. Should the proposed Software require developments to meet the requirements, the price of these developments must be specified separately for each missing feature. The Ministry will sum the cost of all these developments and add it to the price sum, for the purpose of calculating the price score. However, the Ministry will choose if and when to acquire these additional developments, at its sole discretion.</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Travel costs - The Supplier must state the cost of each trip to Israel, as may be required.</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System infrastructure - 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The cost of necessary infrastructure will be added to the calculated sum for the purpose of the Price Score.</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Licensing cost for public accessibility of terminology and mapping information - directly from terminology server and/ or through the use of the Supplier's portal interface. This component can be purchased separately with any of the Models. </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It is clarified that if the Ministry develops an independent web interface for the public, and makes use of data exported from the Terminology server – this usage is considered part of the basic license provided and paid for through Model A or B or C, and will not incur the additional charge for the public accessibility license.</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Should the Ministry acquire public accessibility, the relevant annual maintenance will be paid.</w:t>
      </w:r>
    </w:p>
    <w:p w:rsidR="00EF0F35" w:rsidRPr="00F5113B" w:rsidRDefault="00EF0F35" w:rsidP="00AD6582">
      <w:pPr>
        <w:bidi w:val="0"/>
        <w:rPr>
          <w:rFonts w:asciiTheme="majorBidi" w:hAnsiTheme="majorBidi" w:cstheme="majorBidi"/>
          <w:b/>
          <w:bCs/>
          <w:u w:val="single"/>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Hourly rates for professional services</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Services not specified in the Tender will be prices separately.</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requested services will be defined jointly, or by the Ministry, and the Supplier will be requested to provide a quote for the necessary professional services. The Ministry may choose to accept the quote, or to choose to acquire the services "as incurred", based on the hourly rates provided in the Bid.</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price quote for hourly rates may not exceed the maximum rate specified in the Tender.</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Hourly rates include the following functions:</w:t>
      </w:r>
    </w:p>
    <w:p w:rsidR="00EF0F35" w:rsidRPr="00AD6582" w:rsidRDefault="00EF0F35" w:rsidP="00AD6582">
      <w:pPr>
        <w:pStyle w:val="af0"/>
        <w:numPr>
          <w:ilvl w:val="0"/>
          <w:numId w:val="55"/>
        </w:numPr>
        <w:bidi w:val="0"/>
        <w:spacing w:after="200" w:line="240" w:lineRule="auto"/>
        <w:ind w:left="4111"/>
        <w:contextualSpacing/>
        <w:jc w:val="both"/>
        <w:rPr>
          <w:rFonts w:asciiTheme="majorBidi" w:hAnsiTheme="majorBidi" w:cstheme="majorBidi"/>
          <w:color w:val="000000"/>
          <w:sz w:val="22"/>
          <w:szCs w:val="22"/>
        </w:rPr>
      </w:pPr>
      <w:r w:rsidRPr="00AD6582">
        <w:rPr>
          <w:rFonts w:asciiTheme="majorBidi" w:hAnsiTheme="majorBidi" w:cstheme="majorBidi"/>
          <w:color w:val="000000"/>
          <w:sz w:val="22"/>
          <w:szCs w:val="22"/>
        </w:rPr>
        <w:t>Terminologist hourly rate for implementation, local mapping and integration</w:t>
      </w:r>
    </w:p>
    <w:p w:rsidR="00EF0F35" w:rsidRPr="00AD6582" w:rsidRDefault="00EF0F35" w:rsidP="00AD6582">
      <w:pPr>
        <w:pStyle w:val="af0"/>
        <w:numPr>
          <w:ilvl w:val="0"/>
          <w:numId w:val="55"/>
        </w:numPr>
        <w:bidi w:val="0"/>
        <w:spacing w:after="200" w:line="240" w:lineRule="auto"/>
        <w:ind w:left="4111"/>
        <w:contextualSpacing/>
        <w:jc w:val="both"/>
        <w:rPr>
          <w:rFonts w:asciiTheme="majorBidi" w:hAnsiTheme="majorBidi" w:cstheme="majorBidi"/>
          <w:color w:val="000000"/>
          <w:sz w:val="22"/>
          <w:szCs w:val="22"/>
        </w:rPr>
      </w:pPr>
      <w:r w:rsidRPr="00AD6582">
        <w:rPr>
          <w:rFonts w:asciiTheme="majorBidi" w:hAnsiTheme="majorBidi" w:cstheme="majorBidi"/>
          <w:color w:val="000000"/>
          <w:sz w:val="22"/>
          <w:szCs w:val="22"/>
        </w:rPr>
        <w:t>Project manager's hourly rate</w:t>
      </w:r>
    </w:p>
    <w:p w:rsidR="00EF0F35" w:rsidRPr="00AD6582" w:rsidRDefault="00EF0F35" w:rsidP="00AD6582">
      <w:pPr>
        <w:pStyle w:val="af0"/>
        <w:numPr>
          <w:ilvl w:val="0"/>
          <w:numId w:val="55"/>
        </w:numPr>
        <w:bidi w:val="0"/>
        <w:spacing w:after="200" w:line="240" w:lineRule="auto"/>
        <w:ind w:left="4111"/>
        <w:contextualSpacing/>
        <w:jc w:val="both"/>
        <w:rPr>
          <w:rFonts w:asciiTheme="majorBidi" w:hAnsiTheme="majorBidi" w:cstheme="majorBidi"/>
          <w:color w:val="000000"/>
          <w:sz w:val="22"/>
          <w:szCs w:val="22"/>
        </w:rPr>
      </w:pPr>
      <w:r w:rsidRPr="00AD6582">
        <w:rPr>
          <w:rFonts w:asciiTheme="majorBidi" w:hAnsiTheme="majorBidi" w:cstheme="majorBidi"/>
          <w:color w:val="000000"/>
          <w:sz w:val="22"/>
          <w:szCs w:val="22"/>
        </w:rPr>
        <w:t>Analyst's hourly rate – System analyst performing the design analysis and product specifications.</w:t>
      </w:r>
    </w:p>
    <w:p w:rsidR="00EF0F35" w:rsidRPr="00AD6582" w:rsidRDefault="00EF0F35" w:rsidP="00AD6582">
      <w:pPr>
        <w:pStyle w:val="af0"/>
        <w:numPr>
          <w:ilvl w:val="0"/>
          <w:numId w:val="55"/>
        </w:numPr>
        <w:bidi w:val="0"/>
        <w:spacing w:after="200" w:line="240" w:lineRule="auto"/>
        <w:ind w:left="4111"/>
        <w:contextualSpacing/>
        <w:jc w:val="both"/>
        <w:rPr>
          <w:rFonts w:asciiTheme="majorBidi" w:hAnsiTheme="majorBidi" w:cstheme="majorBidi"/>
          <w:color w:val="000000"/>
          <w:sz w:val="22"/>
          <w:szCs w:val="22"/>
        </w:rPr>
      </w:pPr>
      <w:r w:rsidRPr="00AD6582">
        <w:rPr>
          <w:rFonts w:asciiTheme="majorBidi" w:hAnsiTheme="majorBidi" w:cstheme="majorBidi"/>
          <w:color w:val="000000"/>
          <w:sz w:val="22"/>
          <w:szCs w:val="22"/>
        </w:rPr>
        <w:t>Software developer/integrator hourly rate</w:t>
      </w:r>
    </w:p>
    <w:p w:rsidR="00EF0F35" w:rsidRPr="00AD6582" w:rsidRDefault="00EF0F35" w:rsidP="00AD6582">
      <w:pPr>
        <w:pStyle w:val="af0"/>
        <w:numPr>
          <w:ilvl w:val="0"/>
          <w:numId w:val="55"/>
        </w:numPr>
        <w:bidi w:val="0"/>
        <w:spacing w:after="200" w:line="240" w:lineRule="auto"/>
        <w:ind w:left="4111"/>
        <w:contextualSpacing/>
        <w:jc w:val="both"/>
        <w:rPr>
          <w:rFonts w:asciiTheme="majorBidi" w:hAnsiTheme="majorBidi" w:cstheme="majorBidi"/>
          <w:color w:val="000000"/>
          <w:sz w:val="22"/>
          <w:szCs w:val="22"/>
        </w:rPr>
      </w:pPr>
      <w:r w:rsidRPr="00AD6582">
        <w:rPr>
          <w:rFonts w:asciiTheme="majorBidi" w:hAnsiTheme="majorBidi" w:cstheme="majorBidi"/>
          <w:color w:val="000000"/>
          <w:sz w:val="22"/>
          <w:szCs w:val="22"/>
        </w:rPr>
        <w:t>QA hourly rate</w:t>
      </w:r>
    </w:p>
    <w:p w:rsidR="00EF0F35" w:rsidRPr="00AD6582" w:rsidRDefault="00EF0F35" w:rsidP="00AD6582">
      <w:pPr>
        <w:pStyle w:val="af0"/>
        <w:numPr>
          <w:ilvl w:val="0"/>
          <w:numId w:val="55"/>
        </w:numPr>
        <w:bidi w:val="0"/>
        <w:spacing w:after="200" w:line="276" w:lineRule="auto"/>
        <w:ind w:left="4111"/>
        <w:contextualSpacing/>
        <w:jc w:val="both"/>
        <w:rPr>
          <w:rFonts w:asciiTheme="majorBidi" w:hAnsiTheme="majorBidi" w:cstheme="majorBidi"/>
          <w:sz w:val="22"/>
          <w:szCs w:val="22"/>
        </w:rPr>
      </w:pPr>
      <w:r w:rsidRPr="00AD6582">
        <w:rPr>
          <w:rFonts w:asciiTheme="majorBidi" w:hAnsiTheme="majorBidi" w:cstheme="majorBidi"/>
          <w:color w:val="000000"/>
          <w:sz w:val="22"/>
          <w:szCs w:val="22"/>
        </w:rPr>
        <w:t>Implementation and configuration hourly rate</w:t>
      </w:r>
    </w:p>
    <w:p w:rsidR="00EF0F35" w:rsidRPr="00AD6582"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Cs/>
          <w:sz w:val="22"/>
          <w:szCs w:val="22"/>
        </w:rPr>
        <w:t>Should a Bid include several vendors with different hourly rates, the Ministry will calculate the Hourly rate according to the Supplier that will provide each service. For example, if Supplier A will provide the Terminology expert, and Supplier B will provide the technical professional services, then the Terminology expert rate will be taken from Supplier A's rates and the other rates for Supplier B's proposal. Should the two Suppliers both have the same function, but different rates, the higher hourly rate will be taken into account.  Should the Software Supplier provide assurances that an additional Supplier (jointly biding or as subcontractor) may fully provide said services, the lower hourly rate will be calculated. For example, should Supplier A guarantee that an Israeli counterpart vendor will provide all programming requirements, the hourly rate of the Israeli counterpart will be calculated for purposes of the Price Score.</w:t>
      </w:r>
    </w:p>
    <w:p w:rsidR="00EF0F35" w:rsidRPr="00AD6582" w:rsidRDefault="00EF0F35" w:rsidP="00EF0F35">
      <w:pPr>
        <w:bidi w:val="0"/>
        <w:rPr>
          <w:rFonts w:asciiTheme="majorBidi" w:hAnsiTheme="majorBidi" w:cstheme="majorBidi"/>
          <w:szCs w:val="22"/>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General Price Quote Clarifications</w:t>
      </w:r>
    </w:p>
    <w:p w:rsidR="00EF0F35" w:rsidRDefault="00EF0F35" w:rsidP="002B5C6C">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2B5C6C">
        <w:rPr>
          <w:rFonts w:asciiTheme="majorBidi" w:hAnsiTheme="majorBidi" w:cstheme="majorBidi"/>
          <w:bCs/>
          <w:sz w:val="22"/>
          <w:szCs w:val="22"/>
        </w:rPr>
        <w:t>The Supplier may propose a price of 0 (zero) for any of the price component. Thus, for example, if the Supplier charges an annual fee only, it may state that the license fee are 0 (zero) for all models of the Software use.</w:t>
      </w:r>
    </w:p>
    <w:p w:rsidR="002B5C6C" w:rsidRPr="002B5C6C" w:rsidRDefault="002B5C6C" w:rsidP="002B5C6C">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Pr>
          <w:rFonts w:asciiTheme="majorBidi" w:hAnsiTheme="majorBidi" w:cstheme="majorBidi"/>
          <w:bCs/>
          <w:sz w:val="22"/>
          <w:szCs w:val="22"/>
        </w:rPr>
        <w:t xml:space="preserve">The Supplier undertakes that any third party license required to operate the Supplier's System (not including standard operating system software), is provided </w:t>
      </w:r>
      <w:r w:rsidR="00F623A6">
        <w:rPr>
          <w:rFonts w:asciiTheme="majorBidi" w:hAnsiTheme="majorBidi" w:cstheme="majorBidi"/>
          <w:bCs/>
          <w:sz w:val="22"/>
          <w:szCs w:val="22"/>
        </w:rPr>
        <w:t xml:space="preserve">in full </w:t>
      </w:r>
      <w:r>
        <w:rPr>
          <w:rFonts w:asciiTheme="majorBidi" w:hAnsiTheme="majorBidi" w:cstheme="majorBidi"/>
          <w:bCs/>
          <w:sz w:val="22"/>
          <w:szCs w:val="22"/>
        </w:rPr>
        <w:t>by the Supplier as part of the Bid price proposal and will not be remunerated separately.</w:t>
      </w:r>
    </w:p>
    <w:p w:rsidR="00EF0F35" w:rsidRPr="00F5113B" w:rsidRDefault="00EF0F35" w:rsidP="00EF0F35">
      <w:pPr>
        <w:bidi w:val="0"/>
        <w:rPr>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Price Scoring Calculation</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Each component of the price quote will be multiplied by the multiplier specified for the said component, and added up to a total sum. For example, the quote for the Model-A license fee will be multiplied by 1; the quote for the Model-A annual maintenance license fee will be multiplies by 15; the quote for the Annual terminology mapping service (subscription) will be multiplies by 15. All of the multiplied values will be summed together for the total sum.</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Total sum will be compared between Suppliers, whereas the lowest sum will be awarded 100% of the price score. Each of the other suppliers will be awarded the relative score calculated by dividing the lowest sum by the sum calculated for that supplier and multiplying by 100. For example, if the lowest sum is 18,000,000 it will receive the price score 100. If The second lowest sum is 20,000,000, it will receive the price score of 90. (18,000,000 divided by 20,000,000 multiplied by 100).</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multipliers are for scoring purposes only and shall not be understood to constitute any commitment on the part of the Ministry for quantities of services to be purchased.</w:t>
      </w:r>
    </w:p>
    <w:p w:rsidR="00EF0F35" w:rsidRPr="00F5113B" w:rsidRDefault="00EF0F35" w:rsidP="00AD6582">
      <w:pPr>
        <w:pStyle w:val="af0"/>
        <w:numPr>
          <w:ilvl w:val="3"/>
          <w:numId w:val="50"/>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The Ministry may calculate the price score separately for each price model, and choose the winner according to its preferred price model.</w:t>
      </w:r>
    </w:p>
    <w:p w:rsidR="00EF0F35" w:rsidRPr="00F5113B" w:rsidRDefault="00EF0F35" w:rsidP="00AD6582">
      <w:pPr>
        <w:bidi w:val="0"/>
        <w:rPr>
          <w:rFonts w:asciiTheme="majorBidi" w:hAnsiTheme="majorBidi" w:cstheme="majorBidi"/>
        </w:rPr>
      </w:pPr>
    </w:p>
    <w:p w:rsidR="005E2AAD" w:rsidRPr="00F5113B" w:rsidRDefault="005E2AAD"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HOURLY RATE</w:t>
      </w:r>
    </w:p>
    <w:p w:rsidR="005E2AAD" w:rsidRPr="00F5113B" w:rsidRDefault="005E2AAD" w:rsidP="00357DDE">
      <w:pPr>
        <w:bidi w:val="0"/>
        <w:spacing w:after="120" w:line="240" w:lineRule="auto"/>
        <w:ind w:firstLine="72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Please indicate the hourly rate for each of the following:</w:t>
      </w:r>
    </w:p>
    <w:p w:rsidR="005E2AAD" w:rsidRPr="00F5113B"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Development (of interface, procedure, view, etc.)</w:t>
      </w:r>
    </w:p>
    <w:p w:rsidR="00D30A1F" w:rsidRPr="00F5113B" w:rsidRDefault="00D30A1F"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Reports</w:t>
      </w:r>
    </w:p>
    <w:p w:rsidR="005E2AAD" w:rsidRPr="00F5113B" w:rsidRDefault="005E2AAD" w:rsidP="00D30A1F">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Training</w:t>
      </w:r>
    </w:p>
    <w:p w:rsidR="005E2AAD" w:rsidRPr="00F5113B"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Onsite / offsite training course</w:t>
      </w:r>
    </w:p>
    <w:p w:rsidR="002A3EAC" w:rsidRPr="00F5113B" w:rsidRDefault="002A3EAC" w:rsidP="002A3EAC">
      <w:pPr>
        <w:bidi w:val="0"/>
        <w:spacing w:after="120" w:line="240" w:lineRule="auto"/>
        <w:ind w:left="2227"/>
        <w:jc w:val="left"/>
        <w:rPr>
          <w:rFonts w:asciiTheme="majorBidi" w:hAnsiTheme="majorBidi" w:cstheme="majorBidi"/>
          <w:noProof w:val="0"/>
          <w:szCs w:val="20"/>
          <w:lang w:eastAsia="en-US" w:bidi="ar-SA"/>
        </w:rPr>
      </w:pPr>
    </w:p>
    <w:p w:rsidR="002A3EAC" w:rsidRPr="00F5113B" w:rsidRDefault="002A3EAC"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Workplan</w:t>
      </w:r>
    </w:p>
    <w:p w:rsidR="002A3EAC" w:rsidRPr="00F5113B" w:rsidRDefault="002A3EAC" w:rsidP="0022497B">
      <w:pPr>
        <w:bidi w:val="0"/>
        <w:spacing w:after="120" w:line="240" w:lineRule="auto"/>
        <w:ind w:firstLine="72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The Ministry of Health is interested in a fast implementation of the tool and service.</w:t>
      </w:r>
    </w:p>
    <w:p w:rsidR="002A3EAC" w:rsidRPr="00F5113B" w:rsidRDefault="002A3EAC" w:rsidP="00D60054">
      <w:pPr>
        <w:bidi w:val="0"/>
        <w:spacing w:after="120" w:line="240" w:lineRule="auto"/>
        <w:ind w:left="70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The suggested schedule</w:t>
      </w:r>
      <w:r w:rsidR="00D60054" w:rsidRPr="00F5113B">
        <w:rPr>
          <w:rFonts w:asciiTheme="majorBidi" w:hAnsiTheme="majorBidi" w:cstheme="majorBidi"/>
          <w:noProof w:val="0"/>
          <w:szCs w:val="20"/>
          <w:lang w:eastAsia="en-US" w:bidi="ar-SA"/>
        </w:rPr>
        <w:t xml:space="preserve"> (</w:t>
      </w:r>
      <w:r w:rsidR="00EE61A8" w:rsidRPr="00F5113B">
        <w:rPr>
          <w:rFonts w:asciiTheme="majorBidi" w:hAnsiTheme="majorBidi" w:cstheme="majorBidi"/>
          <w:noProof w:val="0"/>
          <w:szCs w:val="20"/>
          <w:lang w:eastAsia="en-US" w:bidi="ar-SA"/>
        </w:rPr>
        <w:t>article</w:t>
      </w:r>
      <w:r w:rsidR="00D60054" w:rsidRPr="00F5113B">
        <w:rPr>
          <w:rFonts w:asciiTheme="majorBidi" w:hAnsiTheme="majorBidi" w:cstheme="majorBidi"/>
          <w:noProof w:val="0"/>
          <w:szCs w:val="20"/>
          <w:lang w:eastAsia="en-US" w:bidi="ar-SA"/>
        </w:rPr>
        <w:t xml:space="preserve"> 13 to the bid booklet)</w:t>
      </w:r>
      <w:r w:rsidRPr="00F5113B">
        <w:rPr>
          <w:rFonts w:asciiTheme="majorBidi" w:hAnsiTheme="majorBidi" w:cstheme="majorBidi"/>
          <w:noProof w:val="0"/>
          <w:szCs w:val="20"/>
          <w:lang w:eastAsia="en-US" w:bidi="ar-SA"/>
        </w:rPr>
        <w:t xml:space="preserve"> will be submitted as part of the Bid, will be considered as part of the quality score, and will be binding.</w:t>
      </w:r>
      <w:r w:rsidR="004752F8" w:rsidRPr="00F5113B">
        <w:rPr>
          <w:rFonts w:asciiTheme="majorBidi" w:hAnsiTheme="majorBidi" w:cstheme="majorBidi"/>
          <w:noProof w:val="0"/>
          <w:szCs w:val="20"/>
          <w:lang w:eastAsia="en-US" w:bidi="ar-SA"/>
        </w:rPr>
        <w:t xml:space="preserve"> </w:t>
      </w:r>
    </w:p>
    <w:p w:rsidR="002A3EAC" w:rsidRPr="00F5113B" w:rsidRDefault="002A3EAC" w:rsidP="002A3EAC">
      <w:pPr>
        <w:pStyle w:val="Normal1"/>
        <w:bidi w:val="0"/>
        <w:spacing w:line="360" w:lineRule="auto"/>
        <w:ind w:right="426"/>
        <w:jc w:val="left"/>
        <w:rPr>
          <w:rFonts w:asciiTheme="majorBidi" w:hAnsiTheme="majorBidi" w:cstheme="majorBidi"/>
          <w:spacing w:val="22"/>
          <w:lang w:eastAsia="en-US"/>
        </w:rPr>
      </w:pPr>
    </w:p>
    <w:p w:rsidR="002A3EAC" w:rsidRPr="00F5113B" w:rsidRDefault="002A3EAC"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Payment Schedule</w:t>
      </w:r>
    </w:p>
    <w:p w:rsidR="000D514E" w:rsidRPr="00F5113B" w:rsidRDefault="002A3EAC"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
          <w:sz w:val="22"/>
          <w:szCs w:val="22"/>
        </w:rPr>
        <w:t>License</w:t>
      </w:r>
      <w:r w:rsidRPr="00F5113B">
        <w:rPr>
          <w:rFonts w:asciiTheme="majorBidi" w:hAnsiTheme="majorBidi" w:cstheme="majorBidi"/>
          <w:bCs/>
          <w:sz w:val="22"/>
          <w:szCs w:val="22"/>
        </w:rPr>
        <w:t xml:space="preserve"> – 80% will be paid upon provision of the Terminology Server and user licenses. An additional 20% will be paid upon completion of the local implementation</w:t>
      </w:r>
      <w:r w:rsidR="000D514E" w:rsidRPr="00F5113B">
        <w:rPr>
          <w:rFonts w:asciiTheme="majorBidi" w:hAnsiTheme="majorBidi" w:cstheme="majorBidi"/>
          <w:bCs/>
          <w:sz w:val="22"/>
          <w:szCs w:val="22"/>
        </w:rPr>
        <w:t xml:space="preserve"> and one month after successful "go live", as approved by the </w:t>
      </w:r>
      <w:r w:rsidR="00AD6582">
        <w:rPr>
          <w:rFonts w:asciiTheme="majorBidi" w:hAnsiTheme="majorBidi" w:cstheme="majorBidi"/>
          <w:bCs/>
          <w:sz w:val="22"/>
          <w:szCs w:val="22"/>
        </w:rPr>
        <w:t>Ministry</w:t>
      </w:r>
      <w:r w:rsidR="000D514E" w:rsidRPr="00F5113B">
        <w:rPr>
          <w:rFonts w:asciiTheme="majorBidi" w:hAnsiTheme="majorBidi" w:cstheme="majorBidi"/>
          <w:bCs/>
          <w:sz w:val="22"/>
          <w:szCs w:val="22"/>
          <w:rtl/>
        </w:rPr>
        <w:t>.</w:t>
      </w:r>
    </w:p>
    <w:p w:rsidR="002A3EAC" w:rsidRPr="00F5113B" w:rsidRDefault="002A3EAC"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
          <w:sz w:val="22"/>
          <w:szCs w:val="22"/>
        </w:rPr>
        <w:t>Project Implementation</w:t>
      </w:r>
      <w:r w:rsidRPr="00F5113B">
        <w:rPr>
          <w:rFonts w:asciiTheme="majorBidi" w:hAnsiTheme="majorBidi" w:cstheme="majorBidi"/>
          <w:bCs/>
          <w:sz w:val="22"/>
          <w:szCs w:val="22"/>
        </w:rPr>
        <w:t xml:space="preserve"> – payment schedule for the initial setup and configuration of the TS according to local implementation</w:t>
      </w:r>
      <w:r w:rsidRPr="00F5113B">
        <w:rPr>
          <w:rFonts w:asciiTheme="majorBidi" w:hAnsiTheme="majorBidi" w:cstheme="majorBidi"/>
          <w:bCs/>
        </w:rPr>
        <w:t xml:space="preserve"> </w:t>
      </w:r>
      <w:r w:rsidRPr="00F5113B">
        <w:rPr>
          <w:rFonts w:asciiTheme="majorBidi" w:hAnsiTheme="majorBidi" w:cstheme="majorBidi"/>
          <w:bCs/>
          <w:sz w:val="22"/>
          <w:szCs w:val="22"/>
        </w:rPr>
        <w:t>requirements, as well as any future development or implementation processes will be as following:</w:t>
      </w:r>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Upon approval of the workplan and implementation outline – 15%</w:t>
      </w:r>
      <w:r w:rsidR="00AD6582">
        <w:rPr>
          <w:rFonts w:asciiTheme="majorBidi" w:hAnsiTheme="majorBidi" w:cstheme="majorBidi"/>
          <w:bCs/>
          <w:sz w:val="22"/>
          <w:szCs w:val="22"/>
        </w:rPr>
        <w:t>.</w:t>
      </w:r>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Upon approval of </w:t>
      </w:r>
      <w:r w:rsidR="00AD6582">
        <w:rPr>
          <w:rFonts w:asciiTheme="majorBidi" w:hAnsiTheme="majorBidi" w:cstheme="majorBidi"/>
          <w:bCs/>
          <w:sz w:val="22"/>
          <w:szCs w:val="22"/>
        </w:rPr>
        <w:t xml:space="preserve">the </w:t>
      </w:r>
      <w:r w:rsidRPr="00F5113B">
        <w:rPr>
          <w:rFonts w:asciiTheme="majorBidi" w:hAnsiTheme="majorBidi" w:cstheme="majorBidi"/>
          <w:bCs/>
          <w:sz w:val="22"/>
          <w:szCs w:val="22"/>
        </w:rPr>
        <w:t>detailed design</w:t>
      </w:r>
      <w:r w:rsidR="00AD6582">
        <w:rPr>
          <w:rFonts w:asciiTheme="majorBidi" w:hAnsiTheme="majorBidi" w:cstheme="majorBidi"/>
          <w:bCs/>
          <w:sz w:val="22"/>
          <w:szCs w:val="22"/>
        </w:rPr>
        <w:t xml:space="preserve">and the mapping </w:t>
      </w:r>
      <w:r w:rsidRPr="00F5113B">
        <w:rPr>
          <w:rFonts w:asciiTheme="majorBidi" w:hAnsiTheme="majorBidi" w:cstheme="majorBidi"/>
          <w:bCs/>
          <w:sz w:val="22"/>
          <w:szCs w:val="22"/>
        </w:rPr>
        <w:t xml:space="preserve">– </w:t>
      </w:r>
      <w:r w:rsidR="00AD6582">
        <w:rPr>
          <w:rFonts w:asciiTheme="majorBidi" w:hAnsiTheme="majorBidi" w:cstheme="majorBidi"/>
          <w:bCs/>
          <w:sz w:val="22"/>
          <w:szCs w:val="22"/>
        </w:rPr>
        <w:t>30</w:t>
      </w:r>
      <w:r w:rsidRPr="00F5113B">
        <w:rPr>
          <w:rFonts w:asciiTheme="majorBidi" w:hAnsiTheme="majorBidi" w:cstheme="majorBidi"/>
          <w:bCs/>
          <w:sz w:val="22"/>
          <w:szCs w:val="22"/>
        </w:rPr>
        <w:t>%</w:t>
      </w:r>
      <w:r w:rsidR="00AD6582">
        <w:rPr>
          <w:rFonts w:asciiTheme="majorBidi" w:hAnsiTheme="majorBidi" w:cstheme="majorBidi"/>
          <w:bCs/>
          <w:sz w:val="22"/>
          <w:szCs w:val="22"/>
        </w:rPr>
        <w:t>. The commencement of the detailed design and mapping shall be subject to the approval of the Ministry.</w:t>
      </w:r>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Upon completion </w:t>
      </w:r>
      <w:r w:rsidR="00AD6582">
        <w:rPr>
          <w:rFonts w:asciiTheme="majorBidi" w:hAnsiTheme="majorBidi" w:cstheme="majorBidi"/>
          <w:bCs/>
          <w:sz w:val="22"/>
          <w:szCs w:val="22"/>
        </w:rPr>
        <w:t>of customizations and</w:t>
      </w:r>
      <w:r w:rsidRPr="00F5113B">
        <w:rPr>
          <w:rFonts w:asciiTheme="majorBidi" w:hAnsiTheme="majorBidi" w:cstheme="majorBidi"/>
          <w:bCs/>
          <w:sz w:val="22"/>
          <w:szCs w:val="22"/>
        </w:rPr>
        <w:t xml:space="preserve"> development and successful conclusion of reception testing – </w:t>
      </w:r>
      <w:r w:rsidR="00AD6582">
        <w:rPr>
          <w:rFonts w:asciiTheme="majorBidi" w:hAnsiTheme="majorBidi" w:cstheme="majorBidi"/>
          <w:bCs/>
          <w:sz w:val="22"/>
          <w:szCs w:val="22"/>
        </w:rPr>
        <w:t>40</w:t>
      </w:r>
      <w:r w:rsidRPr="00F5113B">
        <w:rPr>
          <w:rFonts w:asciiTheme="majorBidi" w:hAnsiTheme="majorBidi" w:cstheme="majorBidi"/>
          <w:bCs/>
          <w:sz w:val="22"/>
          <w:szCs w:val="22"/>
        </w:rPr>
        <w:t>%</w:t>
      </w:r>
      <w:r w:rsidR="00AD6582">
        <w:rPr>
          <w:rFonts w:asciiTheme="majorBidi" w:hAnsiTheme="majorBidi" w:cstheme="majorBidi"/>
          <w:bCs/>
          <w:sz w:val="22"/>
          <w:szCs w:val="22"/>
        </w:rPr>
        <w:t>.</w:t>
      </w:r>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One month after successful "go live", as approved by the </w:t>
      </w:r>
      <w:r w:rsidR="00AD6582">
        <w:rPr>
          <w:rFonts w:asciiTheme="majorBidi" w:hAnsiTheme="majorBidi" w:cstheme="majorBidi"/>
          <w:bCs/>
          <w:sz w:val="22"/>
          <w:szCs w:val="22"/>
        </w:rPr>
        <w:t>Ministry</w:t>
      </w:r>
      <w:r w:rsidRPr="00F5113B">
        <w:rPr>
          <w:rFonts w:asciiTheme="majorBidi" w:hAnsiTheme="majorBidi" w:cstheme="majorBidi"/>
          <w:bCs/>
          <w:sz w:val="22"/>
          <w:szCs w:val="22"/>
        </w:rPr>
        <w:t xml:space="preserve"> – </w:t>
      </w:r>
      <w:r w:rsidR="00AD6582">
        <w:rPr>
          <w:rFonts w:asciiTheme="majorBidi" w:hAnsiTheme="majorBidi" w:cstheme="majorBidi"/>
          <w:bCs/>
          <w:sz w:val="22"/>
          <w:szCs w:val="22"/>
        </w:rPr>
        <w:t>1</w:t>
      </w:r>
      <w:r w:rsidRPr="00F5113B">
        <w:rPr>
          <w:rFonts w:asciiTheme="majorBidi" w:hAnsiTheme="majorBidi" w:cstheme="majorBidi"/>
          <w:bCs/>
          <w:sz w:val="22"/>
          <w:szCs w:val="22"/>
        </w:rPr>
        <w:t>5%</w:t>
      </w:r>
      <w:r w:rsidR="00AD6582">
        <w:rPr>
          <w:rFonts w:asciiTheme="majorBidi" w:hAnsiTheme="majorBidi" w:cstheme="majorBidi"/>
          <w:bCs/>
          <w:sz w:val="22"/>
          <w:szCs w:val="22"/>
        </w:rPr>
        <w:t>.</w:t>
      </w:r>
    </w:p>
    <w:p w:rsidR="002A3EAC" w:rsidRPr="00F5113B" w:rsidRDefault="00EE61A8"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Professional</w:t>
      </w:r>
      <w:r w:rsidR="002A3EAC" w:rsidRPr="00F5113B">
        <w:rPr>
          <w:rFonts w:asciiTheme="majorBidi" w:hAnsiTheme="majorBidi" w:cstheme="majorBidi"/>
          <w:bCs/>
          <w:sz w:val="22"/>
          <w:szCs w:val="22"/>
        </w:rPr>
        <w:t xml:space="preserve"> Services provided by "Time and Material", will be paid against a monthly invoice. </w:t>
      </w:r>
    </w:p>
    <w:p w:rsidR="002A3EAC" w:rsidRPr="00F5113B" w:rsidRDefault="002A3EAC" w:rsidP="00AD6582">
      <w:pPr>
        <w:pStyle w:val="af0"/>
        <w:numPr>
          <w:ilvl w:val="1"/>
          <w:numId w:val="56"/>
        </w:numPr>
        <w:tabs>
          <w:tab w:val="right" w:pos="567"/>
        </w:tabs>
        <w:bidi w:val="0"/>
        <w:spacing w:after="120" w:line="240" w:lineRule="auto"/>
        <w:jc w:val="both"/>
        <w:rPr>
          <w:rFonts w:asciiTheme="majorBidi" w:hAnsiTheme="majorBidi" w:cstheme="majorBidi"/>
          <w:b/>
        </w:rPr>
      </w:pPr>
      <w:bookmarkStart w:id="50" w:name="_Toc360620723"/>
      <w:bookmarkStart w:id="51" w:name="_Toc361210774"/>
      <w:bookmarkStart w:id="52" w:name="_Toc372891847"/>
      <w:r w:rsidRPr="00F5113B">
        <w:rPr>
          <w:rFonts w:asciiTheme="majorBidi" w:hAnsiTheme="majorBidi" w:cstheme="majorBidi"/>
          <w:b/>
        </w:rPr>
        <w:t>Warranty</w:t>
      </w:r>
    </w:p>
    <w:p w:rsidR="002A3EAC" w:rsidRPr="00F5113B" w:rsidRDefault="002A3EAC" w:rsidP="00C55F78">
      <w:pPr>
        <w:keepNext/>
        <w:tabs>
          <w:tab w:val="left" w:pos="707"/>
          <w:tab w:val="left" w:pos="990"/>
        </w:tabs>
        <w:bidi w:val="0"/>
        <w:spacing w:before="240" w:after="120"/>
        <w:ind w:left="992"/>
        <w:outlineLvl w:val="2"/>
        <w:rPr>
          <w:rFonts w:asciiTheme="majorBidi" w:hAnsiTheme="majorBidi" w:cstheme="majorBidi"/>
          <w:szCs w:val="22"/>
        </w:rPr>
      </w:pPr>
      <w:bookmarkStart w:id="53" w:name="_Toc360620735"/>
      <w:bookmarkEnd w:id="50"/>
      <w:bookmarkEnd w:id="51"/>
      <w:bookmarkEnd w:id="52"/>
      <w:r w:rsidRPr="00F5113B">
        <w:rPr>
          <w:rFonts w:asciiTheme="majorBidi" w:hAnsiTheme="majorBidi" w:cstheme="majorBidi"/>
          <w:bCs/>
          <w:szCs w:val="22"/>
        </w:rPr>
        <w:t>The warranty period will begin on the</w:t>
      </w:r>
      <w:r w:rsidRPr="00F5113B">
        <w:rPr>
          <w:rFonts w:asciiTheme="majorBidi" w:hAnsiTheme="majorBidi" w:cstheme="majorBidi"/>
          <w:szCs w:val="22"/>
          <w:rtl/>
        </w:rPr>
        <w:t xml:space="preserve"> </w:t>
      </w:r>
      <w:r w:rsidRPr="00F5113B">
        <w:rPr>
          <w:rFonts w:asciiTheme="majorBidi" w:hAnsiTheme="majorBidi" w:cstheme="majorBidi"/>
          <w:szCs w:val="22"/>
        </w:rPr>
        <w:t xml:space="preserve"> system and on  the  </w:t>
      </w:r>
      <w:r w:rsidRPr="00F5113B">
        <w:rPr>
          <w:rFonts w:asciiTheme="majorBidi" w:hAnsiTheme="majorBidi" w:cstheme="majorBidi"/>
          <w:bCs/>
          <w:szCs w:val="22"/>
        </w:rPr>
        <w:t xml:space="preserve">new developments upon delivery confirmation and will continue one year. For the avoidance of doubt, during the first year after receiving delivery confirmation </w:t>
      </w:r>
      <w:r w:rsidRPr="00F5113B">
        <w:rPr>
          <w:rFonts w:asciiTheme="majorBidi" w:hAnsiTheme="majorBidi" w:cstheme="majorBidi"/>
          <w:szCs w:val="22"/>
        </w:rPr>
        <w:t xml:space="preserve">the ministry will not pay </w:t>
      </w:r>
      <w:r w:rsidRPr="00F5113B">
        <w:rPr>
          <w:rFonts w:asciiTheme="majorBidi" w:hAnsiTheme="majorBidi" w:cstheme="majorBidi"/>
          <w:bCs/>
          <w:szCs w:val="22"/>
        </w:rPr>
        <w:t xml:space="preserve">for more work hours </w:t>
      </w:r>
      <w:r w:rsidRPr="00F5113B">
        <w:rPr>
          <w:rFonts w:asciiTheme="majorBidi" w:hAnsiTheme="majorBidi" w:cstheme="majorBidi"/>
          <w:szCs w:val="22"/>
        </w:rPr>
        <w:t xml:space="preserve">or </w:t>
      </w:r>
      <w:r w:rsidRPr="00F5113B">
        <w:rPr>
          <w:rFonts w:asciiTheme="majorBidi" w:hAnsiTheme="majorBidi" w:cstheme="majorBidi"/>
          <w:bCs/>
          <w:szCs w:val="22"/>
        </w:rPr>
        <w:t xml:space="preserve"> for repairs and / or updates and / or modifications as a result of </w:t>
      </w:r>
      <w:r w:rsidRPr="00F5113B">
        <w:rPr>
          <w:rFonts w:asciiTheme="majorBidi" w:hAnsiTheme="majorBidi" w:cstheme="majorBidi"/>
          <w:szCs w:val="22"/>
        </w:rPr>
        <w:t xml:space="preserve">a </w:t>
      </w:r>
      <w:r w:rsidRPr="00F5113B">
        <w:rPr>
          <w:rFonts w:asciiTheme="majorBidi" w:hAnsiTheme="majorBidi" w:cstheme="majorBidi"/>
          <w:bCs/>
          <w:szCs w:val="22"/>
        </w:rPr>
        <w:t>failures / non-compliance as agreed in advance between the parties that were discovered in the system.</w:t>
      </w:r>
      <w:bookmarkStart w:id="54" w:name="_Toc360620738"/>
      <w:bookmarkStart w:id="55" w:name="_Toc361210777"/>
      <w:bookmarkStart w:id="56" w:name="_Toc372891850"/>
      <w:bookmarkStart w:id="57" w:name="_Ref316357440"/>
      <w:bookmarkEnd w:id="53"/>
      <w:r w:rsidRPr="00F5113B">
        <w:rPr>
          <w:rFonts w:asciiTheme="majorBidi" w:hAnsiTheme="majorBidi" w:cstheme="majorBidi"/>
          <w:szCs w:val="22"/>
        </w:rPr>
        <w:t xml:space="preserve"> At the end of the warranty period the  Maintenance agreement as it appears at article </w:t>
      </w:r>
      <w:r w:rsidRPr="00F5113B">
        <w:rPr>
          <w:rFonts w:asciiTheme="majorBidi" w:hAnsiTheme="majorBidi" w:cstheme="majorBidi"/>
          <w:szCs w:val="22"/>
          <w:rtl/>
        </w:rPr>
        <w:t xml:space="preserve">3.2 </w:t>
      </w:r>
      <w:r w:rsidR="00C55F78" w:rsidRPr="00F5113B">
        <w:rPr>
          <w:rFonts w:asciiTheme="majorBidi" w:hAnsiTheme="majorBidi" w:cstheme="majorBidi"/>
          <w:szCs w:val="22"/>
        </w:rPr>
        <w:t xml:space="preserve"> to the agreement (appendix B) </w:t>
      </w:r>
      <w:r w:rsidRPr="00F5113B">
        <w:rPr>
          <w:rFonts w:asciiTheme="majorBidi" w:hAnsiTheme="majorBidi" w:cstheme="majorBidi"/>
          <w:szCs w:val="22"/>
        </w:rPr>
        <w:t>will begin.</w:t>
      </w:r>
    </w:p>
    <w:p w:rsidR="002A3EAC" w:rsidRPr="00F5113B" w:rsidRDefault="002A3EAC" w:rsidP="002A3EAC">
      <w:pPr>
        <w:pStyle w:val="3"/>
        <w:tabs>
          <w:tab w:val="left" w:pos="707"/>
          <w:tab w:val="left" w:pos="990"/>
        </w:tabs>
        <w:spacing w:line="360" w:lineRule="auto"/>
        <w:ind w:left="565" w:firstLine="0"/>
        <w:jc w:val="left"/>
        <w:rPr>
          <w:rFonts w:asciiTheme="majorBidi" w:hAnsiTheme="majorBidi" w:cstheme="majorBidi"/>
          <w:spacing w:val="22"/>
        </w:rPr>
      </w:pPr>
    </w:p>
    <w:bookmarkEnd w:id="54"/>
    <w:bookmarkEnd w:id="55"/>
    <w:bookmarkEnd w:id="56"/>
    <w:bookmarkEnd w:id="57"/>
    <w:p w:rsidR="002A3EAC" w:rsidRPr="00F5113B" w:rsidRDefault="002A3EAC" w:rsidP="002A3EAC">
      <w:pPr>
        <w:bidi w:val="0"/>
        <w:spacing w:before="0" w:line="360" w:lineRule="auto"/>
        <w:ind w:left="397"/>
        <w:jc w:val="left"/>
        <w:rPr>
          <w:rFonts w:asciiTheme="majorBidi" w:hAnsiTheme="majorBidi" w:cstheme="majorBidi"/>
          <w:noProof w:val="0"/>
          <w:spacing w:val="22"/>
          <w:sz w:val="24"/>
        </w:rPr>
      </w:pPr>
    </w:p>
    <w:p w:rsidR="00E4474F" w:rsidRPr="00F5113B" w:rsidRDefault="00E4474F" w:rsidP="00E4474F">
      <w:pPr>
        <w:bidi w:val="0"/>
        <w:spacing w:after="120" w:line="240" w:lineRule="auto"/>
        <w:ind w:left="2227"/>
        <w:jc w:val="left"/>
        <w:rPr>
          <w:rFonts w:asciiTheme="majorBidi" w:hAnsiTheme="majorBidi" w:cstheme="majorBidi"/>
          <w:noProof w:val="0"/>
          <w:szCs w:val="20"/>
          <w:lang w:eastAsia="en-US" w:bidi="ar-SA"/>
        </w:rPr>
      </w:pPr>
    </w:p>
    <w:p w:rsidR="00E4474F" w:rsidRPr="00F5113B" w:rsidRDefault="00E4474F" w:rsidP="00E4474F">
      <w:pPr>
        <w:pStyle w:val="ForTOC1"/>
        <w:rPr>
          <w:sz w:val="24"/>
        </w:rPr>
      </w:pPr>
      <w:r w:rsidRPr="00F5113B">
        <w:rPr>
          <w:sz w:val="24"/>
        </w:rPr>
        <w:t>Exercise (S)</w:t>
      </w:r>
    </w:p>
    <w:p w:rsidR="00E4474F" w:rsidRPr="00F5113B" w:rsidRDefault="00E4474F" w:rsidP="00E4474F">
      <w:pPr>
        <w:pStyle w:val="af0"/>
        <w:tabs>
          <w:tab w:val="right" w:pos="567"/>
        </w:tabs>
        <w:bidi w:val="0"/>
        <w:spacing w:after="120" w:line="240" w:lineRule="auto"/>
        <w:ind w:left="1440"/>
        <w:rPr>
          <w:rFonts w:asciiTheme="majorBidi" w:hAnsiTheme="majorBidi" w:cstheme="majorBidi"/>
          <w:b/>
        </w:rPr>
      </w:pPr>
    </w:p>
    <w:p w:rsidR="005E2AAD" w:rsidRPr="00F5113B" w:rsidRDefault="00AD6582" w:rsidP="00AD6582">
      <w:pPr>
        <w:pStyle w:val="af0"/>
        <w:numPr>
          <w:ilvl w:val="1"/>
          <w:numId w:val="51"/>
        </w:numPr>
        <w:tabs>
          <w:tab w:val="right" w:pos="567"/>
        </w:tabs>
        <w:bidi w:val="0"/>
        <w:spacing w:after="120" w:line="240" w:lineRule="auto"/>
        <w:rPr>
          <w:rFonts w:asciiTheme="majorBidi" w:hAnsiTheme="majorBidi" w:cstheme="majorBidi"/>
          <w:b/>
        </w:rPr>
      </w:pPr>
      <w:r>
        <w:rPr>
          <w:rFonts w:asciiTheme="majorBidi" w:hAnsiTheme="majorBidi" w:cstheme="majorBidi"/>
          <w:b/>
        </w:rPr>
        <w:t>Reserved</w:t>
      </w:r>
    </w:p>
    <w:p w:rsidR="006B397F" w:rsidRPr="00771147" w:rsidRDefault="005E2AAD" w:rsidP="00771147">
      <w:pPr>
        <w:bidi w:val="0"/>
        <w:spacing w:after="120" w:line="240" w:lineRule="auto"/>
        <w:ind w:left="2227"/>
        <w:jc w:val="left"/>
        <w:rPr>
          <w:rFonts w:asciiTheme="majorBidi" w:hAnsiTheme="majorBidi" w:cstheme="majorBidi"/>
          <w:noProof w:val="0"/>
          <w:szCs w:val="20"/>
          <w:lang w:eastAsia="en-US" w:bidi="ar-SA"/>
        </w:rPr>
      </w:pPr>
      <w:r w:rsidRPr="00771147">
        <w:rPr>
          <w:rFonts w:asciiTheme="majorBidi" w:hAnsiTheme="majorBidi" w:cstheme="majorBidi"/>
          <w:noProof w:val="0"/>
          <w:szCs w:val="20"/>
          <w:lang w:eastAsia="en-US" w:bidi="ar-SA"/>
        </w:rPr>
        <w:t xml:space="preserve"> </w:t>
      </w: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Account Management</w:t>
      </w:r>
      <w:bookmarkEnd w:id="47"/>
      <w:bookmarkEnd w:id="48"/>
      <w:bookmarkEnd w:id="49"/>
    </w:p>
    <w:p w:rsidR="0081402D" w:rsidRPr="00F5113B" w:rsidRDefault="000B0E65" w:rsidP="00AD6582">
      <w:pPr>
        <w:pStyle w:val="af0"/>
        <w:numPr>
          <w:ilvl w:val="1"/>
          <w:numId w:val="51"/>
        </w:numPr>
        <w:tabs>
          <w:tab w:val="right" w:pos="567"/>
        </w:tabs>
        <w:bidi w:val="0"/>
        <w:spacing w:after="120" w:line="240" w:lineRule="auto"/>
        <w:rPr>
          <w:rFonts w:asciiTheme="majorBidi" w:hAnsiTheme="majorBidi" w:cstheme="majorBidi"/>
          <w:b/>
        </w:rPr>
      </w:pPr>
      <w:bookmarkStart w:id="58" w:name="_Toc517594334"/>
      <w:bookmarkStart w:id="59" w:name="_Toc517595441"/>
      <w:bookmarkStart w:id="60" w:name="_Toc521921889"/>
      <w:bookmarkStart w:id="61" w:name="_Toc521925226"/>
      <w:bookmarkStart w:id="62" w:name="_Toc369466725"/>
      <w:r w:rsidRPr="00F5113B">
        <w:rPr>
          <w:rFonts w:asciiTheme="majorBidi" w:hAnsiTheme="majorBidi" w:cstheme="majorBidi"/>
          <w:b/>
        </w:rPr>
        <w:tab/>
      </w:r>
      <w:bookmarkEnd w:id="58"/>
      <w:bookmarkEnd w:id="59"/>
      <w:r w:rsidR="0081402D" w:rsidRPr="00F5113B">
        <w:rPr>
          <w:rFonts w:asciiTheme="majorBidi" w:hAnsiTheme="majorBidi" w:cstheme="majorBidi"/>
          <w:b/>
        </w:rPr>
        <w:t>Key Personnel – RFP:</w:t>
      </w:r>
      <w:bookmarkEnd w:id="60"/>
      <w:bookmarkEnd w:id="61"/>
      <w:bookmarkEnd w:id="62"/>
    </w:p>
    <w:p w:rsidR="0081402D" w:rsidRPr="00F5113B" w:rsidRDefault="0081402D" w:rsidP="00915D1F">
      <w:pPr>
        <w:tabs>
          <w:tab w:val="right" w:pos="9360"/>
        </w:tabs>
        <w:bidi w:val="0"/>
        <w:spacing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To help us during the Request for Proposal process, please provide us with background information (e.g., resume, training programs and certifications), contact information, and geographic location of the following people:</w:t>
      </w:r>
    </w:p>
    <w:p w:rsidR="0081402D" w:rsidRPr="00F5113B" w:rsidRDefault="0081402D" w:rsidP="00915D1F">
      <w:pPr>
        <w:tabs>
          <w:tab w:val="right" w:pos="9360"/>
        </w:tabs>
        <w:bidi w:val="0"/>
        <w:spacing w:line="240" w:lineRule="auto"/>
        <w:ind w:left="144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 xml:space="preserve">Senior Executive Sponsor </w:t>
      </w:r>
    </w:p>
    <w:p w:rsidR="0081402D" w:rsidRPr="00F5113B"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Account Manager</w:t>
      </w:r>
    </w:p>
    <w:p w:rsidR="0081402D" w:rsidRPr="00F5113B"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Other key personnel who will be involved in the RFP</w:t>
      </w:r>
    </w:p>
    <w:p w:rsidR="0081402D" w:rsidRPr="00F5113B"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Overview of the account team support structure, indicating the support levels offered.</w:t>
      </w:r>
    </w:p>
    <w:p w:rsidR="000B0E65" w:rsidRPr="00F5113B" w:rsidRDefault="000B0E65" w:rsidP="00357DDE">
      <w:pPr>
        <w:tabs>
          <w:tab w:val="right" w:pos="9360"/>
        </w:tabs>
        <w:bidi w:val="0"/>
        <w:spacing w:line="240" w:lineRule="auto"/>
        <w:ind w:left="1440"/>
        <w:jc w:val="left"/>
        <w:rPr>
          <w:rFonts w:asciiTheme="majorBidi" w:hAnsiTheme="majorBidi" w:cstheme="majorBidi"/>
          <w:noProof w:val="0"/>
          <w:sz w:val="24"/>
          <w:lang w:eastAsia="en-US" w:bidi="ar-SA"/>
        </w:rPr>
      </w:pP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63" w:name="_Toc521921890"/>
      <w:bookmarkStart w:id="64" w:name="_Toc521925227"/>
      <w:bookmarkStart w:id="65" w:name="_Toc369466726"/>
      <w:r w:rsidRPr="00F5113B">
        <w:rPr>
          <w:rFonts w:asciiTheme="majorBidi" w:hAnsiTheme="majorBidi" w:cstheme="majorBidi"/>
          <w:b/>
        </w:rPr>
        <w:t>Key Personnel – Contract:</w:t>
      </w:r>
      <w:bookmarkEnd w:id="63"/>
      <w:bookmarkEnd w:id="64"/>
      <w:bookmarkEnd w:id="65"/>
    </w:p>
    <w:p w:rsidR="0081402D" w:rsidRPr="00F5113B"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Please provide the name, background (e.g., resume, training programs and certifications), contact information, and geographic location for all personnel who will be primarily accountable for servicing the account.  In addition, please provide an organizational structure detailing the reporting relationships of each individual as well as the main roles and responsibilities of each member.</w:t>
      </w:r>
    </w:p>
    <w:p w:rsidR="0081402D" w:rsidRPr="00F5113B"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Please note that IMH will request in any agreement that in the event any personnel are removed or diverted, the vendor will notify IMH at least 14 days in advance of the action and provide information on the proposed substitutes or replacements, including the name, background, and geographic location of each.  IMH reserves the right to approve/reject all proposed personnel.  Please address any concerns/issues with these items in your response.</w:t>
      </w:r>
    </w:p>
    <w:p w:rsidR="0081402D" w:rsidRPr="00F5113B" w:rsidRDefault="0081402D" w:rsidP="00357DDE">
      <w:pPr>
        <w:tabs>
          <w:tab w:val="right" w:pos="9360"/>
        </w:tabs>
        <w:bidi w:val="0"/>
        <w:spacing w:before="240" w:line="240" w:lineRule="auto"/>
        <w:ind w:left="720"/>
        <w:rPr>
          <w:rFonts w:asciiTheme="majorBidi" w:hAnsiTheme="majorBidi" w:cstheme="majorBidi"/>
          <w:noProof w:val="0"/>
          <w:sz w:val="24"/>
          <w:lang w:eastAsia="en-US" w:bidi="ar-SA"/>
        </w:rPr>
      </w:pP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66" w:name="_Toc369497832"/>
      <w:r w:rsidRPr="00F5113B">
        <w:rPr>
          <w:rFonts w:asciiTheme="majorBidi" w:hAnsiTheme="majorBidi" w:cstheme="majorBidi"/>
          <w:b/>
        </w:rPr>
        <w:t>Maintenance and Support</w:t>
      </w:r>
      <w:bookmarkEnd w:id="66"/>
    </w:p>
    <w:p w:rsidR="0081402D" w:rsidRPr="00F5113B" w:rsidRDefault="0081402D" w:rsidP="00357DDE">
      <w:pPr>
        <w:tabs>
          <w:tab w:val="right" w:pos="567"/>
        </w:tabs>
        <w:bidi w:val="0"/>
        <w:spacing w:before="0" w:after="120" w:line="240" w:lineRule="auto"/>
        <w:ind w:left="1800"/>
        <w:rPr>
          <w:rFonts w:asciiTheme="majorBidi" w:hAnsiTheme="majorBidi" w:cstheme="majorBidi"/>
          <w:b/>
          <w:noProof w:val="0"/>
        </w:rPr>
      </w:pPr>
      <w:r w:rsidRPr="00F5113B">
        <w:rPr>
          <w:rFonts w:asciiTheme="majorBidi" w:hAnsiTheme="majorBidi" w:cstheme="majorBidi"/>
          <w:b/>
          <w:noProof w:val="0"/>
        </w:rPr>
        <w:t>Requirements</w:t>
      </w:r>
    </w:p>
    <w:p w:rsidR="0081402D" w:rsidRPr="00F5113B" w:rsidRDefault="0081402D" w:rsidP="00357DDE">
      <w:pPr>
        <w:ind w:right="1080"/>
        <w:jc w:val="right"/>
        <w:rPr>
          <w:rFonts w:asciiTheme="majorBidi" w:hAnsiTheme="majorBidi" w:cstheme="majorBidi"/>
          <w:noProof w:val="0"/>
          <w:szCs w:val="22"/>
          <w:rtl/>
          <w:lang w:eastAsia="en-US"/>
        </w:rPr>
      </w:pPr>
      <w:r w:rsidRPr="00F5113B">
        <w:rPr>
          <w:rFonts w:asciiTheme="majorBidi" w:hAnsiTheme="majorBidi" w:cstheme="majorBidi"/>
          <w:noProof w:val="0"/>
          <w:szCs w:val="22"/>
          <w:lang w:eastAsia="en-US" w:bidi="ar-SA"/>
        </w:rPr>
        <w:t>IMH requires maintaining a certain level of support. Vendor’s response also should address the following requirements:</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List of available standard SLA agreements</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Support structure (tiered approach, client assigned 1 point of contact, etc.)</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Customer Support:</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Preferred method of contact (phone, email, etc.)</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Geographical location of the support staff</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Normal support hours</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Support handled process during off-hours</w:t>
      </w:r>
    </w:p>
    <w:p w:rsidR="0081402D" w:rsidRPr="00F5113B" w:rsidRDefault="0081402D" w:rsidP="00357DDE">
      <w:pPr>
        <w:numPr>
          <w:ilvl w:val="0"/>
          <w:numId w:val="30"/>
        </w:numPr>
        <w:bidi w:val="0"/>
        <w:spacing w:before="0" w:line="360" w:lineRule="auto"/>
        <w:ind w:left="108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Problem/resolution process</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Response time for all level of severity</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Average time to close tickets by severity level</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Escalation process</w:t>
      </w: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67" w:name="_Toc369497833"/>
      <w:r w:rsidRPr="00F5113B">
        <w:rPr>
          <w:rFonts w:asciiTheme="majorBidi" w:hAnsiTheme="majorBidi" w:cstheme="majorBidi"/>
          <w:b/>
        </w:rPr>
        <w:t xml:space="preserve">Business </w:t>
      </w:r>
      <w:bookmarkEnd w:id="67"/>
      <w:r w:rsidR="00CE3200" w:rsidRPr="00F5113B">
        <w:rPr>
          <w:rFonts w:asciiTheme="majorBidi" w:hAnsiTheme="majorBidi" w:cstheme="majorBidi"/>
          <w:b/>
        </w:rPr>
        <w:t>architecture</w:t>
      </w:r>
      <w:r w:rsidRPr="00F5113B">
        <w:rPr>
          <w:rFonts w:asciiTheme="majorBidi" w:hAnsiTheme="majorBidi" w:cstheme="majorBidi"/>
          <w:b/>
        </w:rPr>
        <w:t xml:space="preserve"> </w:t>
      </w:r>
    </w:p>
    <w:p w:rsidR="0081402D" w:rsidRPr="00F5113B" w:rsidRDefault="00771147" w:rsidP="00915D1F">
      <w:pPr>
        <w:bidi w:val="0"/>
        <w:ind w:left="720"/>
        <w:rPr>
          <w:rFonts w:asciiTheme="majorBidi" w:hAnsiTheme="majorBidi" w:cstheme="majorBidi"/>
        </w:rPr>
      </w:pPr>
      <w:r>
        <w:rPr>
          <w:rFonts w:asciiTheme="majorBidi" w:hAnsiTheme="majorBidi" w:cstheme="majorBidi"/>
        </w:rPr>
        <w:t xml:space="preserve">The Ministry </w:t>
      </w:r>
      <w:r w:rsidR="0081402D" w:rsidRPr="00F5113B">
        <w:rPr>
          <w:rFonts w:asciiTheme="majorBidi" w:hAnsiTheme="majorBidi" w:cstheme="majorBidi"/>
        </w:rPr>
        <w:t xml:space="preserve"> will own and maintain the terminology server in Israel. This terminology server will become the unique, complete and standard health terminology which will serve all the health entities in Israel.</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As of that, </w:t>
      </w:r>
      <w:r w:rsidR="00771147">
        <w:rPr>
          <w:rFonts w:asciiTheme="majorBidi" w:hAnsiTheme="majorBidi" w:cstheme="majorBidi"/>
        </w:rPr>
        <w:t xml:space="preserve">the Ministry </w:t>
      </w:r>
      <w:r w:rsidRPr="00F5113B">
        <w:rPr>
          <w:rFonts w:asciiTheme="majorBidi" w:hAnsiTheme="majorBidi" w:cstheme="majorBidi"/>
        </w:rPr>
        <w:t>will be responsible to make sure that this terminology server will be most updated and enable access to all the health entities in Israel.</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With that in mind, any change </w:t>
      </w:r>
      <w:r w:rsidR="00771147">
        <w:rPr>
          <w:rFonts w:asciiTheme="majorBidi" w:hAnsiTheme="majorBidi" w:cstheme="majorBidi"/>
        </w:rPr>
        <w:t xml:space="preserve">request or addition </w:t>
      </w:r>
      <w:r w:rsidRPr="00F5113B">
        <w:rPr>
          <w:rFonts w:asciiTheme="majorBidi" w:hAnsiTheme="majorBidi" w:cstheme="majorBidi"/>
        </w:rPr>
        <w:t xml:space="preserve">in the </w:t>
      </w:r>
      <w:r w:rsidR="00771147">
        <w:rPr>
          <w:rFonts w:asciiTheme="majorBidi" w:hAnsiTheme="majorBidi" w:cstheme="majorBidi"/>
        </w:rPr>
        <w:t xml:space="preserve">national </w:t>
      </w:r>
      <w:r w:rsidRPr="00F5113B">
        <w:rPr>
          <w:rFonts w:asciiTheme="majorBidi" w:hAnsiTheme="majorBidi" w:cstheme="majorBidi"/>
        </w:rPr>
        <w:t>terminology</w:t>
      </w:r>
      <w:r w:rsidR="00771147">
        <w:rPr>
          <w:rFonts w:asciiTheme="majorBidi" w:hAnsiTheme="majorBidi" w:cstheme="majorBidi"/>
        </w:rPr>
        <w:t xml:space="preserve"> that an authorised user wishes to make </w:t>
      </w:r>
      <w:r w:rsidRPr="00F5113B">
        <w:rPr>
          <w:rFonts w:asciiTheme="majorBidi" w:hAnsiTheme="majorBidi" w:cstheme="majorBidi"/>
        </w:rPr>
        <w:t xml:space="preserve"> </w:t>
      </w:r>
      <w:r w:rsidR="00771147">
        <w:rPr>
          <w:rFonts w:asciiTheme="majorBidi" w:hAnsiTheme="majorBidi" w:cstheme="majorBidi"/>
        </w:rPr>
        <w:t>will</w:t>
      </w:r>
      <w:r w:rsidRPr="00F5113B">
        <w:rPr>
          <w:rFonts w:asciiTheme="majorBidi" w:hAnsiTheme="majorBidi" w:cstheme="majorBidi"/>
        </w:rPr>
        <w:t xml:space="preserve"> be </w:t>
      </w:r>
      <w:r w:rsidR="00C52775" w:rsidRPr="00F5113B">
        <w:rPr>
          <w:rFonts w:asciiTheme="majorBidi" w:hAnsiTheme="majorBidi" w:cstheme="majorBidi"/>
        </w:rPr>
        <w:t xml:space="preserve">submitted </w:t>
      </w:r>
      <w:r w:rsidRPr="00F5113B">
        <w:rPr>
          <w:rFonts w:asciiTheme="majorBidi" w:hAnsiTheme="majorBidi" w:cstheme="majorBidi"/>
        </w:rPr>
        <w:t xml:space="preserve">as a request to the </w:t>
      </w:r>
      <w:r w:rsidR="00771147">
        <w:rPr>
          <w:rFonts w:asciiTheme="majorBidi" w:hAnsiTheme="majorBidi" w:cstheme="majorBidi"/>
        </w:rPr>
        <w:t>Ministry</w:t>
      </w:r>
      <w:r w:rsidRPr="00F5113B">
        <w:rPr>
          <w:rFonts w:asciiTheme="majorBidi" w:hAnsiTheme="majorBidi" w:cstheme="majorBidi"/>
        </w:rPr>
        <w:t>.</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The </w:t>
      </w:r>
      <w:r w:rsidR="00771147">
        <w:rPr>
          <w:rFonts w:asciiTheme="majorBidi" w:hAnsiTheme="majorBidi" w:cstheme="majorBidi"/>
        </w:rPr>
        <w:t>Ministry</w:t>
      </w:r>
      <w:r w:rsidRPr="00F5113B">
        <w:rPr>
          <w:rFonts w:asciiTheme="majorBidi" w:hAnsiTheme="majorBidi" w:cstheme="majorBidi"/>
        </w:rPr>
        <w:t xml:space="preserve"> will review </w:t>
      </w:r>
      <w:r w:rsidR="00771147">
        <w:rPr>
          <w:rFonts w:asciiTheme="majorBidi" w:hAnsiTheme="majorBidi" w:cstheme="majorBidi"/>
        </w:rPr>
        <w:t>such</w:t>
      </w:r>
      <w:r w:rsidRPr="00F5113B">
        <w:rPr>
          <w:rFonts w:asciiTheme="majorBidi" w:hAnsiTheme="majorBidi" w:cstheme="majorBidi"/>
        </w:rPr>
        <w:t xml:space="preserve"> request and make the necessary change if applicable. </w:t>
      </w:r>
    </w:p>
    <w:p w:rsidR="000B0E65" w:rsidRPr="00F5113B" w:rsidRDefault="00771147" w:rsidP="00915D1F">
      <w:pPr>
        <w:bidi w:val="0"/>
        <w:ind w:left="720"/>
        <w:rPr>
          <w:rFonts w:asciiTheme="majorBidi" w:hAnsiTheme="majorBidi" w:cstheme="majorBidi"/>
        </w:rPr>
      </w:pPr>
      <w:r>
        <w:rPr>
          <w:rFonts w:asciiTheme="majorBidi" w:hAnsiTheme="majorBidi" w:cstheme="majorBidi"/>
        </w:rPr>
        <w:t>Below is a diagram of the processes that will be used by the Ministry in applying the system.</w:t>
      </w:r>
    </w:p>
    <w:p w:rsidR="0081402D" w:rsidRPr="00F5113B" w:rsidRDefault="0081402D" w:rsidP="00357DDE">
      <w:pPr>
        <w:rPr>
          <w:rFonts w:asciiTheme="majorBidi" w:hAnsiTheme="majorBidi" w:cstheme="majorBidi"/>
          <w:rtl/>
        </w:rPr>
      </w:pPr>
    </w:p>
    <w:p w:rsidR="0081402D" w:rsidRPr="00F5113B" w:rsidRDefault="00CE3200" w:rsidP="00357DDE">
      <w:pPr>
        <w:rPr>
          <w:rFonts w:asciiTheme="majorBidi" w:hAnsiTheme="majorBidi" w:cstheme="majorBidi"/>
          <w:rtl/>
        </w:rPr>
      </w:pPr>
      <w:r w:rsidRPr="00F5113B">
        <w:rPr>
          <w:rFonts w:asciiTheme="majorBidi" w:hAnsiTheme="majorBidi" w:cstheme="majorBidi"/>
          <w:lang w:eastAsia="en-US"/>
        </w:rPr>
        <w:drawing>
          <wp:inline distT="0" distB="0" distL="0" distR="0" wp14:anchorId="6EC72992" wp14:editId="6992A80B">
            <wp:extent cx="4269851" cy="3005593"/>
            <wp:effectExtent l="0" t="0" r="0" b="444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t="2600" r="4618" b="8005"/>
                    <a:stretch/>
                  </pic:blipFill>
                  <pic:spPr bwMode="auto">
                    <a:xfrm>
                      <a:off x="0" y="0"/>
                      <a:ext cx="4270605" cy="3006123"/>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F5113B" w:rsidRDefault="0081402D" w:rsidP="00357DDE">
      <w:pPr>
        <w:rPr>
          <w:rFonts w:asciiTheme="majorBidi" w:hAnsiTheme="majorBidi" w:cstheme="majorBidi"/>
          <w:rtl/>
        </w:rPr>
      </w:pPr>
    </w:p>
    <w:p w:rsidR="00D11A64" w:rsidRPr="00F5113B" w:rsidRDefault="00D11A64" w:rsidP="00357DDE">
      <w:pPr>
        <w:rPr>
          <w:rFonts w:asciiTheme="majorBidi" w:hAnsiTheme="majorBidi" w:cstheme="majorBidi"/>
          <w:rtl/>
        </w:rPr>
      </w:pPr>
      <w:r w:rsidRPr="00F5113B">
        <w:rPr>
          <w:rFonts w:asciiTheme="majorBidi" w:hAnsiTheme="majorBidi" w:cstheme="majorBidi"/>
          <w:lang w:eastAsia="en-US"/>
        </w:rPr>
        <w:drawing>
          <wp:inline distT="0" distB="0" distL="0" distR="0" wp14:anchorId="3A459E50" wp14:editId="1BD7479E">
            <wp:extent cx="4071068" cy="2902226"/>
            <wp:effectExtent l="0" t="0" r="5715"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2487" t="2838" r="6572" b="10843"/>
                    <a:stretch/>
                  </pic:blipFill>
                  <pic:spPr bwMode="auto">
                    <a:xfrm>
                      <a:off x="0" y="0"/>
                      <a:ext cx="4071786" cy="2902738"/>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F5113B" w:rsidRDefault="0081402D" w:rsidP="00357DDE">
      <w:pPr>
        <w:rPr>
          <w:rFonts w:asciiTheme="majorBidi" w:hAnsiTheme="majorBidi" w:cstheme="majorBidi"/>
          <w:rtl/>
        </w:rPr>
      </w:pPr>
    </w:p>
    <w:p w:rsidR="00D11A64" w:rsidRPr="00F5113B" w:rsidRDefault="00D11A64" w:rsidP="00357DDE">
      <w:pPr>
        <w:rPr>
          <w:rFonts w:asciiTheme="majorBidi" w:hAnsiTheme="majorBidi" w:cstheme="majorBidi"/>
          <w:rtl/>
        </w:rPr>
      </w:pPr>
      <w:r w:rsidRPr="00F5113B">
        <w:rPr>
          <w:rFonts w:asciiTheme="majorBidi" w:hAnsiTheme="majorBidi" w:cstheme="majorBidi"/>
          <w:lang w:eastAsia="en-US"/>
        </w:rPr>
        <w:drawing>
          <wp:inline distT="0" distB="0" distL="0" distR="0" wp14:anchorId="2CE34919" wp14:editId="26780F9D">
            <wp:extent cx="4389120" cy="2671638"/>
            <wp:effectExtent l="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 t="4258" r="1954" b="16282"/>
                    <a:stretch/>
                  </pic:blipFill>
                  <pic:spPr bwMode="auto">
                    <a:xfrm>
                      <a:off x="0" y="0"/>
                      <a:ext cx="4389895" cy="2672110"/>
                    </a:xfrm>
                    <a:prstGeom prst="rect">
                      <a:avLst/>
                    </a:prstGeom>
                    <a:ln>
                      <a:noFill/>
                    </a:ln>
                    <a:extLst>
                      <a:ext uri="{53640926-AAD7-44D8-BBD7-CCE9431645EC}">
                        <a14:shadowObscured xmlns:a14="http://schemas.microsoft.com/office/drawing/2010/main"/>
                      </a:ext>
                    </a:extLst>
                  </pic:spPr>
                </pic:pic>
              </a:graphicData>
            </a:graphic>
          </wp:inline>
        </w:drawing>
      </w:r>
    </w:p>
    <w:p w:rsidR="002A3EAC" w:rsidRPr="00F5113B" w:rsidRDefault="002A3EAC" w:rsidP="00357DDE">
      <w:pPr>
        <w:rPr>
          <w:rFonts w:asciiTheme="majorBidi" w:hAnsiTheme="majorBidi" w:cstheme="majorBidi"/>
          <w:rtl/>
        </w:rPr>
      </w:pPr>
    </w:p>
    <w:p w:rsidR="002A3EAC"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68" w:name="_Toc369497834"/>
      <w:r w:rsidRPr="00F5113B">
        <w:rPr>
          <w:rFonts w:asciiTheme="majorBidi" w:hAnsiTheme="majorBidi" w:cstheme="majorBidi"/>
          <w:b/>
        </w:rPr>
        <w:t xml:space="preserve">Reference </w:t>
      </w:r>
      <w:bookmarkEnd w:id="68"/>
      <w:r w:rsidR="00D11A64" w:rsidRPr="00F5113B">
        <w:rPr>
          <w:rFonts w:asciiTheme="majorBidi" w:hAnsiTheme="majorBidi" w:cstheme="majorBidi"/>
          <w:b/>
        </w:rPr>
        <w:t>architecture</w:t>
      </w:r>
    </w:p>
    <w:p w:rsidR="0081402D" w:rsidRPr="00F5113B" w:rsidRDefault="0081402D" w:rsidP="00771147">
      <w:pPr>
        <w:bidi w:val="0"/>
        <w:ind w:left="720"/>
        <w:jc w:val="left"/>
        <w:rPr>
          <w:rFonts w:asciiTheme="majorBidi" w:hAnsiTheme="majorBidi" w:cstheme="majorBidi"/>
        </w:rPr>
      </w:pPr>
      <w:r w:rsidRPr="00F5113B">
        <w:rPr>
          <w:rFonts w:asciiTheme="majorBidi" w:hAnsiTheme="majorBidi" w:cstheme="majorBidi"/>
        </w:rPr>
        <w:t xml:space="preserve">The </w:t>
      </w:r>
      <w:r w:rsidR="00771147">
        <w:rPr>
          <w:rFonts w:asciiTheme="majorBidi" w:hAnsiTheme="majorBidi" w:cstheme="majorBidi"/>
        </w:rPr>
        <w:t xml:space="preserve">Supplier </w:t>
      </w:r>
      <w:r w:rsidRPr="00F5113B">
        <w:rPr>
          <w:rFonts w:asciiTheme="majorBidi" w:hAnsiTheme="majorBidi" w:cstheme="majorBidi"/>
        </w:rPr>
        <w:t>will make sure to update</w:t>
      </w:r>
      <w:r w:rsidR="00771147">
        <w:rPr>
          <w:rFonts w:asciiTheme="majorBidi" w:hAnsiTheme="majorBidi" w:cstheme="majorBidi"/>
        </w:rPr>
        <w:t>the Ministry's</w:t>
      </w:r>
      <w:r w:rsidRPr="00F5113B">
        <w:rPr>
          <w:rFonts w:asciiTheme="majorBidi" w:hAnsiTheme="majorBidi" w:cstheme="majorBidi"/>
        </w:rPr>
        <w:t xml:space="preserve"> terminology server with every relevant change in the terminology. Then, </w:t>
      </w:r>
      <w:r w:rsidR="00771147">
        <w:rPr>
          <w:rFonts w:asciiTheme="majorBidi" w:hAnsiTheme="majorBidi" w:cstheme="majorBidi"/>
        </w:rPr>
        <w:t>the Ministry</w:t>
      </w:r>
      <w:r w:rsidRPr="00F5113B">
        <w:rPr>
          <w:rFonts w:asciiTheme="majorBidi" w:hAnsiTheme="majorBidi" w:cstheme="majorBidi"/>
        </w:rPr>
        <w:t xml:space="preserve"> will be responsible to communicate these changes to every health entity in Israel.</w:t>
      </w:r>
    </w:p>
    <w:p w:rsidR="0081402D" w:rsidRPr="00F5113B" w:rsidRDefault="0081402D" w:rsidP="00771147">
      <w:pPr>
        <w:bidi w:val="0"/>
        <w:ind w:left="720"/>
        <w:jc w:val="left"/>
        <w:rPr>
          <w:rFonts w:asciiTheme="majorBidi" w:hAnsiTheme="majorBidi" w:cstheme="majorBidi"/>
        </w:rPr>
      </w:pPr>
      <w:r w:rsidRPr="00F5113B">
        <w:rPr>
          <w:rFonts w:asciiTheme="majorBidi" w:hAnsiTheme="majorBidi" w:cstheme="majorBidi"/>
        </w:rPr>
        <w:t xml:space="preserve">The changes can be periodically communicated by sending relevant files to each </w:t>
      </w:r>
      <w:r w:rsidR="00C52775" w:rsidRPr="00F5113B">
        <w:rPr>
          <w:rFonts w:asciiTheme="majorBidi" w:hAnsiTheme="majorBidi" w:cstheme="majorBidi"/>
        </w:rPr>
        <w:t xml:space="preserve">entity </w:t>
      </w:r>
      <w:r w:rsidRPr="00F5113B">
        <w:rPr>
          <w:rFonts w:asciiTheme="majorBidi" w:hAnsiTheme="majorBidi" w:cstheme="majorBidi"/>
        </w:rPr>
        <w:t xml:space="preserve">or by allowing every one of them to remotely access the </w:t>
      </w:r>
      <w:r w:rsidR="00771147">
        <w:rPr>
          <w:rFonts w:asciiTheme="majorBidi" w:hAnsiTheme="majorBidi" w:cstheme="majorBidi"/>
        </w:rPr>
        <w:t xml:space="preserve"> Ministry</w:t>
      </w:r>
      <w:r w:rsidRPr="00F5113B">
        <w:rPr>
          <w:rFonts w:asciiTheme="majorBidi" w:hAnsiTheme="majorBidi" w:cstheme="majorBidi"/>
        </w:rPr>
        <w:t>terminology server and use the latest information.</w:t>
      </w:r>
    </w:p>
    <w:p w:rsidR="000B0E65" w:rsidRPr="00F5113B" w:rsidRDefault="0081402D" w:rsidP="00357DDE">
      <w:pPr>
        <w:bidi w:val="0"/>
        <w:ind w:left="720"/>
        <w:jc w:val="left"/>
        <w:rPr>
          <w:rFonts w:asciiTheme="majorBidi" w:hAnsiTheme="majorBidi" w:cstheme="majorBidi"/>
        </w:rPr>
      </w:pPr>
      <w:r w:rsidRPr="00F5113B">
        <w:rPr>
          <w:rFonts w:asciiTheme="majorBidi" w:hAnsiTheme="majorBidi" w:cstheme="majorBidi"/>
        </w:rPr>
        <w:t>This technical architecture approach is yet to be defined.</w:t>
      </w:r>
    </w:p>
    <w:p w:rsidR="000B0E65" w:rsidRPr="00F5113B" w:rsidRDefault="000B0E65" w:rsidP="00357DDE">
      <w:pPr>
        <w:bidi w:val="0"/>
        <w:spacing w:before="0" w:line="240" w:lineRule="auto"/>
        <w:jc w:val="left"/>
        <w:rPr>
          <w:rFonts w:asciiTheme="majorBidi" w:hAnsiTheme="majorBidi" w:cstheme="majorBidi"/>
        </w:rPr>
      </w:pPr>
      <w:r w:rsidRPr="00F5113B">
        <w:rPr>
          <w:rFonts w:asciiTheme="majorBidi" w:hAnsiTheme="majorBidi" w:cstheme="majorBidi"/>
        </w:rPr>
        <w:br w:type="page"/>
      </w:r>
    </w:p>
    <w:p w:rsidR="0081402D" w:rsidRPr="00F5113B" w:rsidRDefault="0081402D" w:rsidP="00357DDE">
      <w:pPr>
        <w:bidi w:val="0"/>
        <w:ind w:left="720"/>
        <w:jc w:val="left"/>
        <w:rPr>
          <w:rFonts w:asciiTheme="majorBidi" w:hAnsiTheme="majorBidi" w:cstheme="majorBidi"/>
        </w:rPr>
      </w:pPr>
    </w:p>
    <w:p w:rsidR="0081402D" w:rsidRPr="00F5113B" w:rsidRDefault="0081402D" w:rsidP="00357DDE">
      <w:pPr>
        <w:tabs>
          <w:tab w:val="right" w:pos="567"/>
        </w:tabs>
        <w:bidi w:val="0"/>
        <w:spacing w:before="0" w:after="120" w:line="240" w:lineRule="auto"/>
        <w:ind w:left="1800"/>
        <w:rPr>
          <w:rFonts w:asciiTheme="majorBidi" w:hAnsiTheme="majorBidi" w:cstheme="majorBidi"/>
          <w:b/>
          <w:noProof w:val="0"/>
        </w:rPr>
      </w:pPr>
      <w:r w:rsidRPr="00F5113B">
        <w:rPr>
          <w:rFonts w:asciiTheme="majorBidi" w:hAnsiTheme="majorBidi" w:cstheme="majorBidi"/>
          <w:b/>
          <w:noProof w:val="0"/>
        </w:rPr>
        <w:t>Requirements</w:t>
      </w: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F5113B">
        <w:rPr>
          <w:rFonts w:asciiTheme="majorBidi" w:hAnsiTheme="majorBidi" w:cstheme="majorBidi"/>
          <w:iCs/>
          <w:sz w:val="24"/>
          <w:lang w:eastAsia="en-US"/>
        </w:rPr>
        <w:drawing>
          <wp:inline distT="0" distB="0" distL="0" distR="0" wp14:anchorId="43C56C7E" wp14:editId="07E008B3">
            <wp:extent cx="5267325" cy="3724275"/>
            <wp:effectExtent l="19050" t="0" r="9525" b="0"/>
            <wp:docPr id="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67325" cy="3724275"/>
                    </a:xfrm>
                    <a:prstGeom prst="rect">
                      <a:avLst/>
                    </a:prstGeom>
                    <a:noFill/>
                    <a:ln w="9525">
                      <a:noFill/>
                      <a:miter lim="800000"/>
                      <a:headEnd/>
                      <a:tailEnd/>
                    </a:ln>
                  </pic:spPr>
                </pic:pic>
              </a:graphicData>
            </a:graphic>
          </wp:inline>
        </w:drawing>
      </w: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F5113B">
        <w:rPr>
          <w:rFonts w:asciiTheme="majorBidi" w:hAnsiTheme="majorBidi" w:cstheme="majorBidi"/>
          <w:iCs/>
          <w:sz w:val="24"/>
          <w:lang w:eastAsia="en-US"/>
        </w:rPr>
        <w:drawing>
          <wp:inline distT="0" distB="0" distL="0" distR="0" wp14:anchorId="38BA7639" wp14:editId="64562F36">
            <wp:extent cx="5048250" cy="3381375"/>
            <wp:effectExtent l="19050" t="0" r="0" b="0"/>
            <wp:docPr id="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cstate="print"/>
                    <a:srcRect/>
                    <a:stretch>
                      <a:fillRect/>
                    </a:stretch>
                  </pic:blipFill>
                  <pic:spPr bwMode="auto">
                    <a:xfrm>
                      <a:off x="0" y="0"/>
                      <a:ext cx="5048250" cy="3381375"/>
                    </a:xfrm>
                    <a:prstGeom prst="rect">
                      <a:avLst/>
                    </a:prstGeom>
                    <a:noFill/>
                    <a:ln w="9525">
                      <a:noFill/>
                      <a:miter lim="800000"/>
                      <a:headEnd/>
                      <a:tailEnd/>
                    </a:ln>
                  </pic:spPr>
                </pic:pic>
              </a:graphicData>
            </a:graphic>
          </wp:inline>
        </w:drawing>
      </w:r>
    </w:p>
    <w:p w:rsidR="0081402D" w:rsidRPr="00F5113B" w:rsidRDefault="0081402D" w:rsidP="00357DDE">
      <w:pPr>
        <w:spacing w:line="240" w:lineRule="auto"/>
        <w:rPr>
          <w:rFonts w:asciiTheme="majorBidi" w:hAnsiTheme="majorBidi" w:cstheme="majorBidi"/>
        </w:rPr>
      </w:pPr>
    </w:p>
    <w:p w:rsidR="0081402D" w:rsidRPr="00F5113B" w:rsidRDefault="0081402D" w:rsidP="00357DDE">
      <w:pPr>
        <w:spacing w:line="240" w:lineRule="auto"/>
        <w:rPr>
          <w:rFonts w:asciiTheme="majorBidi" w:hAnsiTheme="majorBidi" w:cstheme="majorBidi"/>
          <w:rtl/>
        </w:rPr>
      </w:pPr>
    </w:p>
    <w:p w:rsidR="00531179" w:rsidRPr="00F5113B" w:rsidRDefault="00531179" w:rsidP="00357DDE">
      <w:pPr>
        <w:spacing w:line="240" w:lineRule="auto"/>
        <w:rPr>
          <w:rFonts w:asciiTheme="majorBidi" w:hAnsiTheme="majorBidi" w:cstheme="majorBidi"/>
          <w:rtl/>
        </w:rPr>
      </w:pPr>
    </w:p>
    <w:p w:rsidR="00531179" w:rsidRPr="00F5113B" w:rsidRDefault="00531179" w:rsidP="00357DDE">
      <w:pPr>
        <w:spacing w:line="240" w:lineRule="auto"/>
        <w:rPr>
          <w:rFonts w:asciiTheme="majorBidi" w:hAnsiTheme="majorBidi" w:cstheme="majorBidi"/>
        </w:rPr>
      </w:pPr>
    </w:p>
    <w:p w:rsidR="0081402D" w:rsidRPr="00F5113B" w:rsidRDefault="0081402D" w:rsidP="00AD6582">
      <w:pPr>
        <w:pStyle w:val="af0"/>
        <w:numPr>
          <w:ilvl w:val="1"/>
          <w:numId w:val="51"/>
        </w:numPr>
        <w:tabs>
          <w:tab w:val="right" w:pos="567"/>
        </w:tabs>
        <w:bidi w:val="0"/>
        <w:spacing w:after="120" w:line="240" w:lineRule="auto"/>
        <w:ind w:left="993" w:hanging="567"/>
        <w:rPr>
          <w:rFonts w:asciiTheme="majorBidi" w:hAnsiTheme="majorBidi" w:cstheme="majorBidi"/>
          <w:b/>
        </w:rPr>
      </w:pPr>
      <w:bookmarkStart w:id="69" w:name="_Toc521921898"/>
      <w:bookmarkStart w:id="70" w:name="_Toc369466736"/>
      <w:bookmarkStart w:id="71" w:name="_Toc369497835"/>
      <w:r w:rsidRPr="00F5113B">
        <w:rPr>
          <w:rFonts w:asciiTheme="majorBidi" w:hAnsiTheme="majorBidi" w:cstheme="majorBidi"/>
          <w:b/>
        </w:rPr>
        <w:t>PERFORMANCE MEASUREMENT</w:t>
      </w:r>
      <w:bookmarkEnd w:id="69"/>
      <w:bookmarkEnd w:id="70"/>
      <w:bookmarkEnd w:id="71"/>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72" w:name="_Toc521921899"/>
      <w:bookmarkStart w:id="73" w:name="_Toc521925234"/>
      <w:bookmarkStart w:id="74" w:name="_Toc369466737"/>
      <w:bookmarkStart w:id="75" w:name="_Toc369497836"/>
      <w:r w:rsidRPr="00F5113B">
        <w:rPr>
          <w:rFonts w:asciiTheme="majorBidi" w:hAnsiTheme="majorBidi" w:cstheme="majorBidi"/>
          <w:b/>
        </w:rPr>
        <w:t>Operational Performance:</w:t>
      </w:r>
      <w:bookmarkEnd w:id="72"/>
      <w:bookmarkEnd w:id="73"/>
      <w:bookmarkEnd w:id="74"/>
      <w:bookmarkEnd w:id="75"/>
    </w:p>
    <w:p w:rsidR="0081402D" w:rsidRPr="00F5113B" w:rsidRDefault="00771147" w:rsidP="00771147">
      <w:pPr>
        <w:tabs>
          <w:tab w:val="right" w:pos="9360"/>
        </w:tabs>
        <w:bidi w:val="0"/>
        <w:spacing w:before="240" w:line="240" w:lineRule="auto"/>
        <w:ind w:left="2127"/>
        <w:rPr>
          <w:rFonts w:asciiTheme="majorBidi" w:hAnsiTheme="majorBidi" w:cstheme="majorBidi"/>
          <w:noProof w:val="0"/>
          <w:szCs w:val="22"/>
          <w:lang w:eastAsia="en-US" w:bidi="ar-SA"/>
        </w:rPr>
      </w:pPr>
      <w:r>
        <w:rPr>
          <w:rFonts w:asciiTheme="majorBidi" w:hAnsiTheme="majorBidi" w:cstheme="majorBidi"/>
          <w:noProof w:val="0"/>
          <w:szCs w:val="22"/>
          <w:lang w:eastAsia="en-US" w:bidi="ar-SA"/>
        </w:rPr>
        <w:t>As part of its proposal, the Bidder will be required to d</w:t>
      </w:r>
      <w:r w:rsidR="0081402D" w:rsidRPr="00F5113B">
        <w:rPr>
          <w:rFonts w:asciiTheme="majorBidi" w:hAnsiTheme="majorBidi" w:cstheme="majorBidi"/>
          <w:noProof w:val="0"/>
          <w:szCs w:val="22"/>
          <w:lang w:eastAsia="en-US" w:bidi="ar-SA"/>
        </w:rPr>
        <w:t xml:space="preserve">escribe </w:t>
      </w:r>
      <w:r>
        <w:rPr>
          <w:rFonts w:asciiTheme="majorBidi" w:hAnsiTheme="majorBidi" w:cstheme="majorBidi"/>
          <w:noProof w:val="0"/>
          <w:szCs w:val="22"/>
          <w:lang w:eastAsia="en-US" w:bidi="ar-SA"/>
        </w:rPr>
        <w:t>its</w:t>
      </w:r>
      <w:r w:rsidR="0081402D" w:rsidRPr="00F5113B">
        <w:rPr>
          <w:rFonts w:asciiTheme="majorBidi" w:hAnsiTheme="majorBidi" w:cstheme="majorBidi"/>
          <w:noProof w:val="0"/>
          <w:szCs w:val="22"/>
          <w:lang w:eastAsia="en-US" w:bidi="ar-SA"/>
        </w:rPr>
        <w:t xml:space="preserve"> performance measurement program as it pertains to the following areas:</w:t>
      </w:r>
    </w:p>
    <w:p w:rsidR="002A3EAC" w:rsidRPr="00F5113B" w:rsidRDefault="002A3EAC" w:rsidP="002A3EAC">
      <w:pPr>
        <w:tabs>
          <w:tab w:val="right" w:pos="9360"/>
        </w:tabs>
        <w:bidi w:val="0"/>
        <w:spacing w:before="240" w:line="240" w:lineRule="auto"/>
        <w:ind w:left="720"/>
        <w:jc w:val="left"/>
        <w:rPr>
          <w:rFonts w:asciiTheme="majorBidi" w:hAnsiTheme="majorBidi" w:cstheme="majorBidi"/>
          <w:noProof w:val="0"/>
          <w:sz w:val="24"/>
          <w:lang w:eastAsia="en-US" w:bidi="ar-SA"/>
        </w:rPr>
      </w:pPr>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76" w:name="_Toc521925235"/>
      <w:r w:rsidRPr="00F5113B">
        <w:rPr>
          <w:rFonts w:asciiTheme="majorBidi" w:hAnsiTheme="majorBidi" w:cstheme="majorBidi"/>
          <w:b/>
        </w:rPr>
        <w:t>Performance Metrics</w:t>
      </w:r>
      <w:bookmarkEnd w:id="76"/>
    </w:p>
    <w:p w:rsidR="0081402D" w:rsidRPr="00F5113B" w:rsidRDefault="0081402D" w:rsidP="00000118">
      <w:pPr>
        <w:tabs>
          <w:tab w:val="right" w:pos="9360"/>
        </w:tabs>
        <w:bidi w:val="0"/>
        <w:spacing w:before="240" w:line="240" w:lineRule="auto"/>
        <w:ind w:left="21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 xml:space="preserve">As part of the proposal, </w:t>
      </w:r>
      <w:r w:rsidR="00771147">
        <w:rPr>
          <w:rFonts w:asciiTheme="majorBidi" w:hAnsiTheme="majorBidi" w:cstheme="majorBidi"/>
          <w:noProof w:val="0"/>
          <w:szCs w:val="22"/>
          <w:lang w:eastAsia="en-US" w:bidi="ar-SA"/>
        </w:rPr>
        <w:t xml:space="preserve">the Bidder is required to </w:t>
      </w:r>
      <w:r w:rsidRPr="00F5113B">
        <w:rPr>
          <w:rFonts w:asciiTheme="majorBidi" w:hAnsiTheme="majorBidi" w:cstheme="majorBidi"/>
          <w:noProof w:val="0"/>
          <w:szCs w:val="22"/>
          <w:lang w:eastAsia="en-US" w:bidi="ar-SA"/>
        </w:rPr>
        <w:t xml:space="preserve">list the metrics that </w:t>
      </w:r>
      <w:r w:rsidR="00771147">
        <w:rPr>
          <w:rFonts w:asciiTheme="majorBidi" w:hAnsiTheme="majorBidi" w:cstheme="majorBidi"/>
          <w:noProof w:val="0"/>
          <w:szCs w:val="22"/>
          <w:lang w:eastAsia="en-US" w:bidi="ar-SA"/>
        </w:rPr>
        <w:t>it</w:t>
      </w:r>
      <w:r w:rsidRPr="00F5113B">
        <w:rPr>
          <w:rFonts w:asciiTheme="majorBidi" w:hAnsiTheme="majorBidi" w:cstheme="majorBidi"/>
          <w:noProof w:val="0"/>
          <w:szCs w:val="22"/>
          <w:lang w:eastAsia="en-US" w:bidi="ar-SA"/>
        </w:rPr>
        <w:t xml:space="preserve"> will use to monitor &amp; ensure appropriate </w:t>
      </w:r>
      <w:r w:rsidRPr="00F5113B">
        <w:rPr>
          <w:rFonts w:asciiTheme="majorBidi" w:hAnsiTheme="majorBidi" w:cstheme="majorBidi"/>
          <w:b/>
          <w:bCs/>
          <w:noProof w:val="0"/>
          <w:szCs w:val="22"/>
          <w:lang w:eastAsia="en-US" w:bidi="ar-SA"/>
        </w:rPr>
        <w:t>[customer service levels as well as general operating]</w:t>
      </w:r>
      <w:r w:rsidRPr="00F5113B">
        <w:rPr>
          <w:rFonts w:asciiTheme="majorBidi" w:hAnsiTheme="majorBidi" w:cstheme="majorBidi"/>
          <w:noProof w:val="0"/>
          <w:szCs w:val="22"/>
          <w:lang w:eastAsia="en-US" w:bidi="ar-SA"/>
        </w:rPr>
        <w:t xml:space="preserve"> metrics.  Describe your preferred method for reporting and managing performance, and indicate whether </w:t>
      </w:r>
      <w:r w:rsidR="00771147">
        <w:rPr>
          <w:rFonts w:asciiTheme="majorBidi" w:hAnsiTheme="majorBidi" w:cstheme="majorBidi"/>
          <w:noProof w:val="0"/>
          <w:szCs w:val="22"/>
          <w:lang w:eastAsia="en-US" w:bidi="ar-SA"/>
        </w:rPr>
        <w:t>it</w:t>
      </w:r>
      <w:r w:rsidRPr="00F5113B">
        <w:rPr>
          <w:rFonts w:asciiTheme="majorBidi" w:hAnsiTheme="majorBidi" w:cstheme="majorBidi"/>
          <w:noProof w:val="0"/>
          <w:szCs w:val="22"/>
          <w:lang w:eastAsia="en-US" w:bidi="ar-SA"/>
        </w:rPr>
        <w:t xml:space="preserve"> will customize metrics for </w:t>
      </w:r>
      <w:r w:rsidR="00000118">
        <w:rPr>
          <w:rFonts w:asciiTheme="majorBidi" w:hAnsiTheme="majorBidi" w:cstheme="majorBidi"/>
          <w:noProof w:val="0"/>
          <w:szCs w:val="22"/>
          <w:lang w:eastAsia="en-US" w:bidi="ar-SA"/>
        </w:rPr>
        <w:t>the Ministry</w:t>
      </w:r>
      <w:r w:rsidRPr="00F5113B">
        <w:rPr>
          <w:rFonts w:asciiTheme="majorBidi" w:hAnsiTheme="majorBidi" w:cstheme="majorBidi"/>
          <w:noProof w:val="0"/>
          <w:szCs w:val="22"/>
          <w:lang w:eastAsia="en-US" w:bidi="ar-SA"/>
        </w:rPr>
        <w:t>.</w:t>
      </w:r>
      <w:r w:rsidR="002A3EAC" w:rsidRPr="00F5113B">
        <w:rPr>
          <w:rFonts w:asciiTheme="majorBidi" w:hAnsiTheme="majorBidi" w:cstheme="majorBidi"/>
          <w:noProof w:val="0"/>
          <w:szCs w:val="22"/>
          <w:lang w:eastAsia="en-US" w:bidi="ar-SA"/>
        </w:rPr>
        <w:br/>
      </w:r>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77" w:name="_Toc521925236"/>
      <w:r w:rsidRPr="00F5113B">
        <w:rPr>
          <w:rFonts w:asciiTheme="majorBidi" w:hAnsiTheme="majorBidi" w:cstheme="majorBidi"/>
          <w:b/>
        </w:rPr>
        <w:t>Monthly Status Reports:</w:t>
      </w:r>
      <w:bookmarkEnd w:id="77"/>
    </w:p>
    <w:p w:rsidR="0081402D" w:rsidRPr="00F5113B" w:rsidRDefault="00771147" w:rsidP="00771147">
      <w:pPr>
        <w:tabs>
          <w:tab w:val="right" w:pos="9360"/>
        </w:tabs>
        <w:bidi w:val="0"/>
        <w:spacing w:before="240" w:line="240" w:lineRule="auto"/>
        <w:ind w:left="2160"/>
        <w:rPr>
          <w:rFonts w:asciiTheme="majorBidi" w:hAnsiTheme="majorBidi" w:cstheme="majorBidi"/>
          <w:noProof w:val="0"/>
          <w:szCs w:val="22"/>
          <w:lang w:eastAsia="en-US" w:bidi="ar-SA"/>
        </w:rPr>
      </w:pPr>
      <w:r>
        <w:rPr>
          <w:rFonts w:asciiTheme="majorBidi" w:hAnsiTheme="majorBidi" w:cstheme="majorBidi"/>
          <w:noProof w:val="0"/>
          <w:szCs w:val="22"/>
          <w:lang w:eastAsia="en-US" w:bidi="ar-SA"/>
        </w:rPr>
        <w:t>The Ministry</w:t>
      </w:r>
      <w:r w:rsidR="0081402D" w:rsidRPr="00F5113B">
        <w:rPr>
          <w:rFonts w:asciiTheme="majorBidi" w:hAnsiTheme="majorBidi" w:cstheme="majorBidi"/>
          <w:noProof w:val="0"/>
          <w:szCs w:val="22"/>
          <w:lang w:eastAsia="en-US" w:bidi="ar-SA"/>
        </w:rPr>
        <w:t xml:space="preserve"> would like to have formal status reports and meetings monthly to evaluate progress, issues, and discuss next steps.  The written report should include an executive summary as well as the following:</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 xml:space="preserve">Completed activities;  </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Upcoming activities;</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Issues to be decided upon by the project team; and</w:t>
      </w:r>
    </w:p>
    <w:p w:rsidR="0081402D" w:rsidRPr="00F5113B" w:rsidRDefault="0081402D" w:rsidP="00357DDE">
      <w:pPr>
        <w:tabs>
          <w:tab w:val="right" w:pos="9360"/>
        </w:tabs>
        <w:bidi w:val="0"/>
        <w:spacing w:line="240" w:lineRule="auto"/>
        <w:ind w:left="2880" w:hanging="3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 xml:space="preserve">• </w:t>
      </w:r>
      <w:r w:rsidRPr="00F5113B">
        <w:rPr>
          <w:rFonts w:asciiTheme="majorBidi" w:hAnsiTheme="majorBidi" w:cstheme="majorBidi"/>
          <w:noProof w:val="0"/>
          <w:szCs w:val="22"/>
          <w:lang w:eastAsia="en-US" w:bidi="ar-SA"/>
        </w:rPr>
        <w:tab/>
        <w:t>Risks to completion of activities.</w:t>
      </w:r>
    </w:p>
    <w:p w:rsidR="0081402D" w:rsidRPr="00F5113B" w:rsidRDefault="0081402D" w:rsidP="00357DDE">
      <w:pPr>
        <w:bidi w:val="0"/>
        <w:spacing w:line="320" w:lineRule="exact"/>
        <w:ind w:left="90"/>
        <w:jc w:val="left"/>
        <w:rPr>
          <w:rFonts w:asciiTheme="majorBidi" w:hAnsiTheme="majorBidi" w:cstheme="majorBidi"/>
          <w:noProof w:val="0"/>
        </w:rPr>
      </w:pPr>
    </w:p>
    <w:p w:rsidR="00B72E77" w:rsidRPr="00F5113B" w:rsidRDefault="00B72E77" w:rsidP="00357DDE">
      <w:pPr>
        <w:bidi w:val="0"/>
        <w:spacing w:before="0" w:line="360" w:lineRule="auto"/>
        <w:ind w:left="397"/>
        <w:jc w:val="left"/>
        <w:rPr>
          <w:rFonts w:asciiTheme="majorBidi" w:hAnsiTheme="majorBidi" w:cstheme="majorBidi"/>
          <w:noProof w:val="0"/>
          <w:spacing w:val="22"/>
          <w:sz w:val="24"/>
        </w:rPr>
      </w:pPr>
    </w:p>
    <w:p w:rsidR="00B72E77" w:rsidRPr="00F5113B" w:rsidRDefault="00B72E77" w:rsidP="00357DDE">
      <w:pPr>
        <w:bidi w:val="0"/>
        <w:spacing w:before="0" w:line="360" w:lineRule="auto"/>
        <w:ind w:left="397"/>
        <w:jc w:val="left"/>
        <w:rPr>
          <w:rFonts w:asciiTheme="majorBidi" w:hAnsiTheme="majorBidi" w:cstheme="majorBidi"/>
          <w:noProof w:val="0"/>
          <w:spacing w:val="22"/>
          <w:sz w:val="24"/>
        </w:rPr>
      </w:pPr>
    </w:p>
    <w:p w:rsidR="00B72E77" w:rsidRPr="00F5113B" w:rsidRDefault="00B72E77" w:rsidP="00357DDE">
      <w:pPr>
        <w:bidi w:val="0"/>
        <w:spacing w:before="0" w:line="240" w:lineRule="auto"/>
        <w:jc w:val="left"/>
        <w:rPr>
          <w:rFonts w:asciiTheme="majorBidi" w:hAnsiTheme="majorBidi" w:cstheme="majorBidi"/>
          <w:noProof w:val="0"/>
          <w:spacing w:val="22"/>
          <w:sz w:val="24"/>
        </w:rPr>
      </w:pPr>
      <w:r w:rsidRPr="00F5113B">
        <w:rPr>
          <w:rFonts w:asciiTheme="majorBidi" w:hAnsiTheme="majorBidi" w:cstheme="majorBidi"/>
          <w:noProof w:val="0"/>
          <w:spacing w:val="22"/>
          <w:sz w:val="24"/>
        </w:rPr>
        <w:br w:type="page"/>
      </w:r>
    </w:p>
    <w:p w:rsidR="00287530" w:rsidRPr="00F5113B"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287530" w:rsidRPr="00F5113B" w:rsidRDefault="00287530" w:rsidP="002A3EAC">
      <w:pPr>
        <w:tabs>
          <w:tab w:val="right" w:pos="567"/>
        </w:tabs>
        <w:bidi w:val="0"/>
        <w:spacing w:before="0" w:after="120" w:line="240" w:lineRule="auto"/>
        <w:rPr>
          <w:rFonts w:asciiTheme="majorBidi" w:hAnsiTheme="majorBidi" w:cstheme="majorBidi"/>
          <w:noProof w:val="0"/>
          <w:spacing w:val="22"/>
          <w:sz w:val="24"/>
        </w:rPr>
      </w:pPr>
    </w:p>
    <w:p w:rsidR="00287530" w:rsidRPr="00F5113B"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81402D" w:rsidRPr="00F5113B" w:rsidRDefault="0081402D" w:rsidP="00357DDE">
      <w:pPr>
        <w:tabs>
          <w:tab w:val="right" w:pos="567"/>
        </w:tabs>
        <w:bidi w:val="0"/>
        <w:spacing w:before="0" w:after="120" w:line="240" w:lineRule="auto"/>
        <w:jc w:val="center"/>
        <w:rPr>
          <w:rFonts w:asciiTheme="majorBidi" w:hAnsiTheme="majorBidi" w:cstheme="majorBidi"/>
          <w:b/>
          <w:noProof w:val="0"/>
        </w:rPr>
      </w:pPr>
      <w:r w:rsidRPr="00F5113B">
        <w:rPr>
          <w:rFonts w:asciiTheme="majorBidi" w:hAnsiTheme="majorBidi" w:cstheme="majorBidi"/>
          <w:b/>
          <w:bCs/>
          <w:noProof w:val="0"/>
          <w:sz w:val="144"/>
          <w:szCs w:val="144"/>
          <w:lang w:eastAsia="en-US" w:bidi="ar-SA"/>
        </w:rPr>
        <w:t>APPENDIX</w:t>
      </w:r>
    </w:p>
    <w:p w:rsidR="0081402D" w:rsidRPr="00F5113B" w:rsidRDefault="0081402D" w:rsidP="00357DDE">
      <w:pPr>
        <w:tabs>
          <w:tab w:val="right" w:pos="567"/>
        </w:tabs>
        <w:bidi w:val="0"/>
        <w:spacing w:before="0" w:after="120" w:line="240" w:lineRule="auto"/>
        <w:rPr>
          <w:rFonts w:asciiTheme="majorBidi" w:hAnsiTheme="majorBidi" w:cstheme="majorBidi"/>
          <w:b/>
          <w:noProof w:val="0"/>
        </w:rPr>
      </w:pP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BC5B3F" w:rsidRPr="00F5113B" w:rsidRDefault="00BC5B3F" w:rsidP="003F1180">
      <w:pPr>
        <w:pStyle w:val="afff1"/>
        <w:bidi w:val="0"/>
        <w:rPr>
          <w:rFonts w:asciiTheme="majorBidi" w:hAnsiTheme="majorBidi" w:cstheme="majorBidi"/>
          <w:b/>
          <w:bCs/>
          <w:u w:val="single"/>
        </w:rPr>
      </w:pPr>
      <w:r w:rsidRPr="00F5113B">
        <w:rPr>
          <w:rFonts w:asciiTheme="majorBidi" w:hAnsiTheme="majorBidi" w:cstheme="majorBidi"/>
          <w:b/>
          <w:bCs/>
          <w:u w:val="single"/>
        </w:rPr>
        <w:t>Appendix A – Bid Booklet</w:t>
      </w:r>
    </w:p>
    <w:p w:rsidR="00BC5B3F" w:rsidRPr="00F5113B" w:rsidRDefault="00BC5B3F" w:rsidP="00357DDE">
      <w:pPr>
        <w:pStyle w:val="afff1"/>
        <w:bidi w:val="0"/>
        <w:rPr>
          <w:rFonts w:asciiTheme="majorBidi" w:hAnsiTheme="majorBidi" w:cstheme="majorBidi"/>
          <w:b/>
          <w:bCs/>
          <w:u w:val="single"/>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Public Tender No. 36/2013</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For establishment of National terminology management tool</w:t>
      </w:r>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jc w:val="center"/>
        <w:rPr>
          <w:rFonts w:asciiTheme="majorBidi" w:hAnsiTheme="majorBidi" w:cstheme="majorBidi"/>
          <w:b/>
          <w:bCs/>
          <w:sz w:val="96"/>
          <w:szCs w:val="96"/>
        </w:rPr>
      </w:pPr>
      <w:r w:rsidRPr="00F5113B">
        <w:rPr>
          <w:rFonts w:asciiTheme="majorBidi" w:hAnsiTheme="majorBidi" w:cstheme="majorBidi"/>
          <w:b/>
          <w:bCs/>
          <w:sz w:val="96"/>
          <w:szCs w:val="96"/>
        </w:rPr>
        <w:t>Bid Booklet</w:t>
      </w:r>
    </w:p>
    <w:p w:rsidR="00BC5B3F" w:rsidRPr="00F5113B" w:rsidRDefault="00BC5B3F" w:rsidP="00357DDE">
      <w:pPr>
        <w:pStyle w:val="afff1"/>
        <w:bidi w:val="0"/>
        <w:jc w:val="center"/>
        <w:rPr>
          <w:rFonts w:asciiTheme="majorBidi" w:hAnsiTheme="majorBidi" w:cstheme="majorBidi"/>
          <w:sz w:val="96"/>
          <w:szCs w:val="9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728"/>
      </w:tblGrid>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Bidding entity's full name, recorded in official register</w:t>
            </w: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Private company number</w:t>
            </w: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signature and stamp</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rPr>
        <w:br w:type="page"/>
      </w:r>
      <w:r w:rsidRPr="00F5113B">
        <w:rPr>
          <w:rFonts w:asciiTheme="majorBidi" w:hAnsiTheme="majorBidi" w:cstheme="majorBidi"/>
          <w:b/>
          <w:bCs/>
        </w:rPr>
        <w:t>Tender No. 36-2013</w:t>
      </w:r>
    </w:p>
    <w:p w:rsidR="00BC5B3F" w:rsidRPr="00F5113B" w:rsidRDefault="00BC5B3F" w:rsidP="00357DDE">
      <w:pPr>
        <w:pStyle w:val="afff1"/>
        <w:bidi w:val="0"/>
        <w:rPr>
          <w:rFonts w:asciiTheme="majorBidi" w:hAnsiTheme="majorBidi" w:cstheme="majorBidi"/>
          <w:b/>
          <w:bCs/>
        </w:rPr>
      </w:pPr>
    </w:p>
    <w:p w:rsidR="00BC5B3F" w:rsidRPr="00F5113B" w:rsidRDefault="00BC5B3F" w:rsidP="00392548">
      <w:pPr>
        <w:pStyle w:val="afff1"/>
        <w:bidi w:val="0"/>
        <w:rPr>
          <w:rFonts w:asciiTheme="majorBidi" w:hAnsiTheme="majorBidi" w:cstheme="majorBidi"/>
        </w:rPr>
      </w:pPr>
      <w:r w:rsidRPr="00F5113B">
        <w:rPr>
          <w:rFonts w:asciiTheme="majorBidi" w:hAnsiTheme="majorBidi" w:cstheme="majorBidi"/>
          <w:b/>
          <w:bCs/>
          <w:u w:val="single"/>
        </w:rPr>
        <w:t xml:space="preserve">Bid </w:t>
      </w:r>
      <w:r w:rsidR="00392548" w:rsidRPr="00F5113B">
        <w:rPr>
          <w:rFonts w:asciiTheme="majorBidi" w:hAnsiTheme="majorBidi" w:cstheme="majorBidi"/>
          <w:b/>
          <w:bCs/>
          <w:u w:val="single"/>
        </w:rPr>
        <w:t>S</w:t>
      </w:r>
      <w:r w:rsidRPr="00F5113B">
        <w:rPr>
          <w:rFonts w:asciiTheme="majorBidi" w:hAnsiTheme="majorBidi" w:cstheme="majorBidi"/>
          <w:b/>
          <w:bCs/>
          <w:u w:val="single"/>
        </w:rPr>
        <w:t xml:space="preserve">ubmission </w:t>
      </w:r>
      <w:r w:rsidR="00392548" w:rsidRPr="00F5113B">
        <w:rPr>
          <w:rFonts w:asciiTheme="majorBidi" w:hAnsiTheme="majorBidi" w:cstheme="majorBidi"/>
          <w:b/>
          <w:bCs/>
          <w:u w:val="single"/>
        </w:rPr>
        <w:t>F</w:t>
      </w:r>
      <w:r w:rsidRPr="00F5113B">
        <w:rPr>
          <w:rFonts w:asciiTheme="majorBidi" w:hAnsiTheme="majorBidi" w:cstheme="majorBidi"/>
          <w:b/>
          <w:bCs/>
          <w:u w:val="single"/>
        </w:rPr>
        <w:t>orm</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IT division</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u w:val="single"/>
        </w:rPr>
        <w:t>Ministry of Health</w:t>
      </w:r>
    </w:p>
    <w:p w:rsidR="00BC5B3F" w:rsidRPr="00F5113B" w:rsidRDefault="00BC5B3F" w:rsidP="00357DDE">
      <w:pPr>
        <w:pStyle w:val="afff1"/>
        <w:bidi w:val="0"/>
        <w:rPr>
          <w:rFonts w:asciiTheme="majorBidi" w:hAnsiTheme="majorBidi" w:cstheme="majorBidi"/>
          <w:b/>
          <w:bCs/>
        </w:rPr>
      </w:pPr>
    </w:p>
    <w:p w:rsidR="00BC5B3F" w:rsidRPr="00F5113B" w:rsidRDefault="00BC5B3F" w:rsidP="00392548">
      <w:pPr>
        <w:pStyle w:val="afff1"/>
        <w:bidi w:val="0"/>
        <w:jc w:val="center"/>
        <w:rPr>
          <w:rFonts w:asciiTheme="majorBidi" w:hAnsiTheme="majorBidi" w:cstheme="majorBidi"/>
          <w:b/>
          <w:bCs/>
          <w:u w:val="single"/>
        </w:rPr>
      </w:pPr>
      <w:r w:rsidRPr="00F5113B">
        <w:rPr>
          <w:rFonts w:asciiTheme="majorBidi" w:hAnsiTheme="majorBidi" w:cstheme="majorBidi"/>
          <w:b/>
          <w:bCs/>
        </w:rPr>
        <w:t xml:space="preserve">Re: </w:t>
      </w:r>
      <w:r w:rsidRPr="00F5113B">
        <w:rPr>
          <w:rFonts w:asciiTheme="majorBidi" w:hAnsiTheme="majorBidi" w:cstheme="majorBidi"/>
          <w:b/>
          <w:bCs/>
          <w:u w:val="single"/>
        </w:rPr>
        <w:t xml:space="preserve">Bid for </w:t>
      </w:r>
      <w:r w:rsidR="00392548" w:rsidRPr="00F5113B">
        <w:rPr>
          <w:rFonts w:asciiTheme="majorBidi" w:hAnsiTheme="majorBidi" w:cstheme="majorBidi"/>
          <w:b/>
          <w:bCs/>
          <w:u w:val="single"/>
        </w:rPr>
        <w:t>P</w:t>
      </w:r>
      <w:r w:rsidRPr="00F5113B">
        <w:rPr>
          <w:rFonts w:asciiTheme="majorBidi" w:hAnsiTheme="majorBidi" w:cstheme="majorBidi"/>
          <w:b/>
          <w:bCs/>
          <w:u w:val="single"/>
        </w:rPr>
        <w:t xml:space="preserve">ublic </w:t>
      </w:r>
      <w:r w:rsidR="00392548" w:rsidRPr="00F5113B">
        <w:rPr>
          <w:rFonts w:asciiTheme="majorBidi" w:hAnsiTheme="majorBidi" w:cstheme="majorBidi"/>
          <w:b/>
          <w:bCs/>
          <w:u w:val="single"/>
        </w:rPr>
        <w:t>T</w:t>
      </w:r>
      <w:r w:rsidRPr="00F5113B">
        <w:rPr>
          <w:rFonts w:asciiTheme="majorBidi" w:hAnsiTheme="majorBidi" w:cstheme="majorBidi"/>
          <w:b/>
          <w:bCs/>
          <w:u w:val="single"/>
        </w:rPr>
        <w:t>ender no. 36/2013</w:t>
      </w:r>
    </w:p>
    <w:p w:rsidR="00BC5B3F" w:rsidRPr="00F5113B" w:rsidRDefault="00BC5B3F" w:rsidP="00392548">
      <w:pPr>
        <w:pStyle w:val="afff1"/>
        <w:bidi w:val="0"/>
        <w:jc w:val="center"/>
        <w:rPr>
          <w:rFonts w:asciiTheme="majorBidi" w:hAnsiTheme="majorBidi" w:cstheme="majorBidi"/>
        </w:rPr>
      </w:pPr>
      <w:r w:rsidRPr="00F5113B">
        <w:rPr>
          <w:rFonts w:asciiTheme="majorBidi" w:hAnsiTheme="majorBidi" w:cstheme="majorBidi"/>
          <w:b/>
          <w:bCs/>
          <w:u w:val="single"/>
        </w:rPr>
        <w:t xml:space="preserve">For </w:t>
      </w:r>
      <w:r w:rsidR="00392548" w:rsidRPr="00F5113B">
        <w:rPr>
          <w:rFonts w:asciiTheme="majorBidi" w:hAnsiTheme="majorBidi" w:cstheme="majorBidi"/>
          <w:b/>
          <w:bCs/>
          <w:u w:val="single"/>
        </w:rPr>
        <w:t>C</w:t>
      </w:r>
      <w:r w:rsidRPr="00F5113B">
        <w:rPr>
          <w:rFonts w:asciiTheme="majorBidi" w:hAnsiTheme="majorBidi" w:cstheme="majorBidi"/>
          <w:b/>
          <w:bCs/>
          <w:u w:val="single"/>
        </w:rPr>
        <w:t xml:space="preserve">onstruction of </w:t>
      </w:r>
      <w:r w:rsidR="00392548" w:rsidRPr="00F5113B">
        <w:rPr>
          <w:rFonts w:asciiTheme="majorBidi" w:hAnsiTheme="majorBidi" w:cstheme="majorBidi"/>
          <w:b/>
          <w:bCs/>
          <w:u w:val="single"/>
        </w:rPr>
        <w:t>N</w:t>
      </w:r>
      <w:r w:rsidRPr="00F5113B">
        <w:rPr>
          <w:rFonts w:asciiTheme="majorBidi" w:hAnsiTheme="majorBidi" w:cstheme="majorBidi"/>
          <w:b/>
          <w:bCs/>
          <w:u w:val="single"/>
        </w:rPr>
        <w:t xml:space="preserve">ational </w:t>
      </w:r>
      <w:r w:rsidR="00392548" w:rsidRPr="00F5113B">
        <w:rPr>
          <w:rFonts w:asciiTheme="majorBidi" w:hAnsiTheme="majorBidi" w:cstheme="majorBidi"/>
          <w:b/>
          <w:bCs/>
          <w:u w:val="single"/>
        </w:rPr>
        <w:t>T</w:t>
      </w:r>
      <w:r w:rsidRPr="00F5113B">
        <w:rPr>
          <w:rFonts w:asciiTheme="majorBidi" w:hAnsiTheme="majorBidi" w:cstheme="majorBidi"/>
          <w:b/>
          <w:bCs/>
          <w:u w:val="single"/>
        </w:rPr>
        <w:t xml:space="preserve">erminology </w:t>
      </w:r>
      <w:r w:rsidR="00392548" w:rsidRPr="00F5113B">
        <w:rPr>
          <w:rFonts w:asciiTheme="majorBidi" w:hAnsiTheme="majorBidi" w:cstheme="majorBidi"/>
          <w:b/>
          <w:bCs/>
          <w:u w:val="single"/>
        </w:rPr>
        <w:t>M</w:t>
      </w:r>
      <w:r w:rsidRPr="00F5113B">
        <w:rPr>
          <w:rFonts w:asciiTheme="majorBidi" w:hAnsiTheme="majorBidi" w:cstheme="majorBidi"/>
          <w:b/>
          <w:bCs/>
          <w:u w:val="single"/>
        </w:rPr>
        <w:t xml:space="preserve">anagement </w:t>
      </w:r>
      <w:r w:rsidR="00392548" w:rsidRPr="00F5113B">
        <w:rPr>
          <w:rFonts w:asciiTheme="majorBidi" w:hAnsiTheme="majorBidi" w:cstheme="majorBidi"/>
          <w:b/>
          <w:bCs/>
          <w:u w:val="single"/>
        </w:rPr>
        <w:t>T</w:t>
      </w:r>
      <w:r w:rsidRPr="00F5113B">
        <w:rPr>
          <w:rFonts w:asciiTheme="majorBidi" w:hAnsiTheme="majorBidi" w:cstheme="majorBidi"/>
          <w:b/>
          <w:bCs/>
          <w:u w:val="single"/>
        </w:rPr>
        <w:t>ool</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the signatory below hereby offer my services for execution of the work in re, according to tender conditions.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hereby declare and confirm I have read and comprehended all conditions specified and require in said tender documents and all its appendixes and hereby undertake to uphold all terms and conditions to your complete satisfaction.</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I hereby sign the version of the contract (Appendix B).</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r>
      <w:r w:rsidRPr="00F5113B">
        <w:rPr>
          <w:rFonts w:asciiTheme="majorBidi" w:hAnsiTheme="majorBidi" w:cstheme="majorBidi"/>
          <w:b/>
          <w:bCs/>
        </w:rPr>
        <w:t>Lack of conflict of interest</w:t>
      </w:r>
      <w:r w:rsidRPr="00F5113B">
        <w:rPr>
          <w:rFonts w:asciiTheme="majorBidi" w:hAnsiTheme="majorBidi" w:cstheme="majorBidi"/>
        </w:rPr>
        <w:t xml:space="preserve">: all professional, commercial or personal connections with other parties that may generate conflict of interest with provision of services to the </w:t>
      </w:r>
      <w:r w:rsidR="00BB5DBE" w:rsidRPr="00F5113B">
        <w:rPr>
          <w:rFonts w:asciiTheme="majorBidi" w:hAnsiTheme="majorBidi" w:cstheme="majorBidi"/>
        </w:rPr>
        <w:t>Client</w:t>
      </w:r>
      <w:r w:rsidRPr="00F5113B">
        <w:rPr>
          <w:rFonts w:asciiTheme="majorBidi" w:hAnsiTheme="majorBidi" w:cstheme="majorBidi"/>
        </w:rPr>
        <w:t xml:space="preserve"> according to the bid herein are specified below (in this regard also specify connections of relatives or corporations).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A.</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B.</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C.</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D.</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We hereby declare neither we or any of our relatives (of the bidder's control holder) or corporations related to us have any conflict of interests with other parties that may cause conflict of interests with provision of our services to the client in this bid. Should suspicion of said conflict of interests arise I will notify the client's project manager as soon as possible.</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Related corporations: subsidiaries, companies with holdings in the bidding company, or companies in which the bidding company's mother company has holdings.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The following pages in our bid may reveal a trade secret of professional secret with reasons for preventing exposure:</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b/>
          <w:bCs/>
        </w:rPr>
      </w:pPr>
      <w:r w:rsidRPr="00F5113B">
        <w:rPr>
          <w:rFonts w:asciiTheme="majorBidi" w:hAnsiTheme="majorBidi" w:cstheme="majorBidi"/>
          <w:b/>
          <w:bCs/>
        </w:rPr>
        <w:tab/>
        <w:t>Articles relating to costs and proof of upholding of threshold requirements are not confidential. All subject to the content of the tender. In any case I am aware the authority to decide whether a particular document is confidential or not is in the hands of the client's tender committee that will use its sole and absolute discretion on this issue.</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b/>
          <w:bCs/>
        </w:rPr>
        <w:br w:type="page"/>
      </w:r>
      <w:r w:rsidRPr="00F5113B">
        <w:rPr>
          <w:rFonts w:asciiTheme="majorBidi" w:hAnsiTheme="majorBidi" w:cstheme="majorBidi"/>
        </w:rPr>
        <w:t>7.</w:t>
      </w:r>
      <w:r w:rsidRPr="00F5113B">
        <w:rPr>
          <w:rFonts w:asciiTheme="majorBidi" w:hAnsiTheme="majorBidi" w:cstheme="majorBidi"/>
        </w:rPr>
        <w:tab/>
        <w:t xml:space="preserve">I hereby declare I am aware all documents attached to our bid and signed by me constitute an inseparable part of the relationship agreement contract signed should we win the tender, and should be considered as complementary to it. However, in any case of conflict between any of the terms in said documents attached to this bid and any of the terms in the contract, the terms of the contract hold precedence. </w:t>
      </w:r>
    </w:p>
    <w:p w:rsidR="00BC5B3F" w:rsidRPr="00F5113B" w:rsidRDefault="00BC5B3F" w:rsidP="00000118">
      <w:pPr>
        <w:pStyle w:val="afff1"/>
        <w:bidi w:val="0"/>
        <w:ind w:left="720" w:hanging="720"/>
        <w:jc w:val="both"/>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b/>
          <w:bCs/>
        </w:rPr>
        <w:t>8.</w:t>
      </w:r>
      <w:r w:rsidRPr="00F5113B">
        <w:rPr>
          <w:rFonts w:asciiTheme="majorBidi" w:hAnsiTheme="majorBidi" w:cstheme="majorBidi"/>
          <w:b/>
          <w:bCs/>
        </w:rPr>
        <w:tab/>
      </w:r>
      <w:r w:rsidRPr="00F5113B">
        <w:rPr>
          <w:rFonts w:asciiTheme="majorBidi" w:hAnsiTheme="majorBidi" w:cstheme="majorBidi"/>
          <w:b/>
          <w:bCs/>
          <w:u w:val="single"/>
        </w:rPr>
        <w:t>Bidder's details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
        <w:gridCol w:w="3827"/>
        <w:gridCol w:w="3027"/>
      </w:tblGrid>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name: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8.2</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Identifying number (company/ID no.):</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8.3</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Association type (company, partnership):</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8.4</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Association date: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8.5</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Owners' names (in case of company, partnership):</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8.6</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Names of people authorized to sign and undertake on behalf of the bidder and their ID numbers:</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8.7</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General manager's name: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8.8</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address (including postal code):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8.9</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Administrative representative for this tender:</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8.10</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Telephone numbers:</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8.11</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Fax:</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8.12</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Mobile phone number;</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8.13</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E-mail address:</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ind w:left="720" w:hanging="720"/>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br w:type="page"/>
        <w:t>I hereby confirm having examined the bidder's details listed above (items 8.1 to 8.7) and found them correct.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BC5B3F" w:rsidRPr="00F5113B" w:rsidTr="00552900">
        <w:tc>
          <w:tcPr>
            <w:tcW w:w="2840" w:type="dxa"/>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841" w:type="dxa"/>
          </w:tcPr>
          <w:p w:rsidR="00BC5B3F" w:rsidRPr="00F5113B" w:rsidRDefault="00BC5B3F" w:rsidP="00357DDE">
            <w:pPr>
              <w:pStyle w:val="afff1"/>
              <w:bidi w:val="0"/>
              <w:rPr>
                <w:rFonts w:asciiTheme="majorBidi" w:hAnsiTheme="majorBidi" w:cstheme="majorBidi"/>
              </w:rPr>
            </w:pPr>
          </w:p>
        </w:tc>
        <w:tc>
          <w:tcPr>
            <w:tcW w:w="284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2840"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Date</w:t>
            </w:r>
          </w:p>
        </w:tc>
        <w:tc>
          <w:tcPr>
            <w:tcW w:w="2841"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Attorney's full name</w:t>
            </w:r>
          </w:p>
        </w:tc>
        <w:tc>
          <w:tcPr>
            <w:tcW w:w="2841"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Signature and stamp</w:t>
            </w: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9.</w:t>
      </w:r>
      <w:r w:rsidRPr="00F5113B">
        <w:rPr>
          <w:rFonts w:asciiTheme="majorBidi" w:hAnsiTheme="majorBidi" w:cstheme="majorBidi"/>
          <w:b/>
          <w:bCs/>
        </w:rPr>
        <w:tab/>
      </w:r>
      <w:r w:rsidRPr="00F5113B">
        <w:rPr>
          <w:rFonts w:asciiTheme="majorBidi" w:hAnsiTheme="majorBidi" w:cstheme="majorBidi"/>
          <w:b/>
          <w:bCs/>
          <w:u w:val="single"/>
        </w:rPr>
        <w:t>Attached documents, permits and appendixes</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The documents specified below should be attached labeled in the following order: beside each line note whether it is attached to the bid.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Proof of fulfillment of threshold requirements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4696"/>
        <w:gridCol w:w="2395"/>
      </w:tblGrid>
      <w:tr w:rsidR="00026BBD" w:rsidRPr="00F5113B" w:rsidTr="00552900">
        <w:tc>
          <w:tcPr>
            <w:tcW w:w="1431" w:type="dxa"/>
          </w:tcPr>
          <w:p w:rsidR="00026BBD" w:rsidRPr="00F5113B" w:rsidRDefault="00026BBD" w:rsidP="00063680">
            <w:pPr>
              <w:pStyle w:val="afff1"/>
              <w:bidi w:val="0"/>
              <w:rPr>
                <w:rFonts w:asciiTheme="majorBidi" w:hAnsiTheme="majorBidi" w:cstheme="majorBidi"/>
                <w:b/>
                <w:bCs/>
              </w:rPr>
            </w:pPr>
            <w:r w:rsidRPr="00F5113B">
              <w:rPr>
                <w:rFonts w:asciiTheme="majorBidi" w:hAnsiTheme="majorBidi" w:cstheme="majorBidi"/>
                <w:b/>
                <w:bCs/>
              </w:rPr>
              <w:t>Article</w:t>
            </w:r>
          </w:p>
        </w:tc>
        <w:tc>
          <w:tcPr>
            <w:tcW w:w="4696" w:type="dxa"/>
          </w:tcPr>
          <w:p w:rsidR="00026BBD" w:rsidRPr="00F5113B" w:rsidRDefault="00026BBD" w:rsidP="00000118">
            <w:pPr>
              <w:pStyle w:val="afff1"/>
              <w:bidi w:val="0"/>
              <w:jc w:val="both"/>
              <w:rPr>
                <w:rFonts w:asciiTheme="majorBidi" w:hAnsiTheme="majorBidi" w:cstheme="majorBidi"/>
                <w:b/>
                <w:bCs/>
              </w:rPr>
            </w:pPr>
            <w:r w:rsidRPr="00F5113B">
              <w:rPr>
                <w:rFonts w:asciiTheme="majorBidi" w:hAnsiTheme="majorBidi" w:cstheme="majorBidi"/>
                <w:b/>
                <w:bCs/>
              </w:rPr>
              <w:t xml:space="preserve">Subject </w:t>
            </w:r>
          </w:p>
        </w:tc>
        <w:tc>
          <w:tcPr>
            <w:tcW w:w="2395" w:type="dxa"/>
          </w:tcPr>
          <w:p w:rsidR="00026BBD" w:rsidRPr="00F5113B" w:rsidRDefault="00026BBD" w:rsidP="00063680">
            <w:pPr>
              <w:pStyle w:val="afff1"/>
              <w:bidi w:val="0"/>
              <w:rPr>
                <w:rFonts w:asciiTheme="majorBidi" w:hAnsiTheme="majorBidi" w:cstheme="majorBidi"/>
                <w:b/>
                <w:bCs/>
              </w:rPr>
            </w:pPr>
            <w:r w:rsidRPr="00F5113B">
              <w:rPr>
                <w:rFonts w:asciiTheme="majorBidi" w:hAnsiTheme="majorBidi" w:cstheme="majorBidi"/>
                <w:b/>
                <w:bCs/>
              </w:rPr>
              <w:t>Proof</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Permits required according to the Transaction and Public Entity Law (enforcement of accounting and payment of owed taxes) - 1976</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0.4.1.5</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Declaration confirmed by lawyer regarding payment of minimum wages and employment of foreign employees, confirmed by lawyer, in the format attached to the tender</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A1</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0.4.1.6</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 xml:space="preserve">Declaration by bidder and its control holders that bidder pays its employees social benefits according to all legal instructions and undertaking to uphold employment-related legislature </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A2</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0.4.1.7</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Updated company/partnership certificate from the Corporation Authority proving the bidder does not owe the Companies Registrar annual fees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0.4.1.3</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Bidder's undertaking to use original software</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A3</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0.4.1.8</w:t>
            </w:r>
          </w:p>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Receipt for buying tender documents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tabs>
                <w:tab w:val="left" w:pos="999"/>
              </w:tabs>
              <w:bidi w:val="0"/>
              <w:jc w:val="both"/>
              <w:rPr>
                <w:rFonts w:asciiTheme="majorBidi" w:hAnsiTheme="majorBidi" w:cstheme="majorBidi"/>
              </w:rPr>
            </w:pPr>
            <w:r w:rsidRPr="00F5113B">
              <w:rPr>
                <w:rFonts w:asciiTheme="majorBidi" w:hAnsiTheme="majorBidi" w:cstheme="majorBidi"/>
              </w:rPr>
              <w:t>affirmation regarding bookkeeping in accordance with the law of Public Entity Transactions (bookkeeping enforcement)</w:t>
            </w:r>
            <w:r w:rsidRPr="00F5113B">
              <w:rPr>
                <w:rFonts w:asciiTheme="majorBidi" w:hAnsiTheme="majorBidi" w:cstheme="majorBidi"/>
              </w:rPr>
              <w:tab/>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affirmation regarding minimum wage and legal employment of foreign workers</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B</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certification in relation to use of original software  programs</w:t>
            </w:r>
          </w:p>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ab/>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C</w:t>
            </w:r>
          </w:p>
        </w:tc>
      </w:tr>
      <w:tr w:rsidR="00026BBD" w:rsidRPr="00F5113B" w:rsidTr="00552900">
        <w:tc>
          <w:tcPr>
            <w:tcW w:w="6127" w:type="dxa"/>
            <w:gridSpan w:val="2"/>
          </w:tcPr>
          <w:p w:rsidR="00026BBD" w:rsidRPr="00F5113B" w:rsidRDefault="00026BBD" w:rsidP="00000118">
            <w:pPr>
              <w:pStyle w:val="afff1"/>
              <w:bidi w:val="0"/>
              <w:jc w:val="both"/>
              <w:rPr>
                <w:rFonts w:asciiTheme="majorBidi" w:hAnsiTheme="majorBidi" w:cstheme="majorBidi"/>
                <w:b/>
                <w:bCs/>
              </w:rPr>
            </w:pPr>
            <w:r w:rsidRPr="00F5113B">
              <w:rPr>
                <w:rFonts w:asciiTheme="majorBidi" w:hAnsiTheme="majorBidi" w:cstheme="majorBidi"/>
                <w:b/>
                <w:bCs/>
              </w:rPr>
              <w:t>Proof of upholding additional requirements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0.4.1.4</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Undertaking to maintain confidentiality and prevent conflict of interests</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A4</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0.7.1.2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Permits and declaration proving business controlled by woman</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0.7.1.3</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List of items in bidder's bid which the bidder would like to remain confidential should it win the tender</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Response to article 6 in bid submission form</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Tender documents signed in the required places</w:t>
            </w:r>
          </w:p>
        </w:tc>
        <w:tc>
          <w:tcPr>
            <w:tcW w:w="2395" w:type="dxa"/>
          </w:tcPr>
          <w:p w:rsidR="00026BBD" w:rsidRPr="00F5113B" w:rsidRDefault="00026BBD" w:rsidP="00063680">
            <w:pPr>
              <w:pStyle w:val="afff1"/>
              <w:bidi w:val="0"/>
              <w:rPr>
                <w:rFonts w:asciiTheme="majorBidi" w:hAnsiTheme="majorBidi" w:cstheme="majorBidi"/>
              </w:rPr>
            </w:pPr>
          </w:p>
        </w:tc>
      </w:tr>
    </w:tbl>
    <w:p w:rsidR="00026BBD" w:rsidRPr="00F5113B" w:rsidRDefault="00026BBD" w:rsidP="00026BBD">
      <w:pPr>
        <w:bidi w:val="0"/>
        <w:rPr>
          <w:rFonts w:asciiTheme="majorBidi" w:hAnsiTheme="majorBidi" w:cstheme="majorBidi"/>
        </w:rPr>
      </w:pPr>
    </w:p>
    <w:p w:rsidR="0055020A" w:rsidRPr="00F5113B" w:rsidRDefault="0055020A" w:rsidP="00026BBD">
      <w:pPr>
        <w:bidi w:val="0"/>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Administrative threshold requirement for an international company</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rPr>
        <w:t>10.</w:t>
      </w:r>
      <w:r w:rsidRPr="00F5113B">
        <w:rPr>
          <w:rFonts w:asciiTheme="majorBidi" w:hAnsiTheme="majorBidi" w:cstheme="majorBidi"/>
          <w:b/>
          <w:bCs/>
        </w:rPr>
        <w:tab/>
      </w:r>
      <w:r w:rsidRPr="00F5113B">
        <w:rPr>
          <w:rFonts w:asciiTheme="majorBidi" w:hAnsiTheme="majorBidi" w:cstheme="majorBidi"/>
          <w:b/>
          <w:bCs/>
          <w:u w:val="single"/>
        </w:rPr>
        <w:t>Bidder's experience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10.1</w:t>
      </w:r>
      <w:r w:rsidRPr="00F5113B">
        <w:rPr>
          <w:rFonts w:asciiTheme="majorBidi" w:hAnsiTheme="majorBidi" w:cstheme="majorBidi"/>
        </w:rPr>
        <w:tab/>
        <w:t>Number of years' experience in constructing systems of the type required in the tender: _______________</w:t>
      </w: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10.2</w:t>
      </w:r>
      <w:r w:rsidRPr="00F5113B">
        <w:rPr>
          <w:rFonts w:asciiTheme="majorBidi" w:hAnsiTheme="majorBidi" w:cstheme="majorBidi"/>
        </w:rPr>
        <w:tab/>
        <w:t>Bidder's experience in similar jobs: the bidder must specify at least two relevant projects to prove its experience. For each project, note the customer's name, liaison's name and phone number, type of project, volume, interfaces, unique adaptations and bidder's function, project beginning and conclusion date.</w:t>
      </w: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10.3</w:t>
      </w:r>
      <w:r w:rsidRPr="00F5113B">
        <w:rPr>
          <w:rFonts w:asciiTheme="majorBidi" w:hAnsiTheme="majorBidi" w:cstheme="majorBidi"/>
        </w:rPr>
        <w:tab/>
      </w:r>
      <w:r w:rsidRPr="00F5113B">
        <w:rPr>
          <w:rFonts w:asciiTheme="majorBidi" w:hAnsiTheme="majorBidi" w:cstheme="majorBidi"/>
          <w:b/>
          <w:bCs/>
        </w:rPr>
        <w:t>Details of computer service work</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
        <w:gridCol w:w="1699"/>
        <w:gridCol w:w="1055"/>
        <w:gridCol w:w="1053"/>
        <w:gridCol w:w="1056"/>
        <w:gridCol w:w="1056"/>
        <w:gridCol w:w="1051"/>
        <w:gridCol w:w="1170"/>
      </w:tblGrid>
      <w:tr w:rsidR="00BC5B3F" w:rsidRPr="00F5113B" w:rsidTr="00295E34">
        <w:tc>
          <w:tcPr>
            <w:tcW w:w="384" w:type="dxa"/>
            <w:vMerge w:val="restart"/>
          </w:tcPr>
          <w:p w:rsidR="00BC5B3F" w:rsidRPr="00F5113B" w:rsidRDefault="00BC5B3F" w:rsidP="00357DDE">
            <w:pPr>
              <w:pStyle w:val="afff1"/>
              <w:bidi w:val="0"/>
              <w:rPr>
                <w:rFonts w:asciiTheme="majorBidi" w:hAnsiTheme="majorBidi" w:cstheme="majorBidi"/>
              </w:rPr>
            </w:pPr>
          </w:p>
        </w:tc>
        <w:tc>
          <w:tcPr>
            <w:tcW w:w="3807" w:type="dxa"/>
            <w:gridSpan w:val="3"/>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w:t>
            </w:r>
          </w:p>
        </w:tc>
        <w:tc>
          <w:tcPr>
            <w:tcW w:w="1056"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Project area</w:t>
            </w:r>
          </w:p>
        </w:tc>
        <w:tc>
          <w:tcPr>
            <w:tcW w:w="1056" w:type="dxa"/>
            <w:vMerge w:val="restart"/>
          </w:tcPr>
          <w:p w:rsidR="00BC5B3F" w:rsidRPr="00F5113B" w:rsidRDefault="00BC5B3F" w:rsidP="00354784">
            <w:pPr>
              <w:pStyle w:val="afff1"/>
              <w:bidi w:val="0"/>
              <w:rPr>
                <w:rFonts w:asciiTheme="majorBidi" w:hAnsiTheme="majorBidi" w:cstheme="majorBidi"/>
              </w:rPr>
            </w:pPr>
            <w:r w:rsidRPr="00F5113B">
              <w:rPr>
                <w:rFonts w:asciiTheme="majorBidi" w:hAnsiTheme="majorBidi" w:cstheme="majorBidi"/>
              </w:rPr>
              <w:t>Project no. of users</w:t>
            </w:r>
          </w:p>
        </w:tc>
        <w:tc>
          <w:tcPr>
            <w:tcW w:w="1051"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Work onset date</w:t>
            </w:r>
          </w:p>
        </w:tc>
        <w:tc>
          <w:tcPr>
            <w:tcW w:w="1170"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Work conclusion date</w:t>
            </w:r>
          </w:p>
        </w:tc>
      </w:tr>
      <w:tr w:rsidR="00BC5B3F" w:rsidRPr="00F5113B" w:rsidTr="00295E34">
        <w:tc>
          <w:tcPr>
            <w:tcW w:w="384" w:type="dxa"/>
            <w:vMerge/>
          </w:tcPr>
          <w:p w:rsidR="00BC5B3F" w:rsidRPr="00F5113B" w:rsidRDefault="00BC5B3F" w:rsidP="00357DDE">
            <w:pPr>
              <w:pStyle w:val="afff1"/>
              <w:bidi w:val="0"/>
              <w:rPr>
                <w:rFonts w:asciiTheme="majorBidi" w:hAnsiTheme="majorBidi" w:cstheme="majorBidi"/>
              </w:rPr>
            </w:pPr>
          </w:p>
        </w:tc>
        <w:tc>
          <w:tcPr>
            <w:tcW w:w="1699"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Client's name</w:t>
            </w:r>
          </w:p>
        </w:tc>
        <w:tc>
          <w:tcPr>
            <w:tcW w:w="105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Liaison – e-mail</w:t>
            </w:r>
          </w:p>
        </w:tc>
        <w:tc>
          <w:tcPr>
            <w:tcW w:w="1053"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Phone no.</w:t>
            </w:r>
          </w:p>
        </w:tc>
        <w:tc>
          <w:tcPr>
            <w:tcW w:w="1056" w:type="dxa"/>
            <w:vMerge/>
          </w:tcPr>
          <w:p w:rsidR="00BC5B3F" w:rsidRPr="00F5113B" w:rsidRDefault="00BC5B3F" w:rsidP="00357DDE">
            <w:pPr>
              <w:pStyle w:val="afff1"/>
              <w:bidi w:val="0"/>
              <w:rPr>
                <w:rFonts w:asciiTheme="majorBidi" w:hAnsiTheme="majorBidi" w:cstheme="majorBidi"/>
              </w:rPr>
            </w:pPr>
          </w:p>
        </w:tc>
        <w:tc>
          <w:tcPr>
            <w:tcW w:w="1056" w:type="dxa"/>
            <w:vMerge/>
          </w:tcPr>
          <w:p w:rsidR="00BC5B3F" w:rsidRPr="00F5113B" w:rsidRDefault="00BC5B3F" w:rsidP="00357DDE">
            <w:pPr>
              <w:pStyle w:val="afff1"/>
              <w:bidi w:val="0"/>
              <w:rPr>
                <w:rFonts w:asciiTheme="majorBidi" w:hAnsiTheme="majorBidi" w:cstheme="majorBidi"/>
              </w:rPr>
            </w:pPr>
          </w:p>
        </w:tc>
        <w:tc>
          <w:tcPr>
            <w:tcW w:w="1051" w:type="dxa"/>
            <w:vMerge/>
          </w:tcPr>
          <w:p w:rsidR="00BC5B3F" w:rsidRPr="00F5113B" w:rsidRDefault="00BC5B3F" w:rsidP="00357DDE">
            <w:pPr>
              <w:pStyle w:val="afff1"/>
              <w:bidi w:val="0"/>
              <w:rPr>
                <w:rFonts w:asciiTheme="majorBidi" w:hAnsiTheme="majorBidi" w:cstheme="majorBidi"/>
              </w:rPr>
            </w:pPr>
          </w:p>
        </w:tc>
        <w:tc>
          <w:tcPr>
            <w:tcW w:w="1170" w:type="dxa"/>
            <w:vMerge/>
          </w:tcPr>
          <w:p w:rsidR="00BC5B3F" w:rsidRPr="00F5113B" w:rsidRDefault="00BC5B3F" w:rsidP="00357DDE">
            <w:pPr>
              <w:pStyle w:val="afff1"/>
              <w:bidi w:val="0"/>
              <w:rPr>
                <w:rFonts w:asciiTheme="majorBidi" w:hAnsiTheme="majorBidi" w:cstheme="majorBidi"/>
              </w:rPr>
            </w:pPr>
          </w:p>
        </w:tc>
      </w:tr>
      <w:tr w:rsidR="00BC5B3F" w:rsidRPr="00F5113B" w:rsidTr="00295E34">
        <w:tc>
          <w:tcPr>
            <w:tcW w:w="38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tc>
        <w:tc>
          <w:tcPr>
            <w:tcW w:w="1699" w:type="dxa"/>
          </w:tcPr>
          <w:p w:rsidR="00BC5B3F" w:rsidRPr="00F5113B" w:rsidRDefault="00BC5B3F" w:rsidP="00357DDE">
            <w:pPr>
              <w:pStyle w:val="afff1"/>
              <w:bidi w:val="0"/>
              <w:rPr>
                <w:rFonts w:asciiTheme="majorBidi" w:hAnsiTheme="majorBidi" w:cstheme="majorBidi"/>
              </w:rPr>
            </w:pPr>
          </w:p>
        </w:tc>
        <w:tc>
          <w:tcPr>
            <w:tcW w:w="1055" w:type="dxa"/>
          </w:tcPr>
          <w:p w:rsidR="00BC5B3F" w:rsidRPr="00F5113B" w:rsidRDefault="00BC5B3F" w:rsidP="00357DDE">
            <w:pPr>
              <w:pStyle w:val="afff1"/>
              <w:bidi w:val="0"/>
              <w:rPr>
                <w:rFonts w:asciiTheme="majorBidi" w:hAnsiTheme="majorBidi" w:cstheme="majorBidi"/>
              </w:rPr>
            </w:pPr>
          </w:p>
        </w:tc>
        <w:tc>
          <w:tcPr>
            <w:tcW w:w="1053" w:type="dxa"/>
          </w:tcPr>
          <w:p w:rsidR="00BC5B3F" w:rsidRPr="00F5113B" w:rsidRDefault="00BC5B3F" w:rsidP="00357DDE">
            <w:pPr>
              <w:pStyle w:val="afff1"/>
              <w:bidi w:val="0"/>
              <w:rPr>
                <w:rFonts w:asciiTheme="majorBidi" w:hAnsiTheme="majorBidi" w:cstheme="majorBidi"/>
              </w:rPr>
            </w:pPr>
          </w:p>
        </w:tc>
        <w:tc>
          <w:tcPr>
            <w:tcW w:w="1056" w:type="dxa"/>
          </w:tcPr>
          <w:p w:rsidR="00BC5B3F" w:rsidRPr="00F5113B" w:rsidRDefault="00BC5B3F" w:rsidP="00357DDE">
            <w:pPr>
              <w:pStyle w:val="afff1"/>
              <w:bidi w:val="0"/>
              <w:rPr>
                <w:rFonts w:asciiTheme="majorBidi" w:hAnsiTheme="majorBidi" w:cstheme="majorBidi"/>
              </w:rPr>
            </w:pPr>
          </w:p>
        </w:tc>
        <w:tc>
          <w:tcPr>
            <w:tcW w:w="1056" w:type="dxa"/>
          </w:tcPr>
          <w:p w:rsidR="00BC5B3F" w:rsidRPr="00F5113B" w:rsidRDefault="00BC5B3F" w:rsidP="00357DDE">
            <w:pPr>
              <w:pStyle w:val="afff1"/>
              <w:bidi w:val="0"/>
              <w:rPr>
                <w:rFonts w:asciiTheme="majorBidi" w:hAnsiTheme="majorBidi" w:cstheme="majorBidi"/>
              </w:rPr>
            </w:pPr>
          </w:p>
        </w:tc>
        <w:tc>
          <w:tcPr>
            <w:tcW w:w="1051" w:type="dxa"/>
          </w:tcPr>
          <w:p w:rsidR="00BC5B3F" w:rsidRPr="00F5113B" w:rsidRDefault="00BC5B3F" w:rsidP="00357DDE">
            <w:pPr>
              <w:pStyle w:val="afff1"/>
              <w:bidi w:val="0"/>
              <w:rPr>
                <w:rFonts w:asciiTheme="majorBidi" w:hAnsiTheme="majorBidi" w:cstheme="majorBidi"/>
              </w:rPr>
            </w:pPr>
          </w:p>
        </w:tc>
        <w:tc>
          <w:tcPr>
            <w:tcW w:w="1170"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r w:rsidRPr="00F5113B">
              <w:rPr>
                <w:rFonts w:asciiTheme="majorBidi" w:hAnsiTheme="majorBidi" w:cstheme="majorBidi"/>
              </w:rPr>
              <w:t>Essence of project:</w:t>
            </w: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r w:rsidRPr="00F5113B">
              <w:rPr>
                <w:rFonts w:asciiTheme="majorBidi" w:hAnsiTheme="majorBidi" w:cstheme="majorBidi"/>
              </w:rPr>
              <w:t>Experience interfacing with external information systems:</w:t>
            </w: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If necessary, as many additional pages as necessary may be attached based on this structure.</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bidder m ay attach to the appendixes company profile and examples of projects it carried out.</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rPr>
        <w:t>11.</w:t>
      </w:r>
      <w:r w:rsidRPr="00F5113B">
        <w:rPr>
          <w:rFonts w:asciiTheme="majorBidi" w:hAnsiTheme="majorBidi" w:cstheme="majorBidi"/>
          <w:b/>
          <w:bCs/>
        </w:rPr>
        <w:tab/>
      </w:r>
      <w:r w:rsidRPr="00F5113B">
        <w:rPr>
          <w:rFonts w:asciiTheme="majorBidi" w:hAnsiTheme="majorBidi" w:cstheme="majorBidi"/>
          <w:b/>
          <w:bCs/>
          <w:u w:val="single"/>
        </w:rPr>
        <w:t>Details of bidder's employees in the area required for the tender</w:t>
      </w:r>
    </w:p>
    <w:p w:rsidR="00295E34" w:rsidRPr="00F5113B" w:rsidRDefault="00295E34" w:rsidP="00295E34">
      <w:pPr>
        <w:pStyle w:val="afff1"/>
        <w:bidi w:val="0"/>
        <w:rPr>
          <w:rFonts w:asciiTheme="majorBidi" w:hAnsiTheme="majorBidi" w:cstheme="majorBidi"/>
        </w:rPr>
      </w:pPr>
    </w:p>
    <w:tbl>
      <w:tblPr>
        <w:tblW w:w="0" w:type="auto"/>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842"/>
        <w:gridCol w:w="1418"/>
        <w:gridCol w:w="1276"/>
        <w:gridCol w:w="1275"/>
        <w:gridCol w:w="2177"/>
      </w:tblGrid>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Employee's name</w:t>
            </w:r>
          </w:p>
        </w:tc>
        <w:tc>
          <w:tcPr>
            <w:tcW w:w="1418"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Degree/ certification</w:t>
            </w:r>
          </w:p>
        </w:tc>
        <w:tc>
          <w:tcPr>
            <w:tcW w:w="1276"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years' experience in area</w:t>
            </w:r>
          </w:p>
        </w:tc>
        <w:tc>
          <w:tcPr>
            <w:tcW w:w="1275"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years employed by bidder</w:t>
            </w:r>
          </w:p>
        </w:tc>
        <w:tc>
          <w:tcPr>
            <w:tcW w:w="2177"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projects involved in over past 5 years (+ clients' names)</w:t>
            </w: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2.</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3. </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4.</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If necessary, as many additional pages as necessary may be attached based on this structure.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bidder is required to attach the above employees' CV.</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12.</w:t>
      </w:r>
      <w:r w:rsidRPr="00F5113B">
        <w:rPr>
          <w:rFonts w:asciiTheme="majorBidi" w:hAnsiTheme="majorBidi" w:cstheme="majorBidi"/>
          <w:b/>
          <w:bCs/>
        </w:rPr>
        <w:tab/>
      </w:r>
      <w:r w:rsidRPr="00F5113B">
        <w:rPr>
          <w:rFonts w:asciiTheme="majorBidi" w:hAnsiTheme="majorBidi" w:cstheme="majorBidi"/>
          <w:b/>
          <w:bCs/>
          <w:u w:val="single"/>
        </w:rPr>
        <w:t>Concentrated infrastructure requirements (hardware/soft</w:t>
      </w:r>
      <w:r w:rsidR="00D20A09" w:rsidRPr="00F5113B">
        <w:rPr>
          <w:rFonts w:asciiTheme="majorBidi" w:hAnsiTheme="majorBidi" w:cstheme="majorBidi"/>
          <w:b/>
          <w:bCs/>
          <w:u w:val="single"/>
        </w:rPr>
        <w:t>w</w:t>
      </w:r>
      <w:r w:rsidRPr="00F5113B">
        <w:rPr>
          <w:rFonts w:asciiTheme="majorBidi" w:hAnsiTheme="majorBidi" w:cstheme="majorBidi"/>
          <w:b/>
          <w:bCs/>
          <w:u w:val="single"/>
        </w:rPr>
        <w:t>are)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The bidder is required to fill out the following table, relating to the production environment and tests, based on responses provided in tender items. </w:t>
      </w:r>
      <w:r w:rsidRPr="00F5113B">
        <w:rPr>
          <w:rFonts w:asciiTheme="majorBidi" w:hAnsiTheme="majorBidi" w:cstheme="majorBidi"/>
          <w:b/>
          <w:bCs/>
        </w:rPr>
        <w:t>Values fed into the following table are examples only.</w:t>
      </w: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522"/>
        <w:gridCol w:w="1418"/>
        <w:gridCol w:w="3452"/>
      </w:tblGrid>
      <w:tr w:rsidR="00BC5B3F" w:rsidRPr="00F5113B" w:rsidTr="00295E34">
        <w:tc>
          <w:tcPr>
            <w:tcW w:w="2130"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Component</w:t>
            </w:r>
          </w:p>
        </w:tc>
        <w:tc>
          <w:tcPr>
            <w:tcW w:w="2940" w:type="dxa"/>
            <w:gridSpan w:val="2"/>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No. of units/ environment</w:t>
            </w:r>
          </w:p>
        </w:tc>
        <w:tc>
          <w:tcPr>
            <w:tcW w:w="3452"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Component specifications</w:t>
            </w:r>
          </w:p>
        </w:tc>
      </w:tr>
      <w:tr w:rsidR="00BC5B3F" w:rsidRPr="00F5113B" w:rsidTr="00295E34">
        <w:tc>
          <w:tcPr>
            <w:tcW w:w="2130" w:type="dxa"/>
            <w:vMerge/>
          </w:tcPr>
          <w:p w:rsidR="00BC5B3F" w:rsidRPr="00F5113B" w:rsidRDefault="00BC5B3F" w:rsidP="00357DDE">
            <w:pPr>
              <w:pStyle w:val="afff1"/>
              <w:bidi w:val="0"/>
              <w:rPr>
                <w:rFonts w:asciiTheme="majorBidi" w:hAnsiTheme="majorBidi" w:cstheme="majorBidi"/>
              </w:rPr>
            </w:pP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Prod.</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w:t>
            </w:r>
            <w:r w:rsidR="00D20A09" w:rsidRPr="00F5113B">
              <w:rPr>
                <w:rFonts w:asciiTheme="majorBidi" w:hAnsiTheme="majorBidi" w:cstheme="majorBidi"/>
              </w:rPr>
              <w:t>s</w:t>
            </w:r>
            <w:r w:rsidRPr="00F5113B">
              <w:rPr>
                <w:rFonts w:asciiTheme="majorBidi" w:hAnsiTheme="majorBidi" w:cstheme="majorBidi"/>
              </w:rPr>
              <w:t>t</w:t>
            </w:r>
          </w:p>
        </w:tc>
        <w:tc>
          <w:tcPr>
            <w:tcW w:w="3452" w:type="dxa"/>
            <w:vMerge/>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 server</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lang w:val="fr-FR"/>
              </w:rPr>
            </w:pPr>
            <w:r w:rsidRPr="00F5113B">
              <w:rPr>
                <w:rFonts w:asciiTheme="majorBidi" w:hAnsiTheme="majorBidi" w:cstheme="majorBidi"/>
                <w:lang w:val="fr-FR"/>
              </w:rPr>
              <w:t>Physical server, 2*CPU…Raid 5 etc.</w:t>
            </w: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 servers</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VM server, 2*CPU</w:t>
            </w: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OS license</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DB license</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License for additional components</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p>
        </w:tc>
        <w:tc>
          <w:tcPr>
            <w:tcW w:w="152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3452"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4D47C0" w:rsidRPr="00F5113B" w:rsidRDefault="004D47C0" w:rsidP="00357DDE">
      <w:pPr>
        <w:pStyle w:val="afff1"/>
        <w:bidi w:val="0"/>
        <w:rPr>
          <w:rFonts w:asciiTheme="majorBidi" w:hAnsiTheme="majorBidi" w:cstheme="majorBidi"/>
          <w:b/>
          <w:bCs/>
          <w:u w:val="single"/>
        </w:rPr>
      </w:pPr>
      <w:r w:rsidRPr="00F5113B">
        <w:rPr>
          <w:rFonts w:asciiTheme="majorBidi" w:hAnsiTheme="majorBidi" w:cstheme="majorBidi"/>
          <w:b/>
          <w:bCs/>
          <w:u w:val="single"/>
        </w:rPr>
        <w:t>13.</w:t>
      </w:r>
      <w:r w:rsidRPr="00F5113B">
        <w:rPr>
          <w:rFonts w:asciiTheme="majorBidi" w:hAnsiTheme="majorBidi" w:cstheme="majorBidi"/>
          <w:b/>
          <w:bCs/>
          <w:u w:val="single"/>
        </w:rPr>
        <w:tab/>
        <w:t>Quality of the proposal</w:t>
      </w:r>
    </w:p>
    <w:p w:rsidR="00392548" w:rsidRPr="00F5113B" w:rsidRDefault="00392548" w:rsidP="00AD6582">
      <w:pPr>
        <w:pStyle w:val="afff1"/>
        <w:bidi w:val="0"/>
        <w:jc w:val="both"/>
        <w:rPr>
          <w:rFonts w:asciiTheme="majorBidi" w:hAnsiTheme="majorBidi" w:cstheme="majorBidi"/>
        </w:rPr>
      </w:pPr>
      <w:r w:rsidRPr="00F5113B">
        <w:rPr>
          <w:rFonts w:asciiTheme="majorBidi" w:hAnsiTheme="majorBidi" w:cstheme="majorBidi"/>
        </w:rPr>
        <w:t>Part 1 – The Bidder shall submit a response in accordance with the outline indicated in Section 3 (sub-sections 3.1-3.9)</w:t>
      </w:r>
      <w:r w:rsidR="00A32CD8">
        <w:rPr>
          <w:rFonts w:asciiTheme="majorBidi" w:hAnsiTheme="majorBidi" w:cstheme="majorBidi"/>
        </w:rPr>
        <w:t>.</w:t>
      </w:r>
      <w:r w:rsidRPr="00F5113B">
        <w:rPr>
          <w:rFonts w:asciiTheme="majorBidi" w:hAnsiTheme="majorBidi" w:cstheme="majorBidi"/>
        </w:rPr>
        <w:t xml:space="preserve"> </w:t>
      </w:r>
      <w:r w:rsidR="00AD6582">
        <w:rPr>
          <w:rFonts w:asciiTheme="majorBidi" w:hAnsiTheme="majorBidi" w:cstheme="majorBidi"/>
        </w:rPr>
        <w:t>Bidders should also address all issues that are not addressed in Part 2 below but are required under this Tender Process.</w:t>
      </w:r>
      <w:r w:rsidRPr="00F5113B">
        <w:rPr>
          <w:rFonts w:asciiTheme="majorBidi" w:hAnsiTheme="majorBidi" w:cstheme="majorBidi"/>
        </w:rPr>
        <w:t xml:space="preserve"> </w:t>
      </w:r>
    </w:p>
    <w:p w:rsidR="004D47C0" w:rsidRPr="00F5113B" w:rsidRDefault="00392548" w:rsidP="00A32CD8">
      <w:pPr>
        <w:pStyle w:val="afff1"/>
        <w:bidi w:val="0"/>
        <w:jc w:val="both"/>
        <w:rPr>
          <w:rFonts w:asciiTheme="majorBidi" w:hAnsiTheme="majorBidi" w:cstheme="majorBidi"/>
        </w:rPr>
      </w:pPr>
      <w:r w:rsidRPr="00F5113B">
        <w:rPr>
          <w:rFonts w:asciiTheme="majorBidi" w:hAnsiTheme="majorBidi" w:cstheme="majorBidi"/>
        </w:rPr>
        <w:t xml:space="preserve">Part 2 - </w:t>
      </w:r>
      <w:r w:rsidR="004D47C0" w:rsidRPr="00F5113B">
        <w:rPr>
          <w:rFonts w:asciiTheme="majorBidi" w:hAnsiTheme="majorBidi" w:cstheme="majorBidi"/>
        </w:rPr>
        <w:t xml:space="preserve">The </w:t>
      </w:r>
      <w:r w:rsidRPr="00F5113B">
        <w:rPr>
          <w:rFonts w:asciiTheme="majorBidi" w:hAnsiTheme="majorBidi" w:cstheme="majorBidi"/>
        </w:rPr>
        <w:t>B</w:t>
      </w:r>
      <w:r w:rsidR="004D47C0" w:rsidRPr="00F5113B">
        <w:rPr>
          <w:rFonts w:asciiTheme="majorBidi" w:hAnsiTheme="majorBidi" w:cstheme="majorBidi"/>
        </w:rPr>
        <w:t>idder is required to fill out the following table</w:t>
      </w:r>
      <w:r w:rsidR="00771147">
        <w:rPr>
          <w:rFonts w:asciiTheme="majorBidi" w:hAnsiTheme="majorBidi" w:cstheme="majorBidi"/>
        </w:rPr>
        <w:t xml:space="preserve"> in light of the Ministry's requirements and specifications as specified in Sections 2 and 5 to the Tender.  Bidders are not restricted from adding additional relevant information beyond the table below.</w:t>
      </w:r>
    </w:p>
    <w:p w:rsidR="004D47C0" w:rsidRPr="00F5113B" w:rsidRDefault="004D47C0" w:rsidP="00357DDE">
      <w:pPr>
        <w:pStyle w:val="afff1"/>
        <w:bidi w:val="0"/>
        <w:rPr>
          <w:rFonts w:asciiTheme="majorBidi" w:hAnsiTheme="majorBidi" w:cstheme="majorBidi"/>
        </w:rPr>
      </w:pPr>
      <w:r w:rsidRPr="00F5113B">
        <w:rPr>
          <w:rFonts w:asciiTheme="majorBidi" w:hAnsiTheme="majorBidi" w:cstheme="majorBidi"/>
        </w:rPr>
        <w:t>All criteria's must be answered, please specify for each Component who is responsible and who is performing the activity.</w:t>
      </w:r>
    </w:p>
    <w:p w:rsidR="00A32CD8" w:rsidRPr="00F5113B" w:rsidRDefault="003754CD" w:rsidP="00A32CD8">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rPr>
        <w:t>For each component,</w:t>
      </w:r>
      <w:r w:rsidR="00A32CD8">
        <w:rPr>
          <w:rFonts w:asciiTheme="majorBidi" w:hAnsiTheme="majorBidi" w:cstheme="majorBidi"/>
        </w:rPr>
        <w:t xml:space="preserve"> </w:t>
      </w:r>
      <w:r w:rsidR="00A32CD8">
        <w:rPr>
          <w:rFonts w:asciiTheme="majorBidi" w:hAnsiTheme="majorBidi" w:cstheme="majorBidi"/>
          <w:bCs/>
          <w:noProof w:val="0"/>
        </w:rPr>
        <w:t xml:space="preserve">reference is made to Section 0.4 – if the Bid submitted is not to be exercised solely by a Single Bidder (i.e., in case the Bidder shall use subcontractors, or in case the Bid is submitted in the form of a joint Bid), in each part of the Bid Response, the identity of the entity performing the relevant Services or supplying the products, should be stated specifically. </w:t>
      </w:r>
    </w:p>
    <w:p w:rsidR="003754CD" w:rsidRPr="00F5113B" w:rsidRDefault="003754CD" w:rsidP="00357DDE">
      <w:pPr>
        <w:pStyle w:val="afff1"/>
        <w:bidi w:val="0"/>
        <w:rPr>
          <w:rFonts w:asciiTheme="majorBidi" w:hAnsiTheme="majorBidi" w:cstheme="majorBidi"/>
        </w:rPr>
      </w:pPr>
      <w:r w:rsidRPr="00F5113B">
        <w:rPr>
          <w:rFonts w:asciiTheme="majorBidi" w:hAnsiTheme="majorBidi" w:cstheme="majorBidi"/>
        </w:rPr>
        <w:t xml:space="preserve"> </w:t>
      </w:r>
    </w:p>
    <w:p w:rsidR="00646199" w:rsidRPr="00F5113B" w:rsidRDefault="00646199" w:rsidP="00646199">
      <w:pPr>
        <w:pStyle w:val="afff1"/>
        <w:bidi w:val="0"/>
        <w:rPr>
          <w:rFonts w:asciiTheme="majorBidi" w:hAnsiTheme="majorBidi" w:cstheme="majorBidi"/>
          <w:b/>
        </w:rPr>
      </w:pPr>
      <w:r w:rsidRPr="00F5113B">
        <w:rPr>
          <w:rFonts w:asciiTheme="majorBidi" w:hAnsiTheme="majorBidi" w:cstheme="majorBidi"/>
          <w:b/>
        </w:rPr>
        <w:t>Functionality- Application and Technology</w:t>
      </w:r>
    </w:p>
    <w:p w:rsidR="00392548" w:rsidRPr="00F5113B" w:rsidRDefault="00392548" w:rsidP="00392548">
      <w:pPr>
        <w:pStyle w:val="afff1"/>
        <w:bidi w:val="0"/>
        <w:rPr>
          <w:rFonts w:asciiTheme="majorBidi" w:hAnsiTheme="majorBidi" w:cstheme="majorBidi"/>
          <w:b/>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732"/>
        <w:gridCol w:w="1588"/>
        <w:gridCol w:w="1486"/>
        <w:gridCol w:w="742"/>
        <w:gridCol w:w="1523"/>
        <w:gridCol w:w="1409"/>
        <w:gridCol w:w="1090"/>
      </w:tblGrid>
      <w:tr w:rsidR="00295E34" w:rsidRPr="00F5113B" w:rsidTr="00295E34">
        <w:trPr>
          <w:tblHeader/>
        </w:trPr>
        <w:tc>
          <w:tcPr>
            <w:tcW w:w="1698" w:type="dxa"/>
          </w:tcPr>
          <w:p w:rsidR="00295E34" w:rsidRPr="00F5113B" w:rsidRDefault="00295E34" w:rsidP="00295E34">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592" w:type="dxa"/>
          </w:tcPr>
          <w:p w:rsidR="00295E34" w:rsidRPr="00F5113B" w:rsidRDefault="00295E34" w:rsidP="00295E34">
            <w:pPr>
              <w:pStyle w:val="afff1"/>
              <w:bidi w:val="0"/>
              <w:rPr>
                <w:rFonts w:asciiTheme="majorBidi" w:hAnsiTheme="majorBidi" w:cstheme="majorBidi"/>
                <w:b/>
                <w:bCs/>
              </w:rPr>
            </w:pPr>
            <w:r w:rsidRPr="00F5113B">
              <w:rPr>
                <w:rFonts w:asciiTheme="majorBidi" w:hAnsiTheme="majorBidi" w:cstheme="majorBidi"/>
                <w:b/>
                <w:bCs/>
              </w:rPr>
              <w:t>Comments</w:t>
            </w:r>
          </w:p>
        </w:tc>
        <w:tc>
          <w:tcPr>
            <w:tcW w:w="1505" w:type="dxa"/>
          </w:tcPr>
          <w:p w:rsidR="00295E34" w:rsidRPr="00F5113B" w:rsidRDefault="00295E34" w:rsidP="00295E34">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775" w:type="dxa"/>
            <w:gridSpan w:val="4"/>
          </w:tcPr>
          <w:p w:rsidR="00295E34" w:rsidRPr="00F5113B" w:rsidRDefault="00295E34" w:rsidP="00295E34">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Out Of Box</w:t>
            </w:r>
          </w:p>
        </w:tc>
        <w:tc>
          <w:tcPr>
            <w:tcW w:w="1524"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Customization</w:t>
            </w:r>
          </w:p>
        </w:tc>
        <w:tc>
          <w:tcPr>
            <w:tcW w:w="1409"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Development</w:t>
            </w:r>
          </w:p>
        </w:tc>
        <w:tc>
          <w:tcPr>
            <w:tcW w:w="1090"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Is not supported</w:t>
            </w: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Ability to manage different terminologies, in flat, hierarchic or semantic structures, mapping from one terminology to another</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Ability to add local terminologies, mapping among them, and mapping between them and international / standard terminologies</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Refset creation ability, refset downloading and validity management</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Off-the-shelf products with ability to adapt to organizational needs, e.g. built-in configuration and customizing</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Additional text fields, number, date, selection record, calculated field, validation and business logic activated on fields and combining fields</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Structured health catalog administration ability including operational aspects using the tool (aside from terminology management)</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Construction of base tables, integrative tables, views, operating business rules, mapping, matching, merging, change documentation and history, permission administration, product tree management</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Various permission mechanism management (workflow) for term types (inter-organization, international level etc.)</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 xml:space="preserve">Option to define request process for adding or changing a term, with approval workflow, within local organization and national terminology management unit </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Advanced search properties (including ability to match terms)</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Construct automatic mechanism for periodic generation of export file</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Import and export of terminology and/or part thereof (change interval) xls, csv, xml</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Export inter-terminological mapping in structure, enabling use for translation applications (conversion of different terminologies from different information sources)</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Ability to display different terms mapped for a particular code, both through UI and via API / WS</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Version management of terms, term validity</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Version management for every term in the system. For every field - modification date, by whom, previous content, cause of change and ability to retrieve by historical date - the value in the field as of a specific date</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Terminology Version upgrade mechanism for international terminologies</w:t>
            </w:r>
          </w:p>
        </w:tc>
        <w:tc>
          <w:tcPr>
            <w:tcW w:w="1592"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Structured process for importing international terminology versions, displaying changes, display ing influence of mapping on existing local terminologies, and user interface for merger/ modification/ addition/ deletion of existing terms and mappings for adaptation to new version</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Manage system operation log and audit trail for all modifications to system configuration</w:t>
            </w:r>
          </w:p>
        </w:tc>
        <w:tc>
          <w:tcPr>
            <w:tcW w:w="1592" w:type="dxa"/>
          </w:tcPr>
          <w:p w:rsidR="001E15E2" w:rsidRPr="00F5113B" w:rsidRDefault="001E15E2" w:rsidP="00295E34">
            <w:pPr>
              <w:pStyle w:val="afff1"/>
              <w:bidi w:val="0"/>
              <w:rPr>
                <w:rFonts w:asciiTheme="majorBidi" w:hAnsiTheme="majorBidi" w:cstheme="majorBidi"/>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Documentation of loading or version retrieval errors, monitoring of errors and other malfunctions</w:t>
            </w:r>
          </w:p>
        </w:tc>
        <w:tc>
          <w:tcPr>
            <w:tcW w:w="1592" w:type="dxa"/>
          </w:tcPr>
          <w:p w:rsidR="001E15E2" w:rsidRPr="00F5113B" w:rsidRDefault="001E15E2" w:rsidP="00295E34">
            <w:pPr>
              <w:pStyle w:val="afff1"/>
              <w:bidi w:val="0"/>
              <w:rPr>
                <w:rFonts w:asciiTheme="majorBidi" w:hAnsiTheme="majorBidi" w:cstheme="majorBidi"/>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Generation of reports and displays - monitor changes, ongoing monitoring reports</w:t>
            </w:r>
          </w:p>
        </w:tc>
        <w:tc>
          <w:tcPr>
            <w:tcW w:w="1592"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Mechanism allowing local administrator to add reports and adjust existing reports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Multi-lingual support properties (including local language - Hebrew)</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Full local language support - 100%</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7214CD">
        <w:tc>
          <w:tcPr>
            <w:tcW w:w="1698" w:type="dxa"/>
            <w:vAlign w:val="center"/>
          </w:tcPr>
          <w:p w:rsidR="001E15E2" w:rsidRPr="00F5113B" w:rsidRDefault="001E15E2" w:rsidP="00295E34">
            <w:pPr>
              <w:pStyle w:val="afff1"/>
              <w:bidi w:val="0"/>
              <w:rPr>
                <w:rFonts w:asciiTheme="majorBidi" w:hAnsiTheme="majorBidi" w:cstheme="majorBidi"/>
                <w:color w:val="000000"/>
              </w:rPr>
            </w:pP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 Labels and content only - 75%</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7214CD">
        <w:tc>
          <w:tcPr>
            <w:tcW w:w="1698" w:type="dxa"/>
            <w:vAlign w:val="center"/>
          </w:tcPr>
          <w:p w:rsidR="001E15E2" w:rsidRPr="00F5113B" w:rsidRDefault="001E15E2" w:rsidP="00295E34">
            <w:pPr>
              <w:pStyle w:val="afff1"/>
              <w:bidi w:val="0"/>
              <w:rPr>
                <w:rFonts w:asciiTheme="majorBidi" w:hAnsiTheme="majorBidi" w:cstheme="majorBidi"/>
                <w:color w:val="000000"/>
              </w:rPr>
            </w:pP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Content only - 50%</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Use of tool for translation of terms between terminologies - single value, source language and destination language, obtaining translated value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Terminology server query and translation option for online terms (directly from MOH terminology server) , both through UI and via API / WS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Translation and conversion module enabling input of file with several fields and returning it after translation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Support of decentralized architecture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Decentralized architecture management - administration of local slave servers updated and synchronized with master server. Slave servers may be virtual.</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b/>
                <w:bCs/>
                <w:color w:val="000000"/>
              </w:rPr>
            </w:pPr>
            <w:r w:rsidRPr="00F5113B">
              <w:rPr>
                <w:rFonts w:asciiTheme="majorBidi" w:hAnsiTheme="majorBidi" w:cstheme="majorBidi"/>
                <w:b/>
                <w:bCs/>
                <w:color w:val="000000"/>
              </w:rPr>
              <w:t>User Administration: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Access permission by profile, function, organizational role and unit</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On level of terminology and/or partial terminology. System module level</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Documentation of approaches and uses, generation of diverse usage reports</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b/>
                <w:bCs/>
                <w:color w:val="000000"/>
              </w:rPr>
              <w:t>Service provision: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Service provider's accessibility for consultation and technical support</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Based on agreed SLA</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Architecture (system version management, version and upgrade management, response times, survivability and availability etc.)</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Hardware (specification of required equipment and amounts)</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Points deducted for tool requiring use of non-standard hardware and OS software that is not currently used by Ministry of Health</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Using standard Software components (development environment, databases, browsers, configuration maintenance and administration etc. Third party software)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Points deducted for tool requiring use of non-standard software that is not currently used by Ministry of Health</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Installation in cloud/ local installation</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Full points for providing all options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Support of ability to interface with other organizational systems</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Connection to local administration systems including monitoring and control, IDM, organizational SIEM-SOC for operational monitoring and information security control</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Supplier is certified by health industry information security standard</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bl>
    <w:p w:rsidR="00646199" w:rsidRPr="00F5113B" w:rsidRDefault="00646199" w:rsidP="001E15E2">
      <w:pPr>
        <w:pStyle w:val="afff1"/>
        <w:bidi w:val="0"/>
        <w:rPr>
          <w:rFonts w:asciiTheme="majorBidi" w:hAnsiTheme="majorBidi" w:cstheme="majorBidi"/>
        </w:rPr>
      </w:pPr>
    </w:p>
    <w:p w:rsidR="00646199" w:rsidRPr="00F5113B" w:rsidRDefault="00646199" w:rsidP="00646199">
      <w:pPr>
        <w:pStyle w:val="afff1"/>
        <w:bidi w:val="0"/>
        <w:rPr>
          <w:rFonts w:asciiTheme="majorBidi" w:hAnsiTheme="majorBidi" w:cstheme="majorBidi"/>
        </w:rPr>
      </w:pPr>
    </w:p>
    <w:p w:rsidR="00646199" w:rsidRPr="00F5113B" w:rsidRDefault="00646199" w:rsidP="00646199">
      <w:pPr>
        <w:pStyle w:val="afff1"/>
        <w:bidi w:val="0"/>
        <w:rPr>
          <w:rFonts w:asciiTheme="majorBidi" w:hAnsiTheme="majorBidi" w:cstheme="majorBidi"/>
        </w:rPr>
      </w:pPr>
    </w:p>
    <w:p w:rsidR="00586D4E" w:rsidRPr="00F5113B" w:rsidRDefault="00646199" w:rsidP="00646199">
      <w:pPr>
        <w:pStyle w:val="afff1"/>
        <w:bidi w:val="0"/>
        <w:rPr>
          <w:rFonts w:asciiTheme="majorBidi" w:hAnsiTheme="majorBidi" w:cstheme="majorBidi"/>
          <w:rtl/>
        </w:rPr>
      </w:pPr>
      <w:r w:rsidRPr="00F5113B">
        <w:rPr>
          <w:rFonts w:asciiTheme="majorBidi" w:hAnsiTheme="majorBidi" w:cstheme="majorBidi"/>
        </w:rPr>
        <w:t>Data Management – Mapping and Terminology</w:t>
      </w:r>
    </w:p>
    <w:p w:rsidR="00BF6CF3" w:rsidRPr="00F5113B" w:rsidRDefault="00BF6CF3"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F5113B" w:rsidTr="001E15E2">
        <w:trPr>
          <w:tblHeader/>
        </w:trPr>
        <w:tc>
          <w:tcPr>
            <w:tcW w:w="1691" w:type="dxa"/>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986"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Comments</w:t>
            </w:r>
          </w:p>
        </w:tc>
        <w:tc>
          <w:tcPr>
            <w:tcW w:w="1265"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628" w:type="dxa"/>
            <w:gridSpan w:val="4"/>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Out Of Box</w:t>
            </w:r>
          </w:p>
        </w:tc>
        <w:tc>
          <w:tcPr>
            <w:tcW w:w="1507"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Customization</w:t>
            </w:r>
          </w:p>
        </w:tc>
        <w:tc>
          <w:tcPr>
            <w:tcW w:w="1404"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Development</w:t>
            </w:r>
          </w:p>
        </w:tc>
        <w:tc>
          <w:tcPr>
            <w:tcW w:w="1086"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Is not supported</w:t>
            </w: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National-level project</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a project outside the Bidder's country</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mapping and terminology management in Israel</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a wide-scale localized mapping effort, including mapping of at least tem different localized terminologies against each other</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Merge w:val="restart"/>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Terminology mapping service provided by the Bidder on an on-going basis, for at least the selected terminologies</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This service is a mandatory part of the requirements.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Merge/>
          </w:tcPr>
          <w:p w:rsidR="001E15E2" w:rsidRPr="00F5113B" w:rsidRDefault="001E15E2" w:rsidP="007214CD">
            <w:pPr>
              <w:pStyle w:val="afff1"/>
              <w:bidi w:val="0"/>
              <w:rPr>
                <w:rFonts w:asciiTheme="majorBidi" w:hAnsiTheme="majorBidi" w:cstheme="majorBidi"/>
              </w:rPr>
            </w:pP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Points will be given according to the number of additional terminologies above and beyond the basic requirements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footnoteReference w:customMarkFollows="1" w:id="3"/>
              <w:t>Terminology mappings of pharmaceuticals against international depositories such as First Data Bank / Micromedics[1]</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Methodology for terminology update and distribution</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Points will be given based on the quality and comprehensiveness of the Bidder's methodology</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b/>
                <w:bCs/>
                <w:color w:val="000000"/>
              </w:rPr>
              <w:t>Staff carrying out mapping updates:</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Staff: mapping expert</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Years of experience and number of projects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Staff: terminologist</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Years of experience and number of projects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Support of major international standard terminologies: SNOMED-CT, ICD-9-CM, ICD10, ICD-10-CM, RxNorm, ACT, LOINC</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International terminology update received no later than three months from date of terminology update by source</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986" w:type="dxa"/>
          </w:tcPr>
          <w:p w:rsidR="001E15E2" w:rsidRPr="00F5113B" w:rsidRDefault="001E15E2" w:rsidP="007214CD">
            <w:pPr>
              <w:pStyle w:val="afff1"/>
              <w:bidi w:val="0"/>
              <w:rPr>
                <w:rFonts w:asciiTheme="majorBidi" w:hAnsiTheme="majorBidi" w:cstheme="majorBidi"/>
                <w:color w:val="000000"/>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bl>
    <w:p w:rsidR="00BF6CF3" w:rsidRPr="00F5113B" w:rsidRDefault="00BF6CF3" w:rsidP="001E15E2">
      <w:pPr>
        <w:pStyle w:val="afff1"/>
        <w:bidi w:val="0"/>
        <w:rPr>
          <w:rFonts w:asciiTheme="majorBidi" w:hAnsiTheme="majorBidi" w:cstheme="majorBidi"/>
        </w:rPr>
      </w:pPr>
    </w:p>
    <w:p w:rsidR="00BF6CF3" w:rsidRPr="00F5113B" w:rsidRDefault="00BF6CF3"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646199" w:rsidP="001E15E2">
      <w:pPr>
        <w:pStyle w:val="afff1"/>
        <w:bidi w:val="0"/>
        <w:rPr>
          <w:rFonts w:asciiTheme="majorBidi" w:hAnsiTheme="majorBidi" w:cstheme="majorBidi"/>
        </w:rPr>
      </w:pPr>
      <w:r w:rsidRPr="00F5113B">
        <w:rPr>
          <w:rFonts w:asciiTheme="majorBidi" w:hAnsiTheme="majorBidi" w:cstheme="majorBidi"/>
          <w:bCs/>
        </w:rPr>
        <w:t>Implementation and Development - Project and extensions</w:t>
      </w:r>
    </w:p>
    <w:p w:rsidR="00646199" w:rsidRPr="00F5113B" w:rsidRDefault="00646199" w:rsidP="00646199">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F5113B" w:rsidTr="007214CD">
        <w:trPr>
          <w:tblHeader/>
        </w:trPr>
        <w:tc>
          <w:tcPr>
            <w:tcW w:w="1691" w:type="dxa"/>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986"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Comments</w:t>
            </w:r>
          </w:p>
        </w:tc>
        <w:tc>
          <w:tcPr>
            <w:tcW w:w="1265"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628" w:type="dxa"/>
            <w:gridSpan w:val="4"/>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1E15E2" w:rsidRPr="00F5113B" w:rsidTr="007214CD">
        <w:tc>
          <w:tcPr>
            <w:tcW w:w="1691" w:type="dxa"/>
          </w:tcPr>
          <w:p w:rsidR="001E15E2" w:rsidRPr="00F5113B" w:rsidRDefault="001E15E2" w:rsidP="007214CD">
            <w:pPr>
              <w:pStyle w:val="afff1"/>
              <w:bidi w:val="0"/>
              <w:rPr>
                <w:rFonts w:asciiTheme="majorBidi" w:hAnsiTheme="majorBidi" w:cstheme="majorBidi"/>
              </w:rPr>
            </w:pP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Out Of Box</w:t>
            </w:r>
          </w:p>
        </w:tc>
        <w:tc>
          <w:tcPr>
            <w:tcW w:w="1507"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Customization</w:t>
            </w:r>
          </w:p>
        </w:tc>
        <w:tc>
          <w:tcPr>
            <w:tcW w:w="1404"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Development</w:t>
            </w:r>
          </w:p>
        </w:tc>
        <w:tc>
          <w:tcPr>
            <w:tcW w:w="1086"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Is not supported</w:t>
            </w: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Bidder's experience with relevant projects</w:t>
            </w:r>
          </w:p>
        </w:tc>
        <w:tc>
          <w:tcPr>
            <w:tcW w:w="1986" w:type="dxa"/>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Number of past projects performed in similar undertakings</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Bidders' understanding of the Ministry's requirements and professional level of outlined response</w:t>
            </w: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Staff: project manager</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Years of experience</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Staff: application expert</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Years of experience with specific tool</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rPr>
          <w:trHeight w:val="299"/>
        </w:trPr>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Workplan and schedule: approximate realization time of full requirements</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Highest score awarded to shortest time estimate</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Time required for initial installation</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Highest score awarded to shortest time estimate (initial installation – international terminology)</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Average time of previous projects carried out by Bidder in similar projects</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Provide information regarding at least 3 projects, and no more than 5 projects</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Local representative  in Israel that could support implementation efforts</w:t>
            </w: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vAlign w:val="center"/>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vAlign w:val="center"/>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tcPr>
          <w:p w:rsidR="001E15E2" w:rsidRPr="00F5113B" w:rsidRDefault="001E15E2" w:rsidP="001E15E2">
            <w:pPr>
              <w:pStyle w:val="afff1"/>
              <w:bidi w:val="0"/>
              <w:rPr>
                <w:rFonts w:asciiTheme="majorBidi" w:hAnsiTheme="majorBidi" w:cstheme="majorBidi"/>
              </w:rPr>
            </w:pP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tcPr>
          <w:p w:rsidR="001E15E2" w:rsidRPr="00F5113B" w:rsidRDefault="001E15E2" w:rsidP="001E15E2">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986" w:type="dxa"/>
          </w:tcPr>
          <w:p w:rsidR="001E15E2" w:rsidRPr="00F5113B" w:rsidRDefault="001E15E2" w:rsidP="001E15E2">
            <w:pPr>
              <w:pStyle w:val="afff1"/>
              <w:bidi w:val="0"/>
              <w:rPr>
                <w:rFonts w:asciiTheme="majorBidi" w:hAnsiTheme="majorBidi" w:cstheme="majorBidi"/>
                <w:color w:val="000000"/>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bl>
    <w:p w:rsidR="001E15E2" w:rsidRPr="00F5113B" w:rsidRDefault="001E15E2" w:rsidP="001E15E2">
      <w:pPr>
        <w:pStyle w:val="afff1"/>
        <w:bidi w:val="0"/>
        <w:rPr>
          <w:rFonts w:asciiTheme="majorBidi" w:hAnsiTheme="majorBidi" w:cstheme="majorBidi"/>
        </w:rPr>
      </w:pPr>
    </w:p>
    <w:p w:rsidR="00BF6CF3" w:rsidRPr="00F5113B" w:rsidRDefault="00BF6CF3" w:rsidP="00BF6CF3">
      <w:pPr>
        <w:pStyle w:val="afff1"/>
        <w:bidi w:val="0"/>
        <w:rPr>
          <w:rFonts w:asciiTheme="majorBidi" w:hAnsiTheme="majorBidi" w:cstheme="majorBidi"/>
        </w:rPr>
      </w:pPr>
    </w:p>
    <w:p w:rsidR="003E6D01" w:rsidRPr="00F5113B" w:rsidRDefault="004D3842" w:rsidP="001108B8">
      <w:pPr>
        <w:pStyle w:val="afff1"/>
        <w:bidi w:val="0"/>
        <w:rPr>
          <w:rFonts w:asciiTheme="majorBidi" w:hAnsiTheme="majorBidi" w:cstheme="majorBidi"/>
        </w:rPr>
      </w:pPr>
      <w:r w:rsidRPr="00F5113B">
        <w:rPr>
          <w:rFonts w:asciiTheme="majorBidi" w:hAnsiTheme="majorBidi" w:cstheme="majorBidi"/>
        </w:rPr>
        <w:t>*</w:t>
      </w:r>
      <w:r w:rsidR="00BF6CF3" w:rsidRPr="00F5113B">
        <w:rPr>
          <w:rFonts w:asciiTheme="majorBidi" w:hAnsiTheme="majorBidi" w:cstheme="majorBidi"/>
        </w:rPr>
        <w:t>Functionality</w:t>
      </w:r>
      <w:r w:rsidR="001108B8" w:rsidRPr="00F5113B">
        <w:rPr>
          <w:rFonts w:asciiTheme="majorBidi" w:hAnsiTheme="majorBidi" w:cstheme="majorBidi"/>
        </w:rPr>
        <w:t xml:space="preserve"> provided </w:t>
      </w:r>
      <w:r w:rsidR="003E6D01" w:rsidRPr="00F5113B">
        <w:rPr>
          <w:rFonts w:asciiTheme="majorBidi" w:hAnsiTheme="majorBidi" w:cstheme="majorBidi"/>
        </w:rPr>
        <w:t xml:space="preserve">OOB – </w:t>
      </w:r>
      <w:r w:rsidR="001108B8" w:rsidRPr="00F5113B">
        <w:rPr>
          <w:rFonts w:asciiTheme="majorBidi" w:hAnsiTheme="majorBidi" w:cstheme="majorBidi"/>
        </w:rPr>
        <w:t>can receive up to the full score for the category.</w:t>
      </w:r>
    </w:p>
    <w:p w:rsidR="003E6D01" w:rsidRPr="00F5113B" w:rsidRDefault="004D3842" w:rsidP="001108B8">
      <w:pPr>
        <w:pStyle w:val="afff1"/>
        <w:bidi w:val="0"/>
        <w:rPr>
          <w:rFonts w:asciiTheme="majorBidi" w:hAnsiTheme="majorBidi" w:cstheme="majorBidi"/>
        </w:rPr>
      </w:pPr>
      <w:r w:rsidRPr="00F5113B">
        <w:rPr>
          <w:rFonts w:asciiTheme="majorBidi" w:hAnsiTheme="majorBidi" w:cstheme="majorBidi"/>
        </w:rPr>
        <w:t>**</w:t>
      </w:r>
      <w:r w:rsidR="001108B8" w:rsidRPr="00F5113B">
        <w:rPr>
          <w:rFonts w:asciiTheme="majorBidi" w:hAnsiTheme="majorBidi" w:cstheme="majorBidi"/>
        </w:rPr>
        <w:t>Functionality provided through</w:t>
      </w:r>
      <w:r w:rsidR="003E6D01" w:rsidRPr="00F5113B">
        <w:rPr>
          <w:rFonts w:asciiTheme="majorBidi" w:hAnsiTheme="majorBidi" w:cstheme="majorBidi"/>
        </w:rPr>
        <w:t xml:space="preserve"> customization </w:t>
      </w:r>
      <w:r w:rsidR="001108B8" w:rsidRPr="00F5113B">
        <w:rPr>
          <w:rFonts w:asciiTheme="majorBidi" w:hAnsiTheme="majorBidi" w:cstheme="majorBidi"/>
        </w:rPr>
        <w:t>can receive up to</w:t>
      </w:r>
      <w:r w:rsidR="003E6D01" w:rsidRPr="00F5113B">
        <w:rPr>
          <w:rFonts w:asciiTheme="majorBidi" w:hAnsiTheme="majorBidi" w:cstheme="majorBidi"/>
        </w:rPr>
        <w:t xml:space="preserve"> 75% points</w:t>
      </w:r>
      <w:r w:rsidR="001108B8" w:rsidRPr="00F5113B">
        <w:rPr>
          <w:rFonts w:asciiTheme="majorBidi" w:hAnsiTheme="majorBidi" w:cstheme="majorBidi"/>
        </w:rPr>
        <w:t>.</w:t>
      </w:r>
    </w:p>
    <w:p w:rsidR="003E6D01" w:rsidRPr="00F5113B" w:rsidRDefault="004D3842" w:rsidP="001C3C7A">
      <w:pPr>
        <w:pStyle w:val="afff1"/>
        <w:bidi w:val="0"/>
        <w:rPr>
          <w:rFonts w:asciiTheme="majorBidi" w:hAnsiTheme="majorBidi" w:cstheme="majorBidi"/>
        </w:rPr>
      </w:pPr>
      <w:r w:rsidRPr="00F5113B">
        <w:rPr>
          <w:rFonts w:asciiTheme="majorBidi" w:hAnsiTheme="majorBidi" w:cstheme="majorBidi"/>
        </w:rPr>
        <w:t>***</w:t>
      </w:r>
      <w:r w:rsidR="001108B8" w:rsidRPr="00F5113B">
        <w:rPr>
          <w:rFonts w:asciiTheme="majorBidi" w:hAnsiTheme="majorBidi" w:cstheme="majorBidi"/>
        </w:rPr>
        <w:t xml:space="preserve"> Functionality provided through </w:t>
      </w:r>
      <w:r w:rsidR="003E6D01" w:rsidRPr="00F5113B">
        <w:rPr>
          <w:rFonts w:asciiTheme="majorBidi" w:hAnsiTheme="majorBidi" w:cstheme="majorBidi"/>
        </w:rPr>
        <w:t xml:space="preserve">development </w:t>
      </w:r>
      <w:r w:rsidR="001108B8" w:rsidRPr="00F5113B">
        <w:rPr>
          <w:rFonts w:asciiTheme="majorBidi" w:hAnsiTheme="majorBidi" w:cstheme="majorBidi"/>
        </w:rPr>
        <w:t>can receive up to</w:t>
      </w:r>
      <w:r w:rsidR="003E6D01" w:rsidRPr="00F5113B">
        <w:rPr>
          <w:rFonts w:asciiTheme="majorBidi" w:hAnsiTheme="majorBidi" w:cstheme="majorBidi"/>
        </w:rPr>
        <w:t xml:space="preserve"> 45% points</w:t>
      </w:r>
      <w:r w:rsidR="001108B8" w:rsidRPr="00F5113B">
        <w:rPr>
          <w:rFonts w:asciiTheme="majorBidi" w:hAnsiTheme="majorBidi" w:cstheme="majorBidi"/>
        </w:rPr>
        <w:t>.</w:t>
      </w:r>
    </w:p>
    <w:p w:rsidR="00F37784" w:rsidRPr="00F5113B" w:rsidRDefault="00F37784" w:rsidP="00F37784">
      <w:pPr>
        <w:pStyle w:val="afff1"/>
        <w:bidi w:val="0"/>
        <w:rPr>
          <w:rFonts w:asciiTheme="majorBidi" w:hAnsiTheme="majorBidi" w:cstheme="majorBidi"/>
        </w:rPr>
      </w:pPr>
    </w:p>
    <w:p w:rsidR="003E6D01" w:rsidRPr="00F5113B" w:rsidRDefault="003E6D01" w:rsidP="00357DDE">
      <w:pPr>
        <w:pStyle w:val="afff1"/>
        <w:rPr>
          <w:rFonts w:asciiTheme="majorBidi" w:hAnsiTheme="majorBidi" w:cstheme="majorBidi"/>
          <w:rtl/>
        </w:rPr>
      </w:pPr>
    </w:p>
    <w:p w:rsidR="00586D4E" w:rsidRPr="00F5113B" w:rsidRDefault="00586D4E" w:rsidP="00357DDE">
      <w:pPr>
        <w:pStyle w:val="afff1"/>
        <w:bidi w:val="0"/>
        <w:rPr>
          <w:rFonts w:asciiTheme="majorBidi" w:hAnsiTheme="majorBidi" w:cstheme="majorBidi"/>
        </w:rPr>
      </w:pPr>
      <w:r w:rsidRPr="00F5113B">
        <w:rPr>
          <w:rFonts w:asciiTheme="majorBidi" w:hAnsiTheme="majorBidi" w:cstheme="majorBidi"/>
          <w:b/>
          <w:bCs/>
        </w:rPr>
        <w:t>14.</w:t>
      </w:r>
      <w:r w:rsidRPr="00F5113B">
        <w:rPr>
          <w:rFonts w:asciiTheme="majorBidi" w:hAnsiTheme="majorBidi" w:cstheme="majorBidi"/>
          <w:b/>
          <w:bCs/>
        </w:rPr>
        <w:tab/>
      </w:r>
      <w:r w:rsidR="00D20A09" w:rsidRPr="00F5113B">
        <w:rPr>
          <w:rFonts w:asciiTheme="majorBidi" w:hAnsiTheme="majorBidi" w:cstheme="majorBidi"/>
        </w:rPr>
        <w:t>List</w:t>
      </w:r>
      <w:r w:rsidRPr="00F5113B">
        <w:rPr>
          <w:rFonts w:asciiTheme="majorBidi" w:hAnsiTheme="majorBidi" w:cstheme="majorBidi"/>
        </w:rPr>
        <w:t xml:space="preserve"> of relevant suppliers for the proposal</w:t>
      </w:r>
    </w:p>
    <w:p w:rsidR="00586D4E" w:rsidRPr="00F5113B" w:rsidRDefault="00586D4E" w:rsidP="00357DDE">
      <w:pPr>
        <w:pStyle w:val="afff1"/>
        <w:bidi w:val="0"/>
        <w:rPr>
          <w:rFonts w:asciiTheme="majorBidi" w:hAnsiTheme="majorBidi" w:cstheme="majorBidi"/>
        </w:rPr>
      </w:pPr>
      <w:r w:rsidRPr="00F5113B">
        <w:rPr>
          <w:rFonts w:asciiTheme="majorBidi" w:hAnsiTheme="majorBidi" w:cstheme="majorBidi"/>
        </w:rPr>
        <w:t>*the attender will detail all the relevant suppliers to its proposal</w:t>
      </w:r>
    </w:p>
    <w:p w:rsidR="00586D4E" w:rsidRPr="00F5113B" w:rsidRDefault="00586D4E" w:rsidP="00357DDE">
      <w:pPr>
        <w:pStyle w:val="afff1"/>
        <w:rPr>
          <w:rFonts w:asciiTheme="majorBidi" w:hAnsiTheme="majorBidi" w:cstheme="majorBidi"/>
          <w:rtl/>
        </w:rPr>
      </w:pPr>
    </w:p>
    <w:p w:rsidR="00586D4E" w:rsidRPr="00F5113B" w:rsidRDefault="00586D4E"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595"/>
        <w:gridCol w:w="1595"/>
        <w:gridCol w:w="1595"/>
        <w:gridCol w:w="1595"/>
        <w:gridCol w:w="1595"/>
        <w:gridCol w:w="1595"/>
      </w:tblGrid>
      <w:tr w:rsidR="00586D4E" w:rsidRPr="00F5113B" w:rsidTr="00586D4E">
        <w:tc>
          <w:tcPr>
            <w:tcW w:w="1595" w:type="dxa"/>
          </w:tcPr>
          <w:p w:rsidR="00586D4E" w:rsidRPr="00F5113B" w:rsidRDefault="00586D4E" w:rsidP="001B5D52">
            <w:pPr>
              <w:pStyle w:val="afff1"/>
              <w:bidi w:val="0"/>
              <w:jc w:val="center"/>
              <w:rPr>
                <w:rFonts w:asciiTheme="majorBidi" w:hAnsiTheme="majorBidi" w:cstheme="majorBidi"/>
              </w:rPr>
            </w:pPr>
            <w:r w:rsidRPr="00F5113B">
              <w:rPr>
                <w:rFonts w:asciiTheme="majorBidi" w:hAnsiTheme="majorBidi" w:cstheme="majorBidi"/>
              </w:rPr>
              <w:t>Category (bidder /subcontractor / third party)</w:t>
            </w:r>
          </w:p>
        </w:tc>
        <w:tc>
          <w:tcPr>
            <w:tcW w:w="1595" w:type="dxa"/>
          </w:tcPr>
          <w:p w:rsidR="00586D4E" w:rsidRPr="00F5113B" w:rsidRDefault="00586D4E" w:rsidP="001B5D52">
            <w:pPr>
              <w:pStyle w:val="afff1"/>
              <w:bidi w:val="0"/>
              <w:jc w:val="center"/>
              <w:rPr>
                <w:rFonts w:asciiTheme="majorBidi" w:hAnsiTheme="majorBidi" w:cstheme="majorBidi"/>
              </w:rPr>
            </w:pPr>
            <w:r w:rsidRPr="00F5113B">
              <w:rPr>
                <w:rFonts w:asciiTheme="majorBidi" w:hAnsiTheme="majorBidi" w:cstheme="majorBidi"/>
              </w:rPr>
              <w:t>name</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General responsibility</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Phone</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address</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Recommend</w:t>
            </w:r>
          </w:p>
          <w:p w:rsidR="00D65EF0"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(name, phone, place)</w:t>
            </w: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bl>
    <w:p w:rsidR="001025D9" w:rsidRPr="00F5113B" w:rsidRDefault="001025D9" w:rsidP="00A91A09">
      <w:pPr>
        <w:pStyle w:val="afff1"/>
        <w:bidi w:val="0"/>
        <w:jc w:val="both"/>
        <w:rPr>
          <w:rFonts w:asciiTheme="majorBidi" w:hAnsiTheme="majorBidi" w:cstheme="majorBidi"/>
        </w:rPr>
      </w:pPr>
    </w:p>
    <w:p w:rsidR="001025D9" w:rsidRPr="00F5113B" w:rsidRDefault="00281859" w:rsidP="00281859">
      <w:pPr>
        <w:pStyle w:val="afff1"/>
        <w:bidi w:val="0"/>
        <w:ind w:left="720" w:hanging="720"/>
        <w:jc w:val="both"/>
        <w:rPr>
          <w:rFonts w:asciiTheme="majorBidi" w:hAnsiTheme="majorBidi" w:cstheme="majorBidi"/>
        </w:rPr>
      </w:pPr>
      <w:r w:rsidRPr="00F5113B">
        <w:rPr>
          <w:rFonts w:asciiTheme="majorBidi" w:hAnsiTheme="majorBidi" w:cstheme="majorBidi"/>
        </w:rPr>
        <w:t>1</w:t>
      </w:r>
      <w:r w:rsidR="001025D9" w:rsidRPr="00F5113B">
        <w:rPr>
          <w:rFonts w:asciiTheme="majorBidi" w:hAnsiTheme="majorBidi" w:cstheme="majorBidi"/>
        </w:rPr>
        <w:t xml:space="preserve">5. </w:t>
      </w:r>
      <w:r w:rsidRPr="00F5113B">
        <w:rPr>
          <w:rFonts w:asciiTheme="majorBidi" w:hAnsiTheme="majorBidi" w:cstheme="majorBidi"/>
        </w:rPr>
        <w:tab/>
      </w:r>
      <w:r w:rsidR="001025D9" w:rsidRPr="00F5113B">
        <w:rPr>
          <w:rFonts w:asciiTheme="majorBidi" w:hAnsiTheme="majorBidi" w:cstheme="majorBidi"/>
        </w:rPr>
        <w:t>We hereby confirm that the Bid submitted by us electronically is identical to the Bid submitted by us physically (hard-copy),</w:t>
      </w:r>
      <w:r w:rsidRPr="00F5113B">
        <w:rPr>
          <w:rFonts w:asciiTheme="majorBidi" w:hAnsiTheme="majorBidi" w:cstheme="majorBidi"/>
        </w:rPr>
        <w:t xml:space="preserve"> </w:t>
      </w:r>
      <w:r w:rsidR="001025D9" w:rsidRPr="00F5113B">
        <w:rPr>
          <w:rFonts w:asciiTheme="majorBidi" w:hAnsiTheme="majorBidi" w:cstheme="majorBidi"/>
        </w:rPr>
        <w:t>except for the signatures and seal that were added to the physical form. We are aware that any inconsistencies between the Bids may lead to a disqualification.</w:t>
      </w:r>
    </w:p>
    <w:p w:rsidR="001025D9" w:rsidRPr="00F5113B" w:rsidRDefault="001025D9" w:rsidP="001025D9">
      <w:pPr>
        <w:pStyle w:val="afff1"/>
        <w:bidi w:val="0"/>
        <w:jc w:val="both"/>
        <w:rPr>
          <w:rFonts w:asciiTheme="majorBidi" w:hAnsiTheme="majorBidi" w:cstheme="majorBidi"/>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840"/>
        <w:gridCol w:w="1689"/>
        <w:gridCol w:w="2398"/>
        <w:gridCol w:w="1426"/>
      </w:tblGrid>
      <w:tr w:rsidR="00E0351A" w:rsidRPr="00F5113B" w:rsidTr="00604B56">
        <w:tc>
          <w:tcPr>
            <w:tcW w:w="1552" w:type="dxa"/>
          </w:tcPr>
          <w:p w:rsidR="00E0351A" w:rsidRPr="00F5113B" w:rsidRDefault="00E0351A" w:rsidP="00604B56">
            <w:pPr>
              <w:pStyle w:val="Style9"/>
              <w:widowControl/>
              <w:spacing w:before="120" w:line="300" w:lineRule="atLeast"/>
              <w:ind w:firstLine="0"/>
              <w:rPr>
                <w:rStyle w:val="FontStyle50"/>
                <w:rFonts w:asciiTheme="majorBidi" w:hAnsiTheme="majorBidi" w:cstheme="majorBidi"/>
              </w:rPr>
            </w:pPr>
          </w:p>
        </w:tc>
        <w:tc>
          <w:tcPr>
            <w:tcW w:w="1840"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 xml:space="preserve">Stamp and Signature </w:t>
            </w:r>
          </w:p>
        </w:tc>
        <w:tc>
          <w:tcPr>
            <w:tcW w:w="1689"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Name of the Person(s)</w:t>
            </w:r>
          </w:p>
        </w:tc>
        <w:tc>
          <w:tcPr>
            <w:tcW w:w="2398"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Confirmation of Signatory Rights (*)</w:t>
            </w:r>
          </w:p>
        </w:tc>
        <w:tc>
          <w:tcPr>
            <w:tcW w:w="1241"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Date</w:t>
            </w:r>
          </w:p>
        </w:tc>
      </w:tr>
      <w:tr w:rsidR="00E0351A" w:rsidRPr="00F5113B" w:rsidTr="00604B56">
        <w:tc>
          <w:tcPr>
            <w:tcW w:w="1552"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The Bidder</w:t>
            </w:r>
          </w:p>
        </w:tc>
        <w:tc>
          <w:tcPr>
            <w:tcW w:w="1840"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___________</w:t>
            </w:r>
          </w:p>
        </w:tc>
        <w:tc>
          <w:tcPr>
            <w:tcW w:w="1689"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c>
          <w:tcPr>
            <w:tcW w:w="2398"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c>
          <w:tcPr>
            <w:tcW w:w="1241"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r>
      <w:tr w:rsidR="00E0351A" w:rsidRPr="00F5113B" w:rsidTr="00604B56">
        <w:tc>
          <w:tcPr>
            <w:tcW w:w="1552" w:type="dxa"/>
          </w:tcPr>
          <w:p w:rsidR="00E0351A" w:rsidRPr="00F5113B" w:rsidRDefault="00E0351A" w:rsidP="00604B56">
            <w:pPr>
              <w:pStyle w:val="Style9"/>
              <w:widowControl/>
              <w:spacing w:before="120" w:line="300" w:lineRule="atLeast"/>
              <w:ind w:firstLine="0"/>
              <w:jc w:val="center"/>
              <w:rPr>
                <w:rStyle w:val="FontStyle50"/>
                <w:rFonts w:asciiTheme="majorBidi" w:hAnsiTheme="majorBidi" w:cstheme="majorBidi"/>
              </w:rPr>
            </w:pPr>
            <w:r w:rsidRPr="00F5113B">
              <w:rPr>
                <w:rStyle w:val="FontStyle50"/>
                <w:rFonts w:asciiTheme="majorBidi" w:hAnsiTheme="majorBidi" w:cstheme="majorBidi"/>
              </w:rPr>
              <w:t>The Bidder</w:t>
            </w:r>
          </w:p>
        </w:tc>
        <w:tc>
          <w:tcPr>
            <w:tcW w:w="1840"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c>
          <w:tcPr>
            <w:tcW w:w="1689"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c>
          <w:tcPr>
            <w:tcW w:w="2398"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c>
          <w:tcPr>
            <w:tcW w:w="1241" w:type="dxa"/>
          </w:tcPr>
          <w:p w:rsidR="00E0351A" w:rsidRPr="00F5113B" w:rsidRDefault="00E0351A" w:rsidP="00604B56">
            <w:pPr>
              <w:jc w:val="center"/>
              <w:rPr>
                <w:rFonts w:asciiTheme="majorBidi" w:hAnsiTheme="majorBidi" w:cstheme="majorBidi"/>
                <w:szCs w:val="22"/>
              </w:rPr>
            </w:pPr>
            <w:r w:rsidRPr="00F5113B">
              <w:rPr>
                <w:rStyle w:val="FontStyle50"/>
                <w:rFonts w:asciiTheme="majorBidi" w:hAnsiTheme="majorBidi" w:cstheme="majorBidi"/>
              </w:rPr>
              <w:t>___________</w:t>
            </w:r>
          </w:p>
        </w:tc>
      </w:tr>
    </w:tbl>
    <w:p w:rsidR="00E0351A" w:rsidRPr="00F5113B" w:rsidRDefault="00E0351A" w:rsidP="00E0351A">
      <w:pPr>
        <w:pStyle w:val="Style3"/>
        <w:widowControl/>
        <w:spacing w:after="300" w:line="300" w:lineRule="atLeast"/>
        <w:ind w:left="567" w:hanging="567"/>
        <w:rPr>
          <w:rStyle w:val="FontStyle46"/>
          <w:rFonts w:asciiTheme="majorBidi" w:hAnsiTheme="majorBidi" w:cstheme="majorBidi"/>
          <w:sz w:val="20"/>
          <w:szCs w:val="20"/>
        </w:rPr>
      </w:pPr>
    </w:p>
    <w:p w:rsidR="00E0351A" w:rsidRPr="00F5113B" w:rsidRDefault="00E0351A" w:rsidP="00E0351A">
      <w:pPr>
        <w:pStyle w:val="Style3"/>
        <w:widowControl/>
        <w:spacing w:after="300" w:line="300" w:lineRule="atLeast"/>
        <w:ind w:left="567" w:hanging="567"/>
        <w:rPr>
          <w:rStyle w:val="FontStyle45"/>
          <w:rFonts w:asciiTheme="majorBidi" w:hAnsiTheme="majorBidi" w:cstheme="majorBidi"/>
          <w:sz w:val="20"/>
          <w:szCs w:val="20"/>
        </w:rPr>
      </w:pPr>
      <w:r w:rsidRPr="00F5113B">
        <w:rPr>
          <w:rStyle w:val="FontStyle46"/>
          <w:rFonts w:asciiTheme="majorBidi" w:hAnsiTheme="majorBidi" w:cstheme="majorBidi"/>
          <w:sz w:val="20"/>
          <w:szCs w:val="20"/>
        </w:rPr>
        <w:t xml:space="preserve">(*) </w:t>
      </w:r>
      <w:r w:rsidRPr="00F5113B">
        <w:rPr>
          <w:rStyle w:val="FontStyle45"/>
          <w:rFonts w:asciiTheme="majorBidi" w:hAnsiTheme="majorBidi" w:cstheme="majorBidi"/>
          <w:sz w:val="20"/>
          <w:szCs w:val="20"/>
        </w:rPr>
        <w:tab/>
        <w:t xml:space="preserve">In his/her signature the attorney attests and confirms that the signatory(ies) on behalf of the Bidder are authorized to sign on behalf of the Bidder and to commit such entity for purposes of the above stated Tender Form, for all purposes and intents. </w:t>
      </w:r>
    </w:p>
    <w:p w:rsidR="00BC5B3F" w:rsidRPr="00F5113B" w:rsidRDefault="001025D9" w:rsidP="001025D9">
      <w:pPr>
        <w:pStyle w:val="afff1"/>
        <w:bidi w:val="0"/>
        <w:jc w:val="both"/>
        <w:rPr>
          <w:rFonts w:asciiTheme="majorBidi" w:hAnsiTheme="majorBidi" w:cstheme="majorBidi"/>
        </w:rPr>
      </w:pPr>
      <w:r w:rsidRPr="00F5113B">
        <w:rPr>
          <w:rFonts w:asciiTheme="majorBidi" w:hAnsiTheme="majorBidi" w:cstheme="majorBidi"/>
        </w:rPr>
        <w:t xml:space="preserve"> </w:t>
      </w:r>
      <w:r w:rsidR="00BC5B3F" w:rsidRPr="00F5113B">
        <w:rPr>
          <w:rFonts w:asciiTheme="majorBidi" w:hAnsiTheme="majorBidi" w:cstheme="majorBidi"/>
        </w:rPr>
        <w:br w:type="page"/>
      </w:r>
      <w:r w:rsidR="00BC5B3F" w:rsidRPr="00F5113B">
        <w:rPr>
          <w:rFonts w:asciiTheme="majorBidi" w:hAnsiTheme="majorBidi" w:cstheme="majorBidi"/>
          <w:b/>
          <w:bCs/>
          <w:u w:val="single"/>
        </w:rPr>
        <w:t>Appendix A1 – Affidavit regarding lack of convictions according to Foreign Employee Law and Minimum Wage Law</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Affidavit – Violations of the Foreign Employee Law or Minimum Wage Law</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represent _____________ (hereinafter; "the bidder") and am authorized to make this affidavit on behalf of the bidder.</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 xml:space="preserve">The affidavit herein is based on the Public Entity Transaction law – 1976 and the definitions in it, in support of tender no. </w:t>
      </w:r>
      <w:r w:rsidRPr="00F5113B">
        <w:rPr>
          <w:rFonts w:asciiTheme="majorBidi" w:hAnsiTheme="majorBidi" w:cstheme="majorBidi"/>
          <w:u w:val="single"/>
        </w:rPr>
        <w:t>36/2013</w:t>
      </w:r>
      <w:r w:rsidRPr="00F5113B">
        <w:rPr>
          <w:rFonts w:asciiTheme="majorBidi" w:hAnsiTheme="majorBidi" w:cstheme="majorBidi"/>
        </w:rPr>
        <w:t xml:space="preserve"> by the Ministry of Health.</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Until the date of the affidavit herein, the bidder or anyone affiliated with it were not convicted of more than two violations, and if convicted of more than two violations – until the latest date for submission of tender bids at least one year has/will elapsed from the date of the latest conviction.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Should the facts on which the affidavit herein is based change before the last date for submission of bids in this tender, I shall submit said information immediately to the authorized entities within the Ministry of Health.</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Confirmation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Adv. ____________, hereby confirm that on date ____________, ________________ with whom I am personally acquainted/ have identified by ID number ____________ appeared before me and after having warned him to tell the whole truth and nothing but the truth and would expect legal penalties should he refrain from doing so, confirmed the truth of his above affidavit and signed it.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Appendix A2 – Bidder's undertaking and confirmation of upholding employment legislation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represent _____________ (hereinafter; "the bidder") and am authorized to make the declaration on the bidder's behalf.</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hereby declare upholding of employment conditions specified below and their application to all employees I employ.</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Hereby undertake that should I win the tender I will uphold all labor laws including the laws specified below regarding employees I employ throughout the period of the agreement signed following my win.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Relevant laws:</w:t>
      </w:r>
    </w:p>
    <w:p w:rsidR="00BC5B3F" w:rsidRPr="00F5113B" w:rsidRDefault="00BC5B3F" w:rsidP="00A91A09">
      <w:pPr>
        <w:pStyle w:val="afff1"/>
        <w:bidi w:val="0"/>
        <w:ind w:left="720" w:hanging="720"/>
        <w:jc w:val="both"/>
        <w:rPr>
          <w:rFonts w:asciiTheme="majorBidi" w:hAnsiTheme="majorBidi" w:cstheme="majorBidi"/>
        </w:rPr>
      </w:pPr>
    </w:p>
    <w:tbl>
      <w:tblPr>
        <w:tblW w:w="0" w:type="auto"/>
        <w:tblInd w:w="720" w:type="dxa"/>
        <w:tblLook w:val="04A0" w:firstRow="1" w:lastRow="0" w:firstColumn="1" w:lastColumn="0" w:noHBand="0" w:noVBand="1"/>
      </w:tblPr>
      <w:tblGrid>
        <w:gridCol w:w="664"/>
        <w:gridCol w:w="5812"/>
        <w:gridCol w:w="1134"/>
      </w:tblGrid>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Professional accident and disease act (notice)</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1945</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Work safety act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Discharged soldier law (reemployment)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1949</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Work and rest hour law </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Annual leave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Youth employment law </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1953</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Women's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1954</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Labor supervision organization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1954</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Labor service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1959</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Emergency employment service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1967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Social security law (combined version)</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1995</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Collective agreement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Minimum wage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1987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Equal opportunity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1988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Foreign employee law (illegal employment)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Manpower contractor labor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Section D, equal rights for the disabled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Article 8 of the </w:t>
            </w:r>
            <w:r w:rsidR="00F37784" w:rsidRPr="00F5113B">
              <w:rPr>
                <w:rFonts w:asciiTheme="majorBidi" w:hAnsiTheme="majorBidi" w:cstheme="majorBidi"/>
              </w:rPr>
              <w:t>anti-sexual</w:t>
            </w:r>
            <w:r w:rsidRPr="00F5113B">
              <w:rPr>
                <w:rFonts w:asciiTheme="majorBidi" w:hAnsiTheme="majorBidi" w:cstheme="majorBidi"/>
              </w:rPr>
              <w:t xml:space="preserve"> harassment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Collective agreement law</w:t>
            </w: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1957</w:t>
            </w: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Prior notice for dismissal and resignation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Article 29 of the genetic information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2000</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Employee notification law (employment conditions)</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2002</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Protection of employees in emergency situation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Article 5a of the employee protection law (exposure of violations and infringement of integrity or proper administration</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1997</w:t>
            </w:r>
          </w:p>
        </w:tc>
      </w:tr>
    </w:tbl>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signatory's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Lawyer's confirmation of the bidder's above commitment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hereby confirm the above affidavit was legally signed by the bidder's authorized signatory.</w:t>
      </w: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Appendix A3 – Bidder's undertaking regarding use of original software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r w:rsidRPr="00F5113B">
        <w:rPr>
          <w:rFonts w:asciiTheme="majorBidi" w:hAnsiTheme="majorBidi" w:cstheme="majorBidi"/>
          <w:b/>
          <w:bCs/>
          <w:u w:val="single"/>
        </w:rPr>
        <w:t>Affidavit regarding use of original software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am making the affidavit herein on behalf of _____________ the party wishing to sign a contract with the Ministry of Health in framework of the tender herein (hereinafter; "the bidder"). I hold the function of _______________ and am authorized to make this declaration on the bidder's behalf.</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 xml:space="preserve">I hereby declare the bidder undertakes to use only original software for purposes of tender no. </w:t>
      </w:r>
      <w:r w:rsidRPr="00F5113B">
        <w:rPr>
          <w:rFonts w:asciiTheme="majorBidi" w:hAnsiTheme="majorBidi" w:cstheme="majorBidi"/>
          <w:u w:val="single"/>
        </w:rPr>
        <w:t>36/2013</w:t>
      </w:r>
      <w:r w:rsidRPr="00F5113B">
        <w:rPr>
          <w:rFonts w:asciiTheme="majorBidi" w:hAnsiTheme="majorBidi" w:cstheme="majorBidi"/>
        </w:rPr>
        <w:t xml:space="preserve"> and for execution of service in re of the tender, should the client declare its bid to be the winning bid.</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This is my name, the signature below is mine and the content of my above declaration is true.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signatory's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Lawyer's confirmation of the bidder's above commitment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hereby confirm the above affidavit was legally signed by the bidder's authorized signatory.</w:t>
      </w: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Appendix A4 –Undertaking to maintain confidentiality and prevent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 xml:space="preserve">Re: </w:t>
      </w:r>
      <w:r w:rsidRPr="00F5113B">
        <w:rPr>
          <w:rFonts w:asciiTheme="majorBidi" w:hAnsiTheme="majorBidi" w:cstheme="majorBidi"/>
          <w:b/>
          <w:bCs/>
          <w:u w:val="single"/>
        </w:rPr>
        <w:t>Undertaking to maintain confidentiality and prevent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Whereas</w:t>
      </w:r>
      <w:r w:rsidRPr="00F5113B">
        <w:rPr>
          <w:rFonts w:asciiTheme="majorBidi" w:hAnsiTheme="majorBidi" w:cstheme="majorBidi"/>
        </w:rPr>
        <w:tab/>
        <w:t>The Ministry of Health (hereinafter: "the ministry") published tender _____ for ___________ on behalf of the Ministry of Health IT division (hereinafter: "the services");</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The bidder _______________ (hereinafter: "the bidder") is interested in taking part in said tender;</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The Ministry has stipulated the bidder's participation in the tender on condition the bidder and its representative maintain confidentiality of all information defined below and on the bidder's undertaking to do everything required to maintain information in confidence;</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I was informed that in the course of providing the services to the Ministry and/or in relation to it I may deal in and/or receive possession and/or come to know information of various types that is not public knowledge, either orally or in writing, directly or indirectly, belonging to the client and/or brought to the client's knowledge and/or  operations in any form or manner, including but without derogating from the generality of the above, data, documents and reports (hereinafter: "information").</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I was informed and am aware disclosure of said information in any form to any person or party except you may cause you and/or third parties damage and may constitute a felony;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Therefore, I the signatory below hereby undertake towards you:</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To maintain information and/or anything relating or deriving from said services or their execution in confidence.</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Without derogating from the generality of the content of paragraph 1 above, I undertake throughout the service provision period to the Ministry or for an unlimited time following it I will not disclose to any person or party, will not publish and will not allow to leave my possession information and/or any other written material and/or object or things, directly or indirectly, to any party.</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Without derogating from the generality of the above, confidential information will not include information that is public knowledge or has become public knowledge without violation of the confidentiality obligation and/or information that must be disclosed by any law or warrant of an authorized authority and/or information developed independently without relation to said confidential information and/or information received by the bidder from a third party legally without violating the confidentiality obligation.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To take strict precautions and to everything required from the safety, security, administrative or other aspect to uphold my commitments undertaken herein.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To inform my employees and/or anyone acting on my behalf this duty of maintaining confidentiality and the penalty for failing to uphold it.</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To be liable towards you by any law for all damages or losses or expenses or any type of result incurred by you or any third party due to violation of my undertaking, whether I am liable for all the above alone or liable with others.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7.</w:t>
      </w:r>
      <w:r w:rsidRPr="00F5113B">
        <w:rPr>
          <w:rFonts w:asciiTheme="majorBidi" w:hAnsiTheme="majorBidi" w:cstheme="majorBidi"/>
        </w:rPr>
        <w:tab/>
        <w:t>To return to your hands and possession immediately after receiving a request all written or other material or object I received from you or belongs to you and came to be in my possession or hands due to provision of said services or that I received from any person or entity following provision of services or material I prepared for you. Furthermore, I undertake not to keep a copy of any said material or information.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8.</w:t>
      </w:r>
      <w:r w:rsidRPr="00F5113B">
        <w:rPr>
          <w:rFonts w:asciiTheme="majorBidi" w:hAnsiTheme="majorBidi" w:cstheme="majorBidi"/>
        </w:rPr>
        <w:tab/>
        <w:t>Not to deal in any fashion in an occupation that would cause me to be in a state of conflict of interests with my operations in providing said services.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9.</w:t>
      </w:r>
      <w:r w:rsidRPr="00F5113B">
        <w:rPr>
          <w:rFonts w:asciiTheme="majorBidi" w:hAnsiTheme="majorBidi" w:cstheme="majorBidi"/>
        </w:rPr>
        <w:tab/>
        <w:t>In any case in which I discover said information belonging to you and/or in your possession and/or related to your operations, you will have a separate and independent right to file suit against me for breaching said confidentiality obligation.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ab/>
        <w:t>I declare I am aware use of information that reaches my possession in the course of executing the work and handing it over to another constitute violation of the Penal Code – 1997, and the Privacy Protection Law – 1981 as well as other laws according to the type of information.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10.</w:t>
      </w:r>
      <w:r w:rsidRPr="00F5113B">
        <w:rPr>
          <w:rFonts w:asciiTheme="majorBidi" w:hAnsiTheme="majorBidi" w:cstheme="majorBidi"/>
        </w:rPr>
        <w:tab/>
        <w:t>This undertaking on my part will not be interpreted as generating any type of personal relationship between me and you.</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And to wit I have signed:</w:t>
      </w: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130"/>
        <w:gridCol w:w="2130"/>
        <w:gridCol w:w="2131"/>
        <w:gridCol w:w="2131"/>
      </w:tblGrid>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Today:</w:t>
            </w: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sz w:val="18"/>
                <w:szCs w:val="18"/>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Day</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Month</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Year</w:t>
            </w: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w:t>
            </w: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First and last name</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ID no.</w:t>
            </w: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Address</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 xml:space="preserve">Appendix A5 – Confidentiality agreement to be signed by </w:t>
      </w:r>
      <w:r w:rsidR="003F1180" w:rsidRPr="00F5113B">
        <w:rPr>
          <w:rFonts w:asciiTheme="majorBidi" w:hAnsiTheme="majorBidi" w:cstheme="majorBidi"/>
          <w:b/>
          <w:bCs/>
          <w:u w:val="single"/>
        </w:rPr>
        <w:t xml:space="preserve">Bidder and its </w:t>
      </w:r>
      <w:r w:rsidRPr="00F5113B">
        <w:rPr>
          <w:rFonts w:asciiTheme="majorBidi" w:hAnsiTheme="majorBidi" w:cstheme="majorBidi"/>
          <w:b/>
          <w:bCs/>
          <w:u w:val="single"/>
        </w:rPr>
        <w:t>employees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(Signed after the bidder's employment of the employee is approved.)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_______________</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Confidentiality declaration form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___________________, ID ___________ (first and last name) working/ employed by _______________ (employer's name), hereby undertake: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To maintain in confidence and not transfer, inform, submit and/or bring to the knowledge of any person, any item or information that come to my knowledge during the period of my employment on behalf of __________________ (employer's name) providing services to the Ministry of Health, during said period of employment or thereafter.</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My undertaking applies to all types of information whether it comes to my knowledge through my said work or comes to my knowledge in any other way.</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Without derogating from the generality of the content of paragraph 1 above, I hereby undertake during the period of provision of services to the Ministry or for an unlimited period thereafter not to disclose to any person or party, not to publish or remove from my possession the information and/or any other written information and/or any object or thing, direct or indirect, to any party, including information about patients.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Furthermore, I undertake that should I receive permission to use the Ministry of Health information bases I shall only do so in order to provide services to the Ministry and by expressed written permission from the Ministry. I undertake to act according to the instructions of the Privacy Protection Law and instructions of any relevant law.</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I hereby declare I am aware failure to uphold the above undertakings constitutes a felony by power of the Penal Code – 1977, and the Privacy Protection Law 1981 and other laws according to the type of information and I would be liable to legal penalties for failing to uphold my undertakings.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Declarer's 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53362F">
      <w:pPr>
        <w:pStyle w:val="afff1"/>
        <w:bidi w:val="0"/>
        <w:jc w:val="both"/>
        <w:rPr>
          <w:rFonts w:asciiTheme="majorBidi" w:hAnsiTheme="majorBidi" w:cstheme="majorBidi"/>
          <w:b/>
          <w:bCs/>
          <w:u w:val="single"/>
        </w:rPr>
      </w:pPr>
      <w:r w:rsidRPr="00F5113B">
        <w:rPr>
          <w:rFonts w:asciiTheme="majorBidi" w:hAnsiTheme="majorBidi" w:cstheme="majorBidi"/>
        </w:rPr>
        <w:br w:type="page"/>
      </w:r>
      <w:r w:rsidRPr="00F5113B">
        <w:rPr>
          <w:rFonts w:asciiTheme="majorBidi" w:hAnsiTheme="majorBidi" w:cstheme="majorBidi"/>
          <w:b/>
          <w:bCs/>
          <w:u w:val="single"/>
        </w:rPr>
        <w:t xml:space="preserve">Appendix B – </w:t>
      </w:r>
      <w:r w:rsidR="0053362F" w:rsidRPr="00F5113B">
        <w:rPr>
          <w:rFonts w:asciiTheme="majorBidi" w:hAnsiTheme="majorBidi" w:cstheme="majorBidi"/>
          <w:b/>
          <w:bCs/>
          <w:u w:val="single"/>
        </w:rPr>
        <w:t xml:space="preserve">Engagement </w:t>
      </w:r>
      <w:r w:rsidRPr="00F5113B">
        <w:rPr>
          <w:rFonts w:asciiTheme="majorBidi" w:hAnsiTheme="majorBidi" w:cstheme="majorBidi"/>
          <w:b/>
          <w:bCs/>
          <w:u w:val="single"/>
        </w:rPr>
        <w:t>Agreement</w:t>
      </w: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53362F" w:rsidP="00281859">
      <w:pPr>
        <w:pStyle w:val="afff1"/>
        <w:bidi w:val="0"/>
        <w:jc w:val="both"/>
        <w:rPr>
          <w:rFonts w:asciiTheme="majorBidi" w:hAnsiTheme="majorBidi" w:cstheme="majorBidi"/>
        </w:rPr>
      </w:pPr>
      <w:r w:rsidRPr="00F5113B">
        <w:rPr>
          <w:rFonts w:asciiTheme="majorBidi" w:hAnsiTheme="majorBidi" w:cstheme="majorBidi"/>
          <w:b/>
          <w:bCs/>
          <w:u w:val="single"/>
        </w:rPr>
        <w:t xml:space="preserve">Engagement </w:t>
      </w:r>
      <w:r w:rsidR="00BC5B3F" w:rsidRPr="00F5113B">
        <w:rPr>
          <w:rFonts w:asciiTheme="majorBidi" w:hAnsiTheme="majorBidi" w:cstheme="majorBidi"/>
          <w:b/>
          <w:bCs/>
          <w:u w:val="single"/>
        </w:rPr>
        <w:t xml:space="preserve">agreement </w:t>
      </w:r>
      <w:r w:rsidRPr="00F5113B">
        <w:rPr>
          <w:rFonts w:asciiTheme="majorBidi" w:hAnsiTheme="majorBidi" w:cstheme="majorBidi"/>
          <w:b/>
          <w:bCs/>
          <w:u w:val="single"/>
        </w:rPr>
        <w:t xml:space="preserve">as part of </w:t>
      </w:r>
      <w:r w:rsidR="00281859" w:rsidRPr="00F5113B">
        <w:rPr>
          <w:rFonts w:asciiTheme="majorBidi" w:hAnsiTheme="majorBidi" w:cstheme="majorBidi"/>
          <w:b/>
          <w:bCs/>
          <w:u w:val="single"/>
        </w:rPr>
        <w:t>T</w:t>
      </w:r>
      <w:r w:rsidRPr="00F5113B">
        <w:rPr>
          <w:rFonts w:asciiTheme="majorBidi" w:hAnsiTheme="majorBidi" w:cstheme="majorBidi"/>
          <w:b/>
          <w:bCs/>
          <w:u w:val="single"/>
        </w:rPr>
        <w:t xml:space="preserve">ender </w:t>
      </w:r>
      <w:r w:rsidR="00BC5B3F" w:rsidRPr="00F5113B">
        <w:rPr>
          <w:rFonts w:asciiTheme="majorBidi" w:hAnsiTheme="majorBidi" w:cstheme="majorBidi"/>
          <w:b/>
          <w:bCs/>
          <w:u w:val="single"/>
        </w:rPr>
        <w:t xml:space="preserve">36/2013 for a </w:t>
      </w:r>
      <w:r w:rsidR="00281859" w:rsidRPr="00F5113B">
        <w:rPr>
          <w:rFonts w:asciiTheme="majorBidi" w:hAnsiTheme="majorBidi" w:cstheme="majorBidi"/>
          <w:b/>
          <w:bCs/>
          <w:u w:val="single"/>
        </w:rPr>
        <w:t>N</w:t>
      </w:r>
      <w:r w:rsidR="00BC5B3F" w:rsidRPr="00F5113B">
        <w:rPr>
          <w:rFonts w:asciiTheme="majorBidi" w:hAnsiTheme="majorBidi" w:cstheme="majorBidi"/>
          <w:b/>
          <w:bCs/>
          <w:u w:val="single"/>
        </w:rPr>
        <w:t xml:space="preserve">ational </w:t>
      </w:r>
      <w:r w:rsidR="00281859" w:rsidRPr="00F5113B">
        <w:rPr>
          <w:rFonts w:asciiTheme="majorBidi" w:hAnsiTheme="majorBidi" w:cstheme="majorBidi"/>
          <w:b/>
          <w:bCs/>
          <w:u w:val="single"/>
        </w:rPr>
        <w:t>T</w:t>
      </w:r>
      <w:r w:rsidR="00BC5B3F" w:rsidRPr="00F5113B">
        <w:rPr>
          <w:rFonts w:asciiTheme="majorBidi" w:hAnsiTheme="majorBidi" w:cstheme="majorBidi"/>
          <w:b/>
          <w:bCs/>
          <w:u w:val="single"/>
        </w:rPr>
        <w:t xml:space="preserve">erminology </w:t>
      </w:r>
      <w:r w:rsidRPr="00F5113B">
        <w:rPr>
          <w:rFonts w:asciiTheme="majorBidi" w:hAnsiTheme="majorBidi" w:cstheme="majorBidi"/>
          <w:b/>
          <w:bCs/>
          <w:u w:val="single"/>
        </w:rPr>
        <w:t xml:space="preserve">and </w:t>
      </w:r>
      <w:r w:rsidR="00281859" w:rsidRPr="00F5113B">
        <w:rPr>
          <w:rFonts w:asciiTheme="majorBidi" w:hAnsiTheme="majorBidi" w:cstheme="majorBidi"/>
          <w:b/>
          <w:bCs/>
          <w:u w:val="single"/>
        </w:rPr>
        <w:t>C</w:t>
      </w:r>
      <w:r w:rsidRPr="00F5113B">
        <w:rPr>
          <w:rFonts w:asciiTheme="majorBidi" w:hAnsiTheme="majorBidi" w:cstheme="majorBidi"/>
          <w:b/>
          <w:bCs/>
          <w:u w:val="single"/>
        </w:rPr>
        <w:t xml:space="preserve">atalogue </w:t>
      </w:r>
      <w:r w:rsidR="00281859" w:rsidRPr="00F5113B">
        <w:rPr>
          <w:rFonts w:asciiTheme="majorBidi" w:hAnsiTheme="majorBidi" w:cstheme="majorBidi"/>
          <w:b/>
          <w:bCs/>
          <w:u w:val="single"/>
        </w:rPr>
        <w:t>M</w:t>
      </w:r>
      <w:r w:rsidRPr="00F5113B">
        <w:rPr>
          <w:rFonts w:asciiTheme="majorBidi" w:hAnsiTheme="majorBidi" w:cstheme="majorBidi"/>
          <w:b/>
          <w:bCs/>
          <w:u w:val="single"/>
        </w:rPr>
        <w:t xml:space="preserve">anagement </w:t>
      </w:r>
      <w:r w:rsidR="00281859" w:rsidRPr="00F5113B">
        <w:rPr>
          <w:rFonts w:asciiTheme="majorBidi" w:hAnsiTheme="majorBidi" w:cstheme="majorBidi"/>
          <w:b/>
          <w:bCs/>
          <w:u w:val="single"/>
        </w:rPr>
        <w:t>T</w:t>
      </w:r>
      <w:r w:rsidR="00BC5B3F" w:rsidRPr="00F5113B">
        <w:rPr>
          <w:rFonts w:asciiTheme="majorBidi" w:hAnsiTheme="majorBidi" w:cstheme="majorBidi"/>
          <w:b/>
          <w:bCs/>
          <w:u w:val="single"/>
        </w:rPr>
        <w:t>ool</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Drafted and signed on day ___________ of month __________ in the year 201</w:t>
      </w:r>
      <w:r w:rsidR="008B63E9" w:rsidRPr="00F5113B">
        <w:rPr>
          <w:rFonts w:asciiTheme="majorBidi" w:hAnsiTheme="majorBidi" w:cstheme="majorBidi"/>
        </w:rPr>
        <w:t>3</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Between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The Government of Israel on behalf of the State of Israel, represented for purposes herein by the General Manager of the Ministry of Health or deputy general manager of the Ministry of Health, together with the Ministry of Health comptroller or deputy comptroller, authorized to sign on its behalf based on permissions published in the official publication file.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281859">
      <w:pPr>
        <w:pStyle w:val="afff1"/>
        <w:bidi w:val="0"/>
        <w:jc w:val="both"/>
        <w:rPr>
          <w:rFonts w:asciiTheme="majorBidi" w:hAnsiTheme="majorBidi" w:cstheme="majorBidi"/>
        </w:rPr>
      </w:pPr>
      <w:r w:rsidRPr="00F5113B">
        <w:rPr>
          <w:rFonts w:asciiTheme="majorBidi" w:hAnsiTheme="majorBidi" w:cstheme="majorBidi"/>
        </w:rPr>
        <w:t>(Hereinafter: "</w:t>
      </w:r>
      <w:r w:rsidR="00281859" w:rsidRPr="00F5113B">
        <w:rPr>
          <w:rFonts w:asciiTheme="majorBidi" w:hAnsiTheme="majorBidi" w:cstheme="majorBidi"/>
        </w:rPr>
        <w:t>C</w:t>
      </w:r>
      <w:r w:rsidRPr="00F5113B">
        <w:rPr>
          <w:rFonts w:asciiTheme="majorBidi" w:hAnsiTheme="majorBidi" w:cstheme="majorBidi"/>
        </w:rPr>
        <w:t>lient" or "Ministry of Health" or "Ministry")</w:t>
      </w:r>
    </w:p>
    <w:p w:rsidR="00BC5B3F" w:rsidRPr="00F5113B" w:rsidRDefault="00BC5B3F" w:rsidP="00A91A09">
      <w:pPr>
        <w:pStyle w:val="afff1"/>
        <w:bidi w:val="0"/>
        <w:jc w:val="both"/>
        <w:rPr>
          <w:rFonts w:asciiTheme="majorBidi" w:hAnsiTheme="majorBidi" w:cstheme="majorBidi"/>
        </w:rPr>
      </w:pPr>
    </w:p>
    <w:p w:rsidR="00BC5B3F" w:rsidRPr="00F5113B" w:rsidRDefault="008B63E9" w:rsidP="00A91A09">
      <w:pPr>
        <w:pStyle w:val="afff1"/>
        <w:bidi w:val="0"/>
        <w:jc w:val="both"/>
        <w:rPr>
          <w:rFonts w:asciiTheme="majorBidi" w:hAnsiTheme="majorBidi" w:cstheme="majorBidi"/>
          <w:b/>
          <w:bCs/>
        </w:rPr>
      </w:pPr>
      <w:r w:rsidRPr="00F5113B">
        <w:rPr>
          <w:rFonts w:asciiTheme="majorBidi" w:hAnsiTheme="majorBidi" w:cstheme="majorBidi"/>
          <w:b/>
          <w:bCs/>
        </w:rPr>
        <w:t>First party</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t>And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Winning bidder __________________ identifying number (RC/ID) _____________________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Whose address is _____________________________________________________________</w:t>
      </w:r>
    </w:p>
    <w:p w:rsidR="00BC5B3F" w:rsidRPr="00F5113B" w:rsidRDefault="00BC5B3F" w:rsidP="00281859">
      <w:pPr>
        <w:pStyle w:val="afff1"/>
        <w:bidi w:val="0"/>
        <w:jc w:val="both"/>
        <w:rPr>
          <w:rFonts w:asciiTheme="majorBidi" w:hAnsiTheme="majorBidi" w:cstheme="majorBidi"/>
        </w:rPr>
      </w:pPr>
      <w:r w:rsidRPr="00F5113B">
        <w:rPr>
          <w:rFonts w:asciiTheme="majorBidi" w:hAnsiTheme="majorBidi" w:cstheme="majorBidi"/>
        </w:rPr>
        <w:t xml:space="preserve">Through the person/s authorized to sign on behalf of the winning bidder and bind it with his/their signature/s _____________________ (hereinafter: "the </w:t>
      </w:r>
      <w:r w:rsidR="00281859" w:rsidRPr="00F5113B">
        <w:rPr>
          <w:rFonts w:asciiTheme="majorBidi" w:hAnsiTheme="majorBidi" w:cstheme="majorBidi"/>
        </w:rPr>
        <w:t>S</w:t>
      </w:r>
      <w:r w:rsidRPr="00F5113B">
        <w:rPr>
          <w:rFonts w:asciiTheme="majorBidi" w:hAnsiTheme="majorBidi" w:cstheme="majorBidi"/>
        </w:rPr>
        <w:t>upplier")</w:t>
      </w:r>
    </w:p>
    <w:p w:rsidR="00BC5B3F" w:rsidRPr="00F5113B" w:rsidRDefault="00BC5B3F" w:rsidP="00A91A09">
      <w:pPr>
        <w:pStyle w:val="afff1"/>
        <w:bidi w:val="0"/>
        <w:jc w:val="both"/>
        <w:rPr>
          <w:rFonts w:asciiTheme="majorBidi" w:hAnsiTheme="majorBidi" w:cstheme="majorBidi"/>
        </w:rPr>
      </w:pPr>
    </w:p>
    <w:p w:rsidR="00BC5B3F" w:rsidRPr="00F5113B" w:rsidRDefault="008B63E9" w:rsidP="00A91A09">
      <w:pPr>
        <w:pStyle w:val="afff1"/>
        <w:bidi w:val="0"/>
        <w:jc w:val="both"/>
        <w:rPr>
          <w:rFonts w:asciiTheme="majorBidi" w:hAnsiTheme="majorBidi" w:cstheme="majorBidi"/>
        </w:rPr>
      </w:pPr>
      <w:r w:rsidRPr="00F5113B">
        <w:rPr>
          <w:rFonts w:asciiTheme="majorBidi" w:hAnsiTheme="majorBidi" w:cstheme="majorBidi"/>
          <w:b/>
          <w:bCs/>
        </w:rPr>
        <w:t>Second party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Whereas</w:t>
      </w:r>
      <w:r w:rsidRPr="00F5113B">
        <w:rPr>
          <w:rFonts w:asciiTheme="majorBidi" w:hAnsiTheme="majorBidi" w:cstheme="majorBidi"/>
        </w:rPr>
        <w:tab/>
        <w:t xml:space="preserve">The </w:t>
      </w:r>
      <w:r w:rsidR="00281859" w:rsidRPr="00F5113B">
        <w:rPr>
          <w:rFonts w:asciiTheme="majorBidi" w:hAnsiTheme="majorBidi" w:cstheme="majorBidi"/>
        </w:rPr>
        <w:t>C</w:t>
      </w:r>
      <w:r w:rsidRPr="00F5113B">
        <w:rPr>
          <w:rFonts w:asciiTheme="majorBidi" w:hAnsiTheme="majorBidi" w:cstheme="majorBidi"/>
        </w:rPr>
        <w:t xml:space="preserve">lient published Tender No. 36/2013 relating to provision of IT services for the Ministry of Health IT division (hereinafter: "the </w:t>
      </w:r>
      <w:r w:rsidR="00281859" w:rsidRPr="00F5113B">
        <w:rPr>
          <w:rFonts w:asciiTheme="majorBidi" w:hAnsiTheme="majorBidi" w:cstheme="majorBidi"/>
        </w:rPr>
        <w:t>T</w:t>
      </w:r>
      <w:r w:rsidRPr="00F5113B">
        <w:rPr>
          <w:rFonts w:asciiTheme="majorBidi" w:hAnsiTheme="majorBidi" w:cstheme="majorBidi"/>
        </w:rPr>
        <w:t>ender");</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submitted his bid </w:t>
      </w:r>
      <w:r w:rsidR="00281859" w:rsidRPr="00F5113B">
        <w:rPr>
          <w:rFonts w:asciiTheme="majorBidi" w:hAnsiTheme="majorBidi" w:cstheme="majorBidi"/>
        </w:rPr>
        <w:t xml:space="preserve">(hereinafter: "the Bid") </w:t>
      </w:r>
      <w:r w:rsidRPr="00F5113B">
        <w:rPr>
          <w:rFonts w:asciiTheme="majorBidi" w:hAnsiTheme="majorBidi" w:cstheme="majorBidi"/>
        </w:rPr>
        <w:t xml:space="preserve">for the </w:t>
      </w:r>
      <w:r w:rsidR="00281859" w:rsidRPr="00F5113B">
        <w:rPr>
          <w:rFonts w:asciiTheme="majorBidi" w:hAnsiTheme="majorBidi" w:cstheme="majorBidi"/>
        </w:rPr>
        <w:t>T</w:t>
      </w:r>
      <w:r w:rsidRPr="00F5113B">
        <w:rPr>
          <w:rFonts w:asciiTheme="majorBidi" w:hAnsiTheme="majorBidi" w:cstheme="majorBidi"/>
        </w:rPr>
        <w:t xml:space="preserve">ender and the Ministry chose his </w:t>
      </w:r>
      <w:r w:rsidR="00281859" w:rsidRPr="00F5113B">
        <w:rPr>
          <w:rFonts w:asciiTheme="majorBidi" w:hAnsiTheme="majorBidi" w:cstheme="majorBidi"/>
        </w:rPr>
        <w:t>B</w:t>
      </w:r>
      <w:r w:rsidRPr="00F5113B">
        <w:rPr>
          <w:rFonts w:asciiTheme="majorBidi" w:hAnsiTheme="majorBidi" w:cstheme="majorBidi"/>
        </w:rPr>
        <w:t xml:space="preserve">id to be the winning bid; </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declares it owns all legally required rights to execute the agreement herein and there is no prevention, legal and/or contractual and/or any other prevention for its </w:t>
      </w:r>
      <w:r w:rsidR="00585683" w:rsidRPr="00F5113B">
        <w:rPr>
          <w:rFonts w:asciiTheme="majorBidi" w:hAnsiTheme="majorBidi" w:cstheme="majorBidi"/>
        </w:rPr>
        <w:t xml:space="preserve">engagement with </w:t>
      </w:r>
      <w:r w:rsidRPr="00F5113B">
        <w:rPr>
          <w:rFonts w:asciiTheme="majorBidi" w:hAnsiTheme="majorBidi" w:cstheme="majorBidi"/>
        </w:rPr>
        <w:t xml:space="preserve">the </w:t>
      </w:r>
      <w:r w:rsidR="00281859" w:rsidRPr="00F5113B">
        <w:rPr>
          <w:rFonts w:asciiTheme="majorBidi" w:hAnsiTheme="majorBidi" w:cstheme="majorBidi"/>
        </w:rPr>
        <w:t>C</w:t>
      </w:r>
      <w:r w:rsidRPr="00F5113B">
        <w:rPr>
          <w:rFonts w:asciiTheme="majorBidi" w:hAnsiTheme="majorBidi" w:cstheme="majorBidi"/>
        </w:rPr>
        <w:t>lient for execution of the agreement herein in full;</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declares</w:t>
      </w:r>
      <w:r w:rsidR="00585683" w:rsidRPr="00F5113B">
        <w:rPr>
          <w:rFonts w:asciiTheme="majorBidi" w:hAnsiTheme="majorBidi" w:cstheme="majorBidi"/>
        </w:rPr>
        <w:t xml:space="preserve"> that</w:t>
      </w:r>
      <w:r w:rsidRPr="00F5113B">
        <w:rPr>
          <w:rFonts w:asciiTheme="majorBidi" w:hAnsiTheme="majorBidi" w:cstheme="majorBidi"/>
        </w:rPr>
        <w:t xml:space="preserve"> upholding its undertakings towards the </w:t>
      </w:r>
      <w:r w:rsidR="00281859" w:rsidRPr="00F5113B">
        <w:rPr>
          <w:rFonts w:asciiTheme="majorBidi" w:hAnsiTheme="majorBidi" w:cstheme="majorBidi"/>
        </w:rPr>
        <w:t>C</w:t>
      </w:r>
      <w:r w:rsidRPr="00F5113B">
        <w:rPr>
          <w:rFonts w:asciiTheme="majorBidi" w:hAnsiTheme="majorBidi" w:cstheme="majorBidi"/>
        </w:rPr>
        <w:t xml:space="preserve">lient, specified in the </w:t>
      </w:r>
      <w:r w:rsidR="00281859" w:rsidRPr="00F5113B">
        <w:rPr>
          <w:rFonts w:asciiTheme="majorBidi" w:hAnsiTheme="majorBidi" w:cstheme="majorBidi"/>
        </w:rPr>
        <w:t>T</w:t>
      </w:r>
      <w:r w:rsidRPr="00F5113B">
        <w:rPr>
          <w:rFonts w:asciiTheme="majorBidi" w:hAnsiTheme="majorBidi" w:cstheme="majorBidi"/>
        </w:rPr>
        <w:t xml:space="preserve">ender </w:t>
      </w:r>
      <w:r w:rsidR="00281859" w:rsidRPr="00F5113B">
        <w:rPr>
          <w:rFonts w:asciiTheme="majorBidi" w:hAnsiTheme="majorBidi" w:cstheme="majorBidi"/>
        </w:rPr>
        <w:t>D</w:t>
      </w:r>
      <w:r w:rsidRPr="00F5113B">
        <w:rPr>
          <w:rFonts w:asciiTheme="majorBidi" w:hAnsiTheme="majorBidi" w:cstheme="majorBidi"/>
        </w:rPr>
        <w:t xml:space="preserve">ocuments and the agreement herein does not violate </w:t>
      </w:r>
      <w:r w:rsidR="00585683" w:rsidRPr="00F5113B">
        <w:rPr>
          <w:rFonts w:asciiTheme="majorBidi" w:hAnsiTheme="majorBidi" w:cstheme="majorBidi"/>
        </w:rPr>
        <w:t xml:space="preserve">IP </w:t>
      </w:r>
      <w:r w:rsidRPr="00F5113B">
        <w:rPr>
          <w:rFonts w:asciiTheme="majorBidi" w:hAnsiTheme="majorBidi" w:cstheme="majorBidi"/>
        </w:rPr>
        <w:t>rights of any other person and/or party, including violation of copyrights or patents;</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declare</w:t>
      </w:r>
      <w:r w:rsidR="00281859" w:rsidRPr="00F5113B">
        <w:rPr>
          <w:rFonts w:asciiTheme="majorBidi" w:hAnsiTheme="majorBidi" w:cstheme="majorBidi"/>
        </w:rPr>
        <w:t>s</w:t>
      </w:r>
      <w:r w:rsidRPr="00F5113B">
        <w:rPr>
          <w:rFonts w:asciiTheme="majorBidi" w:hAnsiTheme="majorBidi" w:cstheme="majorBidi"/>
        </w:rPr>
        <w:t xml:space="preserve"> and undert</w:t>
      </w:r>
      <w:r w:rsidR="00281859" w:rsidRPr="00F5113B">
        <w:rPr>
          <w:rFonts w:asciiTheme="majorBidi" w:hAnsiTheme="majorBidi" w:cstheme="majorBidi"/>
        </w:rPr>
        <w:t>akes</w:t>
      </w:r>
      <w:r w:rsidRPr="00F5113B">
        <w:rPr>
          <w:rFonts w:asciiTheme="majorBidi" w:hAnsiTheme="majorBidi" w:cstheme="majorBidi"/>
        </w:rPr>
        <w:t xml:space="preserve"> to the </w:t>
      </w:r>
      <w:r w:rsidR="00281859" w:rsidRPr="00F5113B">
        <w:rPr>
          <w:rFonts w:asciiTheme="majorBidi" w:hAnsiTheme="majorBidi" w:cstheme="majorBidi"/>
        </w:rPr>
        <w:t>C</w:t>
      </w:r>
      <w:r w:rsidRPr="00F5113B">
        <w:rPr>
          <w:rFonts w:asciiTheme="majorBidi" w:hAnsiTheme="majorBidi" w:cstheme="majorBidi"/>
        </w:rPr>
        <w:t xml:space="preserve">lient that it has the knowledge, expertise and means required to provide the </w:t>
      </w:r>
      <w:r w:rsidR="00281859" w:rsidRPr="00F5113B">
        <w:rPr>
          <w:rFonts w:asciiTheme="majorBidi" w:hAnsiTheme="majorBidi" w:cstheme="majorBidi"/>
        </w:rPr>
        <w:t>S</w:t>
      </w:r>
      <w:r w:rsidRPr="00F5113B">
        <w:rPr>
          <w:rFonts w:asciiTheme="majorBidi" w:hAnsiTheme="majorBidi" w:cstheme="majorBidi"/>
        </w:rPr>
        <w:t xml:space="preserve">ervices specified in the </w:t>
      </w:r>
      <w:r w:rsidR="00281859" w:rsidRPr="00F5113B">
        <w:rPr>
          <w:rFonts w:asciiTheme="majorBidi" w:hAnsiTheme="majorBidi" w:cstheme="majorBidi"/>
        </w:rPr>
        <w:t>T</w:t>
      </w:r>
      <w:r w:rsidRPr="00F5113B">
        <w:rPr>
          <w:rFonts w:asciiTheme="majorBidi" w:hAnsiTheme="majorBidi" w:cstheme="majorBidi"/>
        </w:rPr>
        <w:t>ender and herein;</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b/>
        <w:t xml:space="preserve">Tender documents are attached hereto, labeled </w:t>
      </w:r>
      <w:r w:rsidRPr="00F5113B">
        <w:rPr>
          <w:rFonts w:asciiTheme="majorBidi" w:hAnsiTheme="majorBidi" w:cstheme="majorBidi"/>
          <w:b/>
          <w:bCs/>
        </w:rPr>
        <w:t>Appendix 1</w:t>
      </w:r>
      <w:r w:rsidRPr="00F5113B">
        <w:rPr>
          <w:rFonts w:asciiTheme="majorBidi" w:hAnsiTheme="majorBidi" w:cstheme="majorBidi"/>
        </w:rPr>
        <w:t xml:space="preserve"> and constitute an inseparable part hereof.</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r w:rsidR="00281859" w:rsidRPr="00F5113B">
        <w:rPr>
          <w:rFonts w:asciiTheme="majorBidi" w:hAnsiTheme="majorBidi" w:cstheme="majorBidi"/>
        </w:rPr>
        <w:t>C</w:t>
      </w:r>
      <w:r w:rsidRPr="00F5113B">
        <w:rPr>
          <w:rFonts w:asciiTheme="majorBidi" w:hAnsiTheme="majorBidi" w:cstheme="majorBidi"/>
        </w:rPr>
        <w:t xml:space="preserve">lient is willing to receive the services and the </w:t>
      </w:r>
      <w:r w:rsidR="00FD653F" w:rsidRPr="00F5113B">
        <w:rPr>
          <w:rFonts w:asciiTheme="majorBidi" w:hAnsiTheme="majorBidi" w:cstheme="majorBidi"/>
        </w:rPr>
        <w:t>Supplier</w:t>
      </w:r>
      <w:r w:rsidRPr="00F5113B">
        <w:rPr>
          <w:rFonts w:asciiTheme="majorBidi" w:hAnsiTheme="majorBidi" w:cstheme="majorBidi"/>
        </w:rPr>
        <w:t xml:space="preserve"> is willing to provide them, all as specified and subject to the </w:t>
      </w:r>
      <w:r w:rsidR="00281859" w:rsidRPr="00F5113B">
        <w:rPr>
          <w:rFonts w:asciiTheme="majorBidi" w:hAnsiTheme="majorBidi" w:cstheme="majorBidi"/>
        </w:rPr>
        <w:t>T</w:t>
      </w:r>
      <w:r w:rsidRPr="00F5113B">
        <w:rPr>
          <w:rFonts w:asciiTheme="majorBidi" w:hAnsiTheme="majorBidi" w:cstheme="majorBidi"/>
        </w:rPr>
        <w:t xml:space="preserve">ender </w:t>
      </w:r>
      <w:r w:rsidR="00281859" w:rsidRPr="00F5113B">
        <w:rPr>
          <w:rFonts w:asciiTheme="majorBidi" w:hAnsiTheme="majorBidi" w:cstheme="majorBidi"/>
        </w:rPr>
        <w:t>D</w:t>
      </w:r>
      <w:r w:rsidRPr="00F5113B">
        <w:rPr>
          <w:rFonts w:asciiTheme="majorBidi" w:hAnsiTheme="majorBidi" w:cstheme="majorBidi"/>
        </w:rPr>
        <w:t>ocuments and hereto;</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upplier's </w:t>
      </w:r>
      <w:r w:rsidR="00281859" w:rsidRPr="00F5113B">
        <w:rPr>
          <w:rFonts w:asciiTheme="majorBidi" w:hAnsiTheme="majorBidi" w:cstheme="majorBidi"/>
        </w:rPr>
        <w:t>B</w:t>
      </w:r>
      <w:r w:rsidRPr="00F5113B">
        <w:rPr>
          <w:rFonts w:asciiTheme="majorBidi" w:hAnsiTheme="majorBidi" w:cstheme="majorBidi"/>
        </w:rPr>
        <w:t xml:space="preserve">id is attached hereto, labeled </w:t>
      </w:r>
      <w:r w:rsidRPr="00F5113B">
        <w:rPr>
          <w:rFonts w:asciiTheme="majorBidi" w:hAnsiTheme="majorBidi" w:cstheme="majorBidi"/>
          <w:b/>
          <w:bCs/>
        </w:rPr>
        <w:t>Appendix 2</w:t>
      </w:r>
      <w:r w:rsidRPr="00F5113B">
        <w:rPr>
          <w:rFonts w:asciiTheme="majorBidi" w:hAnsiTheme="majorBidi" w:cstheme="majorBidi"/>
        </w:rPr>
        <w:t xml:space="preserve"> and constitutes an inseparable part hereof.</w:t>
      </w:r>
    </w:p>
    <w:p w:rsidR="00BC5B3F" w:rsidRPr="00F5113B" w:rsidRDefault="00BC5B3F" w:rsidP="00A91A09">
      <w:pPr>
        <w:pStyle w:val="afff1"/>
        <w:bidi w:val="0"/>
        <w:jc w:val="both"/>
        <w:rPr>
          <w:rFonts w:asciiTheme="majorBidi" w:hAnsiTheme="majorBidi" w:cstheme="majorBidi"/>
        </w:rPr>
      </w:pPr>
    </w:p>
    <w:p w:rsidR="005A6463" w:rsidRPr="00F5113B" w:rsidRDefault="005A6463" w:rsidP="00A91A09">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t>Therefore the parties agree, declare and stipulate as follows: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rPr>
      </w:pPr>
      <w:r w:rsidRPr="00F5113B">
        <w:rPr>
          <w:rFonts w:asciiTheme="majorBidi" w:hAnsiTheme="majorBidi" w:cstheme="majorBidi"/>
          <w:b/>
          <w:bCs/>
          <w:u w:val="single"/>
        </w:rPr>
        <w:t>Definitions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1.1</w:t>
      </w:r>
      <w:r w:rsidRPr="00F5113B">
        <w:rPr>
          <w:rFonts w:asciiTheme="majorBidi" w:hAnsiTheme="majorBidi" w:cstheme="majorBidi"/>
        </w:rPr>
        <w:tab/>
        <w:t>The following terms will bear the interpretation beside them for purposes herein unless stated otherwise: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F2793B">
      <w:pPr>
        <w:pStyle w:val="afff1"/>
        <w:bidi w:val="0"/>
        <w:ind w:left="2160" w:hanging="720"/>
        <w:jc w:val="both"/>
        <w:rPr>
          <w:rFonts w:asciiTheme="majorBidi" w:hAnsiTheme="majorBidi" w:cstheme="majorBidi"/>
        </w:rPr>
      </w:pPr>
      <w:r w:rsidRPr="00F5113B">
        <w:rPr>
          <w:rFonts w:asciiTheme="majorBidi" w:hAnsiTheme="majorBidi" w:cstheme="majorBidi"/>
        </w:rPr>
        <w:tab/>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1.1.2</w:t>
      </w:r>
      <w:r w:rsidRPr="00F5113B">
        <w:rPr>
          <w:rFonts w:asciiTheme="majorBidi" w:hAnsiTheme="majorBidi" w:cstheme="majorBidi"/>
        </w:rPr>
        <w:tab/>
      </w:r>
      <w:r w:rsidRPr="00F5113B">
        <w:rPr>
          <w:rFonts w:asciiTheme="majorBidi" w:hAnsiTheme="majorBidi" w:cstheme="majorBidi"/>
          <w:b/>
          <w:bCs/>
        </w:rPr>
        <w:t>Administrative representative</w:t>
      </w:r>
      <w:r w:rsidRPr="00F5113B">
        <w:rPr>
          <w:rFonts w:asciiTheme="majorBidi" w:hAnsiTheme="majorBidi" w:cstheme="majorBidi"/>
        </w:rPr>
        <w:t xml:space="preserve"> – supplier's representative as specified in paragraph 5.4 herein.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1.1.3</w:t>
      </w:r>
      <w:r w:rsidRPr="00F5113B">
        <w:rPr>
          <w:rFonts w:asciiTheme="majorBidi" w:hAnsiTheme="majorBidi" w:cstheme="majorBidi"/>
        </w:rPr>
        <w:tab/>
      </w:r>
      <w:r w:rsidRPr="00F5113B">
        <w:rPr>
          <w:rFonts w:asciiTheme="majorBidi" w:hAnsiTheme="majorBidi" w:cstheme="majorBidi"/>
          <w:b/>
          <w:bCs/>
        </w:rPr>
        <w:t>Client's representative</w:t>
      </w:r>
      <w:r w:rsidRPr="00F5113B">
        <w:rPr>
          <w:rFonts w:asciiTheme="majorBidi" w:hAnsiTheme="majorBidi" w:cstheme="majorBidi"/>
        </w:rPr>
        <w:t xml:space="preserve"> – Ministry of Health representative as specified in paragraph 5.1 herein.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F2793B">
      <w:pPr>
        <w:pStyle w:val="afff1"/>
        <w:bidi w:val="0"/>
        <w:ind w:left="2160" w:hanging="720"/>
        <w:jc w:val="both"/>
        <w:rPr>
          <w:rFonts w:asciiTheme="majorBidi" w:hAnsiTheme="majorBidi" w:cstheme="majorBidi"/>
        </w:rPr>
      </w:pPr>
      <w:r w:rsidRPr="00F5113B">
        <w:rPr>
          <w:rFonts w:asciiTheme="majorBidi" w:hAnsiTheme="majorBidi" w:cstheme="majorBidi"/>
        </w:rPr>
        <w:t>1.1.4</w:t>
      </w:r>
      <w:r w:rsidRPr="00F5113B">
        <w:rPr>
          <w:rFonts w:asciiTheme="majorBidi" w:hAnsiTheme="majorBidi" w:cstheme="majorBidi"/>
        </w:rPr>
        <w:tab/>
      </w:r>
      <w:r w:rsidRPr="00F5113B">
        <w:rPr>
          <w:rFonts w:asciiTheme="majorBidi" w:hAnsiTheme="majorBidi" w:cstheme="majorBidi"/>
          <w:b/>
          <w:bCs/>
        </w:rPr>
        <w:t>Ministry of Health</w:t>
      </w:r>
      <w:r w:rsidRPr="00F5113B">
        <w:rPr>
          <w:rFonts w:asciiTheme="majorBidi" w:hAnsiTheme="majorBidi" w:cstheme="majorBidi"/>
        </w:rPr>
        <w:t xml:space="preserve"> – the ministry and all those authorized by it to use the tool/system.</w:t>
      </w:r>
      <w:r w:rsidR="001E755D" w:rsidRPr="00F5113B">
        <w:rPr>
          <w:rFonts w:asciiTheme="majorBidi" w:hAnsiTheme="majorBidi" w:cstheme="majorBidi"/>
        </w:rPr>
        <w:t xml:space="preserve"> Also </w:t>
      </w:r>
      <w:r w:rsidR="00A0089C" w:rsidRPr="00F5113B">
        <w:rPr>
          <w:rFonts w:asciiTheme="majorBidi" w:hAnsiTheme="majorBidi" w:cstheme="majorBidi"/>
        </w:rPr>
        <w:t>referred</w:t>
      </w:r>
      <w:r w:rsidR="001E755D" w:rsidRPr="00F5113B">
        <w:rPr>
          <w:rFonts w:asciiTheme="majorBidi" w:hAnsiTheme="majorBidi" w:cstheme="majorBidi"/>
        </w:rPr>
        <w:t xml:space="preserve"> to in this agreement as "the Ministry", "the Client"</w:t>
      </w:r>
      <w:r w:rsidR="00F2793B" w:rsidRPr="00F5113B">
        <w:rPr>
          <w:rFonts w:asciiTheme="majorBidi" w:hAnsiTheme="majorBidi" w:cstheme="majorBidi"/>
        </w:rPr>
        <w:t>.</w:t>
      </w:r>
    </w:p>
    <w:p w:rsidR="00D87B38" w:rsidRPr="00F5113B" w:rsidRDefault="00D87B38" w:rsidP="00A91A09">
      <w:pPr>
        <w:pStyle w:val="afff1"/>
        <w:bidi w:val="0"/>
        <w:ind w:left="2160" w:hanging="720"/>
        <w:jc w:val="both"/>
        <w:rPr>
          <w:rFonts w:asciiTheme="majorBidi" w:hAnsiTheme="majorBidi" w:cstheme="majorBidi"/>
        </w:rPr>
      </w:pPr>
    </w:p>
    <w:p w:rsidR="00A91A09" w:rsidRPr="00F5113B" w:rsidRDefault="00D87B38" w:rsidP="00EA5FB8">
      <w:pPr>
        <w:pStyle w:val="afff1"/>
        <w:bidi w:val="0"/>
        <w:ind w:left="2160" w:hanging="720"/>
        <w:jc w:val="both"/>
        <w:rPr>
          <w:rFonts w:asciiTheme="majorBidi" w:hAnsiTheme="majorBidi" w:cstheme="majorBidi"/>
        </w:rPr>
      </w:pPr>
      <w:r w:rsidRPr="00F5113B">
        <w:rPr>
          <w:rFonts w:asciiTheme="majorBidi" w:hAnsiTheme="majorBidi" w:cstheme="majorBidi"/>
        </w:rPr>
        <w:t>1.1.5</w:t>
      </w:r>
      <w:r w:rsidRPr="00F5113B">
        <w:rPr>
          <w:rFonts w:asciiTheme="majorBidi" w:hAnsiTheme="majorBidi" w:cstheme="majorBidi"/>
        </w:rPr>
        <w:tab/>
      </w:r>
      <w:r w:rsidR="005A53AA" w:rsidRPr="00F5113B">
        <w:rPr>
          <w:rFonts w:asciiTheme="majorBidi" w:hAnsiTheme="majorBidi" w:cstheme="majorBidi"/>
          <w:b/>
          <w:bCs/>
        </w:rPr>
        <w:t>Supplier</w:t>
      </w:r>
      <w:r w:rsidR="005A53AA" w:rsidRPr="00F5113B">
        <w:rPr>
          <w:rFonts w:asciiTheme="majorBidi" w:hAnsiTheme="majorBidi" w:cstheme="majorBidi"/>
        </w:rPr>
        <w:t xml:space="preserve"> – the bidder, subcontractor and any third party </w:t>
      </w:r>
      <w:r w:rsidR="004322C4" w:rsidRPr="00F5113B">
        <w:rPr>
          <w:rFonts w:asciiTheme="majorBidi" w:hAnsiTheme="majorBidi" w:cstheme="majorBidi"/>
        </w:rPr>
        <w:t xml:space="preserve">included through the Supplier, in the </w:t>
      </w:r>
      <w:r w:rsidR="005A53AA" w:rsidRPr="00F5113B">
        <w:rPr>
          <w:rFonts w:asciiTheme="majorBidi" w:hAnsiTheme="majorBidi" w:cstheme="majorBidi"/>
        </w:rPr>
        <w:t>establishment, implementation, development and maintenance of a national terminology and catalogue management tool.</w:t>
      </w:r>
      <w:r w:rsidR="0099014B" w:rsidRPr="00F5113B">
        <w:rPr>
          <w:rFonts w:asciiTheme="majorBidi" w:hAnsiTheme="majorBidi" w:cstheme="majorBidi"/>
        </w:rPr>
        <w:t xml:space="preserve"> (Also </w:t>
      </w:r>
      <w:r w:rsidR="00FF1A49" w:rsidRPr="00F5113B">
        <w:rPr>
          <w:rFonts w:asciiTheme="majorBidi" w:hAnsiTheme="majorBidi" w:cstheme="majorBidi"/>
        </w:rPr>
        <w:t>referred</w:t>
      </w:r>
      <w:r w:rsidR="0099014B" w:rsidRPr="00F5113B">
        <w:rPr>
          <w:rFonts w:asciiTheme="majorBidi" w:hAnsiTheme="majorBidi" w:cstheme="majorBidi"/>
        </w:rPr>
        <w:t xml:space="preserve"> to as "Service Provider", "Vendor").</w:t>
      </w:r>
    </w:p>
    <w:p w:rsidR="00BC5B3F" w:rsidRPr="00F5113B" w:rsidRDefault="00BC5B3F" w:rsidP="00AD6582">
      <w:pPr>
        <w:pStyle w:val="afff1"/>
        <w:numPr>
          <w:ilvl w:val="0"/>
          <w:numId w:val="43"/>
        </w:numPr>
        <w:bidi w:val="0"/>
        <w:jc w:val="both"/>
        <w:rPr>
          <w:rFonts w:asciiTheme="majorBidi" w:hAnsiTheme="majorBidi" w:cstheme="majorBidi"/>
          <w:b/>
          <w:bCs/>
          <w:u w:val="single"/>
        </w:rPr>
      </w:pPr>
      <w:r w:rsidRPr="00F5113B">
        <w:rPr>
          <w:rFonts w:asciiTheme="majorBidi" w:hAnsiTheme="majorBidi" w:cstheme="majorBidi"/>
          <w:b/>
          <w:bCs/>
          <w:u w:val="single"/>
        </w:rPr>
        <w:t>General</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2.1</w:t>
      </w:r>
      <w:r w:rsidRPr="00F5113B">
        <w:rPr>
          <w:rFonts w:asciiTheme="majorBidi" w:hAnsiTheme="majorBidi" w:cstheme="majorBidi"/>
        </w:rPr>
        <w:tab/>
        <w:t>The preamble hereto including all included declarations and appendixes hereto, together with tender documents, constitute an inseparable part hereof and will be interpreted in accord.</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FF1A49">
      <w:pPr>
        <w:pStyle w:val="afff1"/>
        <w:bidi w:val="0"/>
        <w:ind w:left="1440" w:hanging="720"/>
        <w:jc w:val="both"/>
        <w:rPr>
          <w:rFonts w:asciiTheme="majorBidi" w:hAnsiTheme="majorBidi" w:cstheme="majorBidi"/>
        </w:rPr>
      </w:pPr>
      <w:r w:rsidRPr="00F5113B">
        <w:rPr>
          <w:rFonts w:asciiTheme="majorBidi" w:hAnsiTheme="majorBidi" w:cstheme="majorBidi"/>
        </w:rPr>
        <w:t>2.2</w:t>
      </w:r>
      <w:r w:rsidRPr="00F5113B">
        <w:rPr>
          <w:rFonts w:asciiTheme="majorBidi" w:hAnsiTheme="majorBidi" w:cstheme="majorBidi"/>
        </w:rPr>
        <w:tab/>
        <w:t xml:space="preserve">The </w:t>
      </w:r>
      <w:r w:rsidR="00FF1A49" w:rsidRPr="00F5113B">
        <w:rPr>
          <w:rFonts w:asciiTheme="majorBidi" w:hAnsiTheme="majorBidi" w:cstheme="majorBidi"/>
        </w:rPr>
        <w:t>Supplier</w:t>
      </w:r>
      <w:r w:rsidRPr="00F5113B">
        <w:rPr>
          <w:rFonts w:asciiTheme="majorBidi" w:hAnsiTheme="majorBidi" w:cstheme="majorBidi"/>
        </w:rPr>
        <w:t xml:space="preserve"> undertakes to carry out all services efficiently and professionally and undertakes to prioritize assignments at the client's request.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2.4</w:t>
      </w:r>
      <w:r w:rsidRPr="00F5113B">
        <w:rPr>
          <w:rFonts w:asciiTheme="majorBidi" w:hAnsiTheme="majorBidi" w:cstheme="majorBidi"/>
        </w:rPr>
        <w:tab/>
        <w:t>The agreement herein exhausts everything agreed upon by the parties and upon signature hereof there will be no more relevance to any negotiations, declarations, representations undertakings and/or agreements, memorandums, draft agreements etc. that existed, if any, in writing or oral, specifically or by inference, between the parties prior to signature hereof.</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FF1A49">
      <w:pPr>
        <w:pStyle w:val="afff1"/>
        <w:bidi w:val="0"/>
        <w:ind w:left="1440" w:hanging="720"/>
        <w:jc w:val="both"/>
        <w:rPr>
          <w:rFonts w:asciiTheme="majorBidi" w:hAnsiTheme="majorBidi" w:cstheme="majorBidi"/>
        </w:rPr>
      </w:pPr>
      <w:r w:rsidRPr="00F5113B">
        <w:rPr>
          <w:rFonts w:asciiTheme="majorBidi" w:hAnsiTheme="majorBidi" w:cstheme="majorBidi"/>
        </w:rPr>
        <w:t>2.5</w:t>
      </w:r>
      <w:r w:rsidRPr="00F5113B">
        <w:rPr>
          <w:rFonts w:asciiTheme="majorBidi" w:hAnsiTheme="majorBidi" w:cstheme="majorBidi"/>
        </w:rPr>
        <w:tab/>
        <w:t xml:space="preserve">No extension, </w:t>
      </w:r>
      <w:r w:rsidR="00FF1A49" w:rsidRPr="00F5113B">
        <w:rPr>
          <w:rFonts w:asciiTheme="majorBidi" w:hAnsiTheme="majorBidi" w:cstheme="majorBidi"/>
        </w:rPr>
        <w:t xml:space="preserve">amendment </w:t>
      </w:r>
      <w:r w:rsidRPr="00F5113B">
        <w:rPr>
          <w:rFonts w:asciiTheme="majorBidi" w:hAnsiTheme="majorBidi" w:cstheme="majorBidi"/>
        </w:rPr>
        <w:t>or waiver will be relevant unless made in writing and signed by the parties hereto.</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2.6</w:t>
      </w:r>
      <w:r w:rsidRPr="00F5113B">
        <w:rPr>
          <w:rFonts w:asciiTheme="majorBidi" w:hAnsiTheme="majorBidi" w:cstheme="majorBidi"/>
        </w:rPr>
        <w:tab/>
        <w:t>The supplier hereby declares it upholds all conditions specified in the Public Entity Transaction Law – 1976 (hereinafter: "Public Entity Transaction Law"). It further declares hereby the conditions specified in article 2b of the Public Entity Transaction Law preventing the client from signing the agreement herein with it do not pertain to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2.7</w:t>
      </w:r>
      <w:r w:rsidRPr="00F5113B">
        <w:rPr>
          <w:rFonts w:asciiTheme="majorBidi" w:hAnsiTheme="majorBidi" w:cstheme="majorBidi"/>
        </w:rPr>
        <w:tab/>
        <w:t>Appendixes to this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2.7.1</w:t>
      </w:r>
      <w:r w:rsidRPr="00F5113B">
        <w:rPr>
          <w:rFonts w:asciiTheme="majorBidi" w:hAnsiTheme="majorBidi" w:cstheme="majorBidi"/>
        </w:rPr>
        <w:tab/>
        <w:t>Banker's guarantee (for execution) Appendix B1 hereto</w:t>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2.7.2</w:t>
      </w:r>
      <w:r w:rsidRPr="00F5113B">
        <w:rPr>
          <w:rFonts w:asciiTheme="majorBidi" w:hAnsiTheme="majorBidi" w:cstheme="majorBidi"/>
        </w:rPr>
        <w:tab/>
        <w:t>Confirmation of insurance, Appendix B2 hereto.</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2.7.3</w:t>
      </w:r>
      <w:r w:rsidRPr="00F5113B">
        <w:rPr>
          <w:rFonts w:asciiTheme="majorBidi" w:hAnsiTheme="majorBidi" w:cstheme="majorBidi"/>
        </w:rPr>
        <w:tab/>
        <w:t>Confidentiality agreement signed by supplier's employees, Appendix A5 hereto.</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firstLine="720"/>
        <w:jc w:val="both"/>
        <w:rPr>
          <w:rFonts w:asciiTheme="majorBidi" w:hAnsiTheme="majorBidi" w:cstheme="majorBidi"/>
        </w:rPr>
      </w:pPr>
      <w:r w:rsidRPr="00F5113B">
        <w:rPr>
          <w:rFonts w:asciiTheme="majorBidi" w:hAnsiTheme="majorBidi" w:cstheme="majorBidi"/>
        </w:rPr>
        <w:t>2.8</w:t>
      </w:r>
      <w:r w:rsidRPr="00F5113B">
        <w:rPr>
          <w:rFonts w:asciiTheme="majorBidi" w:hAnsiTheme="majorBidi" w:cstheme="majorBidi"/>
        </w:rPr>
        <w:tab/>
      </w:r>
      <w:r w:rsidRPr="00F5113B">
        <w:rPr>
          <w:rFonts w:asciiTheme="majorBidi" w:hAnsiTheme="majorBidi" w:cstheme="majorBidi"/>
          <w:b/>
          <w:bCs/>
        </w:rPr>
        <w:t>Contradicting documents</w:t>
      </w:r>
    </w:p>
    <w:p w:rsidR="00BC5B3F" w:rsidRPr="00F5113B" w:rsidRDefault="00BC5B3F" w:rsidP="00A91A09">
      <w:pPr>
        <w:pStyle w:val="afff1"/>
        <w:bidi w:val="0"/>
        <w:ind w:firstLine="72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t>In any case of contradiction or incompatibility between the supplier's bid approved by the client and the agreement and/or other appendixes to the agreement, all or part thereof, the instructions of the agreement and its appendixes</w:t>
      </w:r>
      <w:r w:rsidR="000B0F2B" w:rsidRPr="00F5113B">
        <w:rPr>
          <w:rFonts w:asciiTheme="majorBidi" w:hAnsiTheme="majorBidi" w:cstheme="majorBidi"/>
        </w:rPr>
        <w:t xml:space="preserve"> and the tender documents</w:t>
      </w:r>
      <w:r w:rsidRPr="00F5113B">
        <w:rPr>
          <w:rFonts w:asciiTheme="majorBidi" w:hAnsiTheme="majorBidi" w:cstheme="majorBidi"/>
        </w:rPr>
        <w:t xml:space="preserve"> take precedence over the supplier's bid.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Essence of services and supplier's undertakings</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tab/>
      </w:r>
      <w:r w:rsidRPr="00F5113B">
        <w:rPr>
          <w:rFonts w:asciiTheme="majorBidi" w:hAnsiTheme="majorBidi" w:cstheme="majorBidi"/>
          <w:b/>
          <w:bCs/>
        </w:rPr>
        <w:tab/>
        <w:t>System construction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t>The supplier undertakes to provide all services specified in tender documents subject to the schedules specified in it, including the following:</w:t>
      </w:r>
    </w:p>
    <w:p w:rsidR="00BC5B3F" w:rsidRPr="00F5113B" w:rsidRDefault="00BC5B3F" w:rsidP="00A91A09">
      <w:pPr>
        <w:pStyle w:val="afff1"/>
        <w:bidi w:val="0"/>
        <w:ind w:left="144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Execution of </w:t>
      </w:r>
      <w:r w:rsidR="006904DC" w:rsidRPr="00F5113B">
        <w:rPr>
          <w:rFonts w:asciiTheme="majorBidi" w:hAnsiTheme="majorBidi" w:cstheme="majorBidi"/>
        </w:rPr>
        <w:t>design</w:t>
      </w:r>
      <w:r w:rsidRPr="00F5113B">
        <w:rPr>
          <w:rFonts w:asciiTheme="majorBidi" w:hAnsiTheme="majorBidi" w:cstheme="majorBidi"/>
        </w:rPr>
        <w:t xml:space="preserve">, </w:t>
      </w:r>
      <w:r w:rsidR="006904DC" w:rsidRPr="00F5113B">
        <w:rPr>
          <w:rFonts w:asciiTheme="majorBidi" w:hAnsiTheme="majorBidi" w:cstheme="majorBidi"/>
        </w:rPr>
        <w:t>implementation</w:t>
      </w:r>
      <w:r w:rsidRPr="00F5113B">
        <w:rPr>
          <w:rFonts w:asciiTheme="majorBidi" w:hAnsiTheme="majorBidi" w:cstheme="majorBidi"/>
        </w:rPr>
        <w:t xml:space="preserve"> and installation of the system and all its components and </w:t>
      </w:r>
      <w:r w:rsidR="006904DC" w:rsidRPr="00F5113B">
        <w:rPr>
          <w:rFonts w:asciiTheme="majorBidi" w:hAnsiTheme="majorBidi" w:cstheme="majorBidi"/>
        </w:rPr>
        <w:t>infrastructure</w:t>
      </w:r>
      <w:r w:rsidRPr="00F5113B">
        <w:rPr>
          <w:rFonts w:asciiTheme="majorBidi" w:hAnsiTheme="majorBidi" w:cstheme="majorBidi"/>
        </w:rPr>
        <w:t xml:space="preserve">, fulfillment of all its obligations specified herein, including provision of training, integration and </w:t>
      </w:r>
      <w:r w:rsidR="006904DC" w:rsidRPr="00F5113B">
        <w:rPr>
          <w:rFonts w:asciiTheme="majorBidi" w:hAnsiTheme="majorBidi" w:cstheme="majorBidi"/>
        </w:rPr>
        <w:t xml:space="preserve">support </w:t>
      </w:r>
      <w:r w:rsidRPr="00F5113B">
        <w:rPr>
          <w:rFonts w:asciiTheme="majorBidi" w:hAnsiTheme="majorBidi" w:cstheme="majorBidi"/>
        </w:rPr>
        <w:t>of users according to a</w:t>
      </w:r>
      <w:r w:rsidR="006904DC" w:rsidRPr="00F5113B">
        <w:rPr>
          <w:rFonts w:asciiTheme="majorBidi" w:hAnsiTheme="majorBidi" w:cstheme="majorBidi"/>
        </w:rPr>
        <w:t xml:space="preserve"> the agreed work-plan</w:t>
      </w:r>
      <w:r w:rsidRPr="00F5113B">
        <w:rPr>
          <w:rFonts w:asciiTheme="majorBidi" w:hAnsiTheme="majorBidi" w:cstheme="majorBidi"/>
        </w:rPr>
        <w:t>.</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System development</w:t>
      </w:r>
      <w:r w:rsidR="00040F92" w:rsidRPr="00F5113B">
        <w:rPr>
          <w:rFonts w:asciiTheme="majorBidi" w:hAnsiTheme="majorBidi" w:cstheme="majorBidi"/>
        </w:rPr>
        <w:t>,</w:t>
      </w:r>
      <w:r w:rsidRPr="00F5113B">
        <w:rPr>
          <w:rFonts w:asciiTheme="majorBidi" w:hAnsiTheme="majorBidi" w:cstheme="majorBidi"/>
        </w:rPr>
        <w:t xml:space="preserve"> application and </w:t>
      </w:r>
      <w:r w:rsidR="00040F92" w:rsidRPr="00F5113B">
        <w:rPr>
          <w:rFonts w:asciiTheme="majorBidi" w:hAnsiTheme="majorBidi" w:cstheme="majorBidi"/>
        </w:rPr>
        <w:t>execution</w:t>
      </w:r>
      <w:r w:rsidRPr="00F5113B">
        <w:rPr>
          <w:rFonts w:asciiTheme="majorBidi" w:hAnsiTheme="majorBidi" w:cstheme="majorBidi"/>
        </w:rPr>
        <w:t>, including all interfaces</w:t>
      </w:r>
      <w:r w:rsidR="00040F92" w:rsidRPr="00F5113B">
        <w:rPr>
          <w:rFonts w:asciiTheme="majorBidi" w:hAnsiTheme="majorBidi" w:cstheme="majorBidi"/>
        </w:rPr>
        <w:t xml:space="preserve"> (APIs)</w:t>
      </w:r>
      <w:r w:rsidRPr="00F5113B">
        <w:rPr>
          <w:rFonts w:asciiTheme="majorBidi" w:hAnsiTheme="majorBidi" w:cstheme="majorBidi"/>
        </w:rPr>
        <w:t xml:space="preserve"> and installation in the Ministry of Health</w:t>
      </w:r>
      <w:r w:rsidR="00040F92" w:rsidRPr="00F5113B">
        <w:rPr>
          <w:rFonts w:asciiTheme="majorBidi" w:hAnsiTheme="majorBidi" w:cstheme="majorBidi"/>
        </w:rPr>
        <w:t>' data center</w:t>
      </w:r>
      <w:r w:rsidRPr="00F5113B">
        <w:rPr>
          <w:rFonts w:asciiTheme="majorBidi" w:hAnsiTheme="majorBidi" w:cstheme="majorBidi"/>
        </w:rPr>
        <w:t xml:space="preserve"> or medical institutions' </w:t>
      </w:r>
      <w:r w:rsidR="00040F92" w:rsidRPr="00F5113B">
        <w:rPr>
          <w:rFonts w:asciiTheme="majorBidi" w:hAnsiTheme="majorBidi" w:cstheme="majorBidi"/>
        </w:rPr>
        <w:t>data centers</w:t>
      </w:r>
      <w:r w:rsidRPr="00F5113B">
        <w:rPr>
          <w:rFonts w:asciiTheme="majorBidi" w:hAnsiTheme="majorBidi" w:cstheme="majorBidi"/>
        </w:rPr>
        <w:t>.</w:t>
      </w:r>
    </w:p>
    <w:p w:rsidR="00A91A09" w:rsidRPr="00F5113B" w:rsidRDefault="00A91A09"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Provision of all licenses required to operate the system (for installation on Ministry of Health servers – not including basic software license, e.g. Microsoft operating system, database, anti-virus etc. to b</w:t>
      </w:r>
      <w:r w:rsidR="00040F92" w:rsidRPr="00F5113B">
        <w:rPr>
          <w:rFonts w:asciiTheme="majorBidi" w:hAnsiTheme="majorBidi" w:cstheme="majorBidi"/>
        </w:rPr>
        <w:t>e</w:t>
      </w:r>
      <w:r w:rsidRPr="00F5113B">
        <w:rPr>
          <w:rFonts w:asciiTheme="majorBidi" w:hAnsiTheme="majorBidi" w:cstheme="majorBidi"/>
        </w:rPr>
        <w:t xml:space="preserve"> purchased by the Ministry).</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Ongoing provision of system version upgrades when available, maintenance, including updates with new </w:t>
      </w:r>
      <w:r w:rsidR="00040F92" w:rsidRPr="00F5113B">
        <w:rPr>
          <w:rFonts w:asciiTheme="majorBidi" w:hAnsiTheme="majorBidi" w:cstheme="majorBidi"/>
        </w:rPr>
        <w:t xml:space="preserve">functionality </w:t>
      </w:r>
      <w:r w:rsidRPr="00F5113B">
        <w:rPr>
          <w:rFonts w:asciiTheme="majorBidi" w:hAnsiTheme="majorBidi" w:cstheme="majorBidi"/>
        </w:rPr>
        <w:t>and components developed by it in the future</w:t>
      </w:r>
      <w:r w:rsidR="00040F92" w:rsidRPr="00F5113B">
        <w:rPr>
          <w:rFonts w:asciiTheme="majorBidi" w:hAnsiTheme="majorBidi" w:cstheme="majorBidi"/>
        </w:rPr>
        <w:t>,</w:t>
      </w:r>
      <w:r w:rsidRPr="00F5113B">
        <w:rPr>
          <w:rFonts w:asciiTheme="majorBidi" w:hAnsiTheme="majorBidi" w:cstheme="majorBidi"/>
        </w:rPr>
        <w:t xml:space="preserve"> constituting an </w:t>
      </w:r>
      <w:r w:rsidR="00040F92" w:rsidRPr="00F5113B">
        <w:rPr>
          <w:rFonts w:asciiTheme="majorBidi" w:hAnsiTheme="majorBidi" w:cstheme="majorBidi"/>
        </w:rPr>
        <w:t xml:space="preserve">integral </w:t>
      </w:r>
      <w:r w:rsidRPr="00F5113B">
        <w:rPr>
          <w:rFonts w:asciiTheme="majorBidi" w:hAnsiTheme="majorBidi" w:cstheme="majorBidi"/>
        </w:rPr>
        <w:t>part of the system</w:t>
      </w:r>
      <w:r w:rsidR="00040F92" w:rsidRPr="00F5113B">
        <w:rPr>
          <w:rFonts w:asciiTheme="majorBidi" w:hAnsiTheme="majorBidi" w:cstheme="majorBidi"/>
        </w:rPr>
        <w:t>.</w:t>
      </w:r>
      <w:r w:rsidRPr="00F5113B">
        <w:rPr>
          <w:rFonts w:asciiTheme="majorBidi" w:hAnsiTheme="majorBidi" w:cstheme="majorBidi"/>
        </w:rPr>
        <w:t xml:space="preserve">. Version upgrades will be carried out at Ministry of Health </w:t>
      </w:r>
      <w:r w:rsidR="00040F92" w:rsidRPr="00F5113B">
        <w:rPr>
          <w:rFonts w:asciiTheme="majorBidi" w:hAnsiTheme="majorBidi" w:cstheme="majorBidi"/>
        </w:rPr>
        <w:t>data center</w:t>
      </w:r>
      <w:r w:rsidRPr="00F5113B">
        <w:rPr>
          <w:rFonts w:asciiTheme="majorBidi" w:hAnsiTheme="majorBidi" w:cstheme="majorBidi"/>
        </w:rPr>
        <w:t xml:space="preserve"> or medical institutions' </w:t>
      </w:r>
      <w:r w:rsidR="00040F92" w:rsidRPr="00F5113B">
        <w:rPr>
          <w:rFonts w:asciiTheme="majorBidi" w:hAnsiTheme="majorBidi" w:cstheme="majorBidi"/>
        </w:rPr>
        <w:t>data center</w:t>
      </w:r>
      <w:r w:rsidRPr="00F5113B">
        <w:rPr>
          <w:rFonts w:asciiTheme="majorBidi" w:hAnsiTheme="majorBidi" w:cstheme="majorBidi"/>
        </w:rPr>
        <w:t>, should the organizations decide to use local installation.</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r>
      <w:r w:rsidR="00A04710" w:rsidRPr="00F5113B">
        <w:rPr>
          <w:rFonts w:asciiTheme="majorBidi" w:hAnsiTheme="majorBidi" w:cstheme="majorBidi"/>
        </w:rPr>
        <w:t xml:space="preserve">Details </w:t>
      </w:r>
      <w:r w:rsidRPr="00F5113B">
        <w:rPr>
          <w:rFonts w:asciiTheme="majorBidi" w:hAnsiTheme="majorBidi" w:cstheme="majorBidi"/>
        </w:rPr>
        <w:t xml:space="preserve">of services (to be provided separately to every </w:t>
      </w:r>
      <w:r w:rsidR="00A04710" w:rsidRPr="00F5113B">
        <w:rPr>
          <w:rFonts w:asciiTheme="majorBidi" w:hAnsiTheme="majorBidi" w:cstheme="majorBidi"/>
        </w:rPr>
        <w:t xml:space="preserve">Israeli health organization </w:t>
      </w:r>
      <w:r w:rsidRPr="00F5113B">
        <w:rPr>
          <w:rFonts w:asciiTheme="majorBidi" w:hAnsiTheme="majorBidi" w:cstheme="majorBidi"/>
        </w:rPr>
        <w:t>that decides to join the project):</w:t>
      </w:r>
    </w:p>
    <w:p w:rsidR="00BC5B3F" w:rsidRPr="00F5113B" w:rsidRDefault="00BC5B3F" w:rsidP="00A91A09">
      <w:pPr>
        <w:pStyle w:val="afff1"/>
        <w:bidi w:val="0"/>
        <w:jc w:val="both"/>
        <w:rPr>
          <w:rFonts w:asciiTheme="majorBidi" w:hAnsiTheme="majorBidi" w:cstheme="majorBidi"/>
          <w:b/>
          <w:bCs/>
        </w:rPr>
      </w:pPr>
    </w:p>
    <w:tbl>
      <w:tblPr>
        <w:tblW w:w="0" w:type="auto"/>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t>Services</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 Project start</w:t>
            </w:r>
          </w:p>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2. System </w:t>
            </w:r>
            <w:r w:rsidR="00734CCA" w:rsidRPr="00F5113B">
              <w:rPr>
                <w:rFonts w:asciiTheme="majorBidi" w:hAnsiTheme="majorBidi" w:cstheme="majorBidi"/>
              </w:rPr>
              <w:t>requirements and design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 Preparing work plan (including development and integration schedule)</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4. </w:t>
            </w:r>
            <w:r w:rsidR="00734CCA" w:rsidRPr="00F5113B">
              <w:rPr>
                <w:rFonts w:asciiTheme="majorBidi" w:hAnsiTheme="majorBidi" w:cstheme="majorBidi"/>
                <w:u w:val="single"/>
              </w:rPr>
              <w:t>Execution</w:t>
            </w:r>
          </w:p>
          <w:p w:rsidR="00BC5B3F" w:rsidRPr="00F5113B" w:rsidRDefault="00734CCA"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Install </w:t>
            </w:r>
            <w:r w:rsidR="00BC5B3F" w:rsidRPr="00F5113B">
              <w:rPr>
                <w:rFonts w:asciiTheme="majorBidi" w:hAnsiTheme="majorBidi" w:cstheme="majorBidi"/>
              </w:rPr>
              <w:t>work environment</w:t>
            </w:r>
            <w:r w:rsidRPr="00F5113B">
              <w:rPr>
                <w:rFonts w:asciiTheme="majorBidi" w:hAnsiTheme="majorBidi" w:cstheme="majorBidi"/>
              </w:rPr>
              <w:t>s</w:t>
            </w:r>
            <w:r w:rsidR="00BC5B3F" w:rsidRPr="00F5113B">
              <w:rPr>
                <w:rFonts w:asciiTheme="majorBidi" w:hAnsiTheme="majorBidi" w:cstheme="majorBidi"/>
              </w:rPr>
              <w:t xml:space="preserve"> (tests and production)</w:t>
            </w:r>
          </w:p>
          <w:p w:rsidR="00BC5B3F" w:rsidRPr="00F5113B" w:rsidRDefault="00BC5B3F"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Develop interfaces with organization</w:t>
            </w:r>
            <w:r w:rsidR="00734CCA" w:rsidRPr="00F5113B">
              <w:rPr>
                <w:rFonts w:asciiTheme="majorBidi" w:hAnsiTheme="majorBidi" w:cstheme="majorBidi"/>
              </w:rPr>
              <w:t>al</w:t>
            </w:r>
            <w:r w:rsidRPr="00F5113B">
              <w:rPr>
                <w:rFonts w:asciiTheme="majorBidi" w:hAnsiTheme="majorBidi" w:cstheme="majorBidi"/>
              </w:rPr>
              <w:t xml:space="preserve"> systems</w:t>
            </w:r>
          </w:p>
          <w:p w:rsidR="00BC5B3F" w:rsidRPr="00F5113B" w:rsidRDefault="00734CCA"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QA and functionality </w:t>
            </w:r>
            <w:r w:rsidR="00BC5B3F" w:rsidRPr="00F5113B">
              <w:rPr>
                <w:rFonts w:asciiTheme="majorBidi" w:hAnsiTheme="majorBidi" w:cstheme="majorBidi"/>
              </w:rPr>
              <w:t>test</w:t>
            </w:r>
            <w:r w:rsidRPr="00F5113B">
              <w:rPr>
                <w:rFonts w:asciiTheme="majorBidi" w:hAnsiTheme="majorBidi" w:cstheme="majorBidi"/>
              </w:rPr>
              <w:t>ing</w:t>
            </w:r>
            <w:r w:rsidR="00BC5B3F" w:rsidRPr="00F5113B">
              <w:rPr>
                <w:rFonts w:asciiTheme="majorBidi" w:hAnsiTheme="majorBidi" w:cstheme="majorBidi"/>
              </w:rPr>
              <w:t xml:space="preserve"> (including repairs and adjustments)</w:t>
            </w:r>
          </w:p>
          <w:p w:rsidR="00BC5B3F" w:rsidRPr="00F5113B" w:rsidRDefault="00BC5B3F" w:rsidP="00734CCA">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Acceptance test </w:t>
            </w:r>
            <w:r w:rsidR="00734CCA" w:rsidRPr="00F5113B">
              <w:rPr>
                <w:rFonts w:asciiTheme="majorBidi" w:hAnsiTheme="majorBidi" w:cstheme="majorBidi"/>
              </w:rPr>
              <w:t>review</w:t>
            </w:r>
            <w:r w:rsidRPr="00F5113B">
              <w:rPr>
                <w:rFonts w:asciiTheme="majorBidi" w:hAnsiTheme="majorBidi" w:cstheme="majorBidi"/>
              </w:rPr>
              <w:t>(including repairs and adjustments</w:t>
            </w:r>
            <w:r w:rsidR="00734CCA" w:rsidRPr="00F5113B">
              <w:rPr>
                <w:rFonts w:asciiTheme="majorBidi" w:hAnsiTheme="majorBidi" w:cstheme="majorBidi"/>
              </w:rPr>
              <w:t>)</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5. Provision of instructor to train</w:t>
            </w:r>
            <w:r w:rsidR="00734CCA" w:rsidRPr="00F5113B">
              <w:rPr>
                <w:rFonts w:asciiTheme="majorBidi" w:hAnsiTheme="majorBidi" w:cstheme="majorBidi"/>
              </w:rPr>
              <w:t xml:space="preserve"> the key users and trainers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6. Repairs and adjustments based on summary and lessons learned</w:t>
            </w:r>
          </w:p>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7. </w:t>
            </w:r>
            <w:r w:rsidR="00734CCA" w:rsidRPr="00F5113B">
              <w:rPr>
                <w:rFonts w:asciiTheme="majorBidi" w:hAnsiTheme="majorBidi" w:cstheme="majorBidi"/>
              </w:rPr>
              <w:t xml:space="preserve">support </w:t>
            </w:r>
            <w:r w:rsidRPr="00F5113B">
              <w:rPr>
                <w:rFonts w:asciiTheme="majorBidi" w:hAnsiTheme="majorBidi" w:cstheme="majorBidi"/>
              </w:rPr>
              <w:t xml:space="preserve">users operating the system through the initial </w:t>
            </w:r>
            <w:r w:rsidR="00734CCA" w:rsidRPr="00F5113B">
              <w:rPr>
                <w:rFonts w:asciiTheme="majorBidi" w:hAnsiTheme="majorBidi" w:cstheme="majorBidi"/>
              </w:rPr>
              <w:t xml:space="preserve">setup </w:t>
            </w:r>
            <w:r w:rsidRPr="00F5113B">
              <w:rPr>
                <w:rFonts w:asciiTheme="majorBidi" w:hAnsiTheme="majorBidi" w:cstheme="majorBidi"/>
              </w:rPr>
              <w:t>phase</w:t>
            </w:r>
          </w:p>
        </w:tc>
      </w:tr>
      <w:tr w:rsidR="00BC5B3F" w:rsidRPr="00F5113B" w:rsidTr="00A91A09">
        <w:tc>
          <w:tcPr>
            <w:tcW w:w="8522" w:type="dxa"/>
          </w:tcPr>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8. </w:t>
            </w:r>
            <w:r w:rsidR="00734CCA" w:rsidRPr="00F5113B">
              <w:rPr>
                <w:rFonts w:asciiTheme="majorBidi" w:hAnsiTheme="majorBidi" w:cstheme="majorBidi"/>
              </w:rPr>
              <w:t>S</w:t>
            </w:r>
            <w:r w:rsidRPr="00F5113B">
              <w:rPr>
                <w:rFonts w:asciiTheme="majorBidi" w:hAnsiTheme="majorBidi" w:cstheme="majorBidi"/>
              </w:rPr>
              <w:t>upport and maintenance services (part of warranty)</w:t>
            </w:r>
          </w:p>
        </w:tc>
      </w:tr>
    </w:tbl>
    <w:p w:rsidR="00BC5B3F" w:rsidRPr="00F5113B" w:rsidRDefault="00BC5B3F" w:rsidP="00A91A09">
      <w:pPr>
        <w:pStyle w:val="afff1"/>
        <w:bidi w:val="0"/>
        <w:jc w:val="both"/>
        <w:rPr>
          <w:rFonts w:asciiTheme="majorBidi" w:hAnsiTheme="majorBidi" w:cstheme="majorBidi"/>
        </w:rPr>
      </w:pPr>
    </w:p>
    <w:p w:rsidR="005A6463" w:rsidRPr="00F5113B" w:rsidRDefault="005A6463" w:rsidP="00A91A09">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tab/>
        <w:t>Maintenance services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581A2F">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The supplier undertakes to provide all services specified in </w:t>
      </w:r>
      <w:r w:rsidR="00581A2F">
        <w:rPr>
          <w:rFonts w:asciiTheme="majorBidi" w:hAnsiTheme="majorBidi" w:cstheme="majorBidi"/>
        </w:rPr>
        <w:t>the Tender and in</w:t>
      </w:r>
      <w:r w:rsidRPr="00F5113B">
        <w:rPr>
          <w:rFonts w:asciiTheme="majorBidi" w:hAnsiTheme="majorBidi" w:cstheme="majorBidi"/>
        </w:rPr>
        <w:t xml:space="preserve">its </w:t>
      </w:r>
      <w:r w:rsidR="00581A2F">
        <w:rPr>
          <w:rFonts w:asciiTheme="majorBidi" w:hAnsiTheme="majorBidi" w:cstheme="majorBidi"/>
        </w:rPr>
        <w:t>P</w:t>
      </w:r>
      <w:r w:rsidRPr="00F5113B">
        <w:rPr>
          <w:rFonts w:asciiTheme="majorBidi" w:hAnsiTheme="majorBidi" w:cstheme="majorBidi"/>
        </w:rPr>
        <w:t xml:space="preserve">rice </w:t>
      </w:r>
      <w:r w:rsidR="00581A2F">
        <w:rPr>
          <w:rFonts w:asciiTheme="majorBidi" w:hAnsiTheme="majorBidi" w:cstheme="majorBidi"/>
        </w:rPr>
        <w:t>Q</w:t>
      </w:r>
      <w:r w:rsidRPr="00F5113B">
        <w:rPr>
          <w:rFonts w:asciiTheme="majorBidi" w:hAnsiTheme="majorBidi" w:cstheme="majorBidi"/>
        </w:rPr>
        <w:t>uote</w:t>
      </w:r>
      <w:r w:rsidR="00581A2F">
        <w:rPr>
          <w:rFonts w:asciiTheme="majorBidi" w:hAnsiTheme="majorBidi" w:cstheme="majorBidi"/>
        </w:rPr>
        <w:t xml:space="preserve"> (including the relevant Services based on options that will be exercised by the Client</w:t>
      </w:r>
      <w:r w:rsidRPr="00F5113B">
        <w:rPr>
          <w:rFonts w:asciiTheme="majorBidi" w:hAnsiTheme="majorBidi" w:cstheme="majorBidi"/>
        </w:rPr>
        <w:t>, including:</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Repair malfunctions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Support for users, training and integration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System upgrades to adapt it to required updated technologies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09304A">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r>
      <w:r w:rsidR="0009304A" w:rsidRPr="00F5113B">
        <w:rPr>
          <w:rFonts w:asciiTheme="majorBidi" w:hAnsiTheme="majorBidi" w:cstheme="majorBidi"/>
        </w:rPr>
        <w:t xml:space="preserve">QA </w:t>
      </w:r>
      <w:r w:rsidRPr="00F5113B">
        <w:rPr>
          <w:rFonts w:asciiTheme="majorBidi" w:hAnsiTheme="majorBidi" w:cstheme="majorBidi"/>
        </w:rPr>
        <w:t>test</w:t>
      </w:r>
      <w:r w:rsidR="0009304A" w:rsidRPr="00F5113B">
        <w:rPr>
          <w:rFonts w:asciiTheme="majorBidi" w:hAnsiTheme="majorBidi" w:cstheme="majorBidi"/>
        </w:rPr>
        <w:t>ing</w:t>
      </w:r>
      <w:r w:rsidRPr="00F5113B">
        <w:rPr>
          <w:rFonts w:asciiTheme="majorBidi" w:hAnsiTheme="majorBidi" w:cstheme="majorBidi"/>
        </w:rPr>
        <w:t xml:space="preserve"> and repairs following system acceptance tests or modifications and upgrades.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Supply and complete update</w:t>
      </w:r>
      <w:r w:rsidR="00052BAD" w:rsidRPr="00F5113B">
        <w:rPr>
          <w:rFonts w:asciiTheme="majorBidi" w:hAnsiTheme="majorBidi" w:cstheme="majorBidi"/>
        </w:rPr>
        <w:t>d</w:t>
      </w:r>
      <w:r w:rsidRPr="00F5113B">
        <w:rPr>
          <w:rFonts w:asciiTheme="majorBidi" w:hAnsiTheme="majorBidi" w:cstheme="majorBidi"/>
        </w:rPr>
        <w:t xml:space="preserve"> documentation of system (system </w:t>
      </w:r>
      <w:r w:rsidR="00C10D9A" w:rsidRPr="00F5113B">
        <w:rPr>
          <w:rFonts w:asciiTheme="majorBidi" w:hAnsiTheme="majorBidi" w:cstheme="majorBidi"/>
        </w:rPr>
        <w:t>design</w:t>
      </w:r>
      <w:r w:rsidRPr="00F5113B">
        <w:rPr>
          <w:rFonts w:asciiTheme="majorBidi" w:hAnsiTheme="majorBidi" w:cstheme="majorBidi"/>
        </w:rPr>
        <w:t xml:space="preserve"> and technical documentation)</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User manual provision and update</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Advise Ministry of Health on all issues relating to the system, its restrictions and influence on its surroundings.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B54EAC">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Assist Ministry of Health in making modifications to </w:t>
      </w:r>
      <w:r w:rsidR="00B54EAC" w:rsidRPr="00F5113B">
        <w:rPr>
          <w:rFonts w:asciiTheme="majorBidi" w:hAnsiTheme="majorBidi" w:cstheme="majorBidi"/>
        </w:rPr>
        <w:t xml:space="preserve">the Ministry's </w:t>
      </w:r>
      <w:r w:rsidRPr="00F5113B">
        <w:rPr>
          <w:rFonts w:asciiTheme="majorBidi" w:hAnsiTheme="majorBidi" w:cstheme="majorBidi"/>
        </w:rPr>
        <w:t>infrastructure influencing the system</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Project management services for the system in the required capacity</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3F1180">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Additional assignments agreed upon by the parties</w:t>
      </w:r>
      <w:r w:rsidR="003F1180" w:rsidRPr="00F5113B">
        <w:rPr>
          <w:rFonts w:asciiTheme="majorBidi" w:hAnsiTheme="majorBidi" w:cstheme="majorBidi"/>
        </w:rPr>
        <w:t xml:space="preserve">  The consideration to the Supplier will be in accordance with the terms of the Tender and the Bid Response. Any additional services which were not included in the Tender, shall be subject to the parties written consent and a purchase order by the Ministry's Comptroller.</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Malfunction is defined as system's inability to carry out things specified in the </w:t>
      </w:r>
      <w:r w:rsidR="00B54EAC" w:rsidRPr="00F5113B">
        <w:rPr>
          <w:rFonts w:asciiTheme="majorBidi" w:hAnsiTheme="majorBidi" w:cstheme="majorBidi"/>
        </w:rPr>
        <w:t xml:space="preserve">tender requirements and/ or design/ requirements </w:t>
      </w:r>
      <w:r w:rsidRPr="00F5113B">
        <w:rPr>
          <w:rFonts w:asciiTheme="majorBidi" w:hAnsiTheme="majorBidi" w:cstheme="majorBidi"/>
        </w:rPr>
        <w:t>characterization and/or user manual.</w:t>
      </w:r>
    </w:p>
    <w:p w:rsidR="00BC5B3F" w:rsidRPr="00F5113B" w:rsidRDefault="00BC5B3F" w:rsidP="00965DA5">
      <w:pPr>
        <w:pStyle w:val="afff1"/>
        <w:bidi w:val="0"/>
        <w:ind w:left="2127"/>
        <w:jc w:val="both"/>
        <w:rPr>
          <w:rFonts w:asciiTheme="majorBidi" w:hAnsiTheme="majorBidi" w:cstheme="majorBidi"/>
        </w:rPr>
      </w:pPr>
      <w:r w:rsidRPr="00F5113B">
        <w:rPr>
          <w:rFonts w:asciiTheme="majorBidi" w:hAnsiTheme="majorBidi" w:cstheme="majorBidi"/>
        </w:rPr>
        <w:t xml:space="preserve">Despite the above, the supplier will not be responsible for any malfunction that occurs mainly (or would not have been caused without said act) by: (A) The software on which the system is installed, third party software that is not part of the </w:t>
      </w:r>
      <w:r w:rsidR="00B54EAC" w:rsidRPr="00F5113B">
        <w:rPr>
          <w:rFonts w:asciiTheme="majorBidi" w:hAnsiTheme="majorBidi" w:cstheme="majorBidi"/>
        </w:rPr>
        <w:t>Supplier's Bid</w:t>
      </w:r>
      <w:r w:rsidRPr="00F5113B">
        <w:rPr>
          <w:rFonts w:asciiTheme="majorBidi" w:hAnsiTheme="majorBidi" w:cstheme="majorBidi"/>
        </w:rPr>
        <w:t xml:space="preserve">, or network failures; (B) Events not under the </w:t>
      </w:r>
      <w:r w:rsidR="00965DA5" w:rsidRPr="00F5113B">
        <w:rPr>
          <w:rFonts w:asciiTheme="majorBidi" w:hAnsiTheme="majorBidi" w:cstheme="majorBidi"/>
        </w:rPr>
        <w:t>supplier</w:t>
      </w:r>
      <w:r w:rsidRPr="00F5113B">
        <w:rPr>
          <w:rFonts w:asciiTheme="majorBidi" w:hAnsiTheme="majorBidi" w:cstheme="majorBidi"/>
        </w:rPr>
        <w:t xml:space="preserve">reasonable control, e.g. force major or third party intervention; or (C) Negligence or malicious deed by </w:t>
      </w:r>
      <w:r w:rsidR="00B54EAC" w:rsidRPr="00F5113B">
        <w:rPr>
          <w:rFonts w:asciiTheme="majorBidi" w:hAnsiTheme="majorBidi" w:cstheme="majorBidi"/>
        </w:rPr>
        <w:t xml:space="preserve">the </w:t>
      </w:r>
      <w:r w:rsidR="00A0089C" w:rsidRPr="00F5113B">
        <w:rPr>
          <w:rFonts w:asciiTheme="majorBidi" w:hAnsiTheme="majorBidi" w:cstheme="majorBidi"/>
        </w:rPr>
        <w:t>Ministry's</w:t>
      </w:r>
      <w:r w:rsidR="00B54EAC" w:rsidRPr="00F5113B">
        <w:rPr>
          <w:rFonts w:asciiTheme="majorBidi" w:hAnsiTheme="majorBidi" w:cstheme="majorBidi"/>
        </w:rPr>
        <w:t xml:space="preserve"> </w:t>
      </w:r>
      <w:r w:rsidRPr="00F5113B">
        <w:rPr>
          <w:rFonts w:asciiTheme="majorBidi" w:hAnsiTheme="majorBidi" w:cstheme="majorBidi"/>
        </w:rPr>
        <w:t>end user.</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54EAC"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Critical</w:t>
      </w:r>
      <w:r w:rsidR="00BC5B3F" w:rsidRPr="00F5113B">
        <w:rPr>
          <w:rFonts w:asciiTheme="majorBidi" w:hAnsiTheme="majorBidi" w:cstheme="majorBidi"/>
        </w:rPr>
        <w:t xml:space="preserve"> malfunctions</w:t>
      </w:r>
      <w:r w:rsidRPr="00F5113B">
        <w:rPr>
          <w:rFonts w:asciiTheme="majorBidi" w:hAnsiTheme="majorBidi" w:cstheme="majorBidi"/>
        </w:rPr>
        <w:t xml:space="preserve"> (malfunctions that prohibit use of the system as it was intended)</w:t>
      </w:r>
      <w:r w:rsidR="00BC5B3F" w:rsidRPr="00F5113B">
        <w:rPr>
          <w:rFonts w:asciiTheme="majorBidi" w:hAnsiTheme="majorBidi" w:cstheme="majorBidi"/>
        </w:rPr>
        <w:t>: the supplier undertakes to begin repairing the malfunction on the business day on which the call arrived and continue handling the malfunction until it is repaired.</w:t>
      </w:r>
      <w:r w:rsidR="002B43AD" w:rsidRPr="00F5113B">
        <w:rPr>
          <w:rFonts w:asciiTheme="majorBidi" w:hAnsiTheme="majorBidi" w:cstheme="majorBidi"/>
        </w:rPr>
        <w:t xml:space="preserve"> Lack of resolution or temporary workaround within 3 business days will provide IMH the right to immediately terminate this contract</w:t>
      </w:r>
      <w:r w:rsidRPr="00F5113B">
        <w:rPr>
          <w:rFonts w:asciiTheme="majorBidi" w:hAnsiTheme="majorBidi" w:cstheme="majorBidi"/>
        </w:rPr>
        <w:t>.</w:t>
      </w:r>
    </w:p>
    <w:p w:rsidR="00BC5B3F" w:rsidRPr="00F5113B" w:rsidRDefault="00BC5B3F" w:rsidP="00A91A09">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r>
      <w:r w:rsidR="00B54EAC" w:rsidRPr="00F5113B">
        <w:rPr>
          <w:rFonts w:asciiTheme="majorBidi" w:hAnsiTheme="majorBidi" w:cstheme="majorBidi"/>
        </w:rPr>
        <w:t>Non-critical</w:t>
      </w:r>
      <w:r w:rsidRPr="00F5113B">
        <w:rPr>
          <w:rFonts w:asciiTheme="majorBidi" w:hAnsiTheme="majorBidi" w:cstheme="majorBidi"/>
        </w:rPr>
        <w:t xml:space="preserve"> malfunctions</w:t>
      </w:r>
      <w:r w:rsidR="00B54EAC" w:rsidRPr="00F5113B">
        <w:rPr>
          <w:rFonts w:asciiTheme="majorBidi" w:hAnsiTheme="majorBidi" w:cstheme="majorBidi"/>
        </w:rPr>
        <w:t xml:space="preserve"> (malfunctions that do not prohibit use of the system)</w:t>
      </w:r>
      <w:r w:rsidRPr="00F5113B">
        <w:rPr>
          <w:rFonts w:asciiTheme="majorBidi" w:hAnsiTheme="majorBidi" w:cstheme="majorBidi"/>
        </w:rPr>
        <w:t>: the supplier undertakes to begin repairing the malfunction within 1 business day from receiving the call and handle the malfunction without stopping during business days until its repair.</w:t>
      </w:r>
    </w:p>
    <w:p w:rsidR="00BC5B3F" w:rsidRPr="00F5113B" w:rsidRDefault="00BC5B3F" w:rsidP="00A91A09">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Ongoing support: the supplier undertakes to provide the Ministry with support services in business hours accepted by the Ministry (Sundays-Thursdays from 08:00 to 17:00 hours</w:t>
      </w:r>
      <w:r w:rsidR="00276AC7" w:rsidRPr="00F5113B">
        <w:rPr>
          <w:rFonts w:asciiTheme="majorBidi" w:hAnsiTheme="majorBidi" w:cstheme="majorBidi"/>
        </w:rPr>
        <w:t xml:space="preserve"> </w:t>
      </w:r>
      <w:r w:rsidRPr="00F5113B">
        <w:rPr>
          <w:rFonts w:asciiTheme="majorBidi" w:hAnsiTheme="majorBidi" w:cstheme="majorBidi"/>
        </w:rPr>
        <w:t>and Fridays and holiday eves from 09:00 to 13:00 hours</w:t>
      </w:r>
      <w:r w:rsidR="00276AC7" w:rsidRPr="00F5113B">
        <w:rPr>
          <w:rFonts w:asciiTheme="majorBidi" w:hAnsiTheme="majorBidi" w:cstheme="majorBidi"/>
          <w:rtl/>
        </w:rPr>
        <w:t>)</w:t>
      </w:r>
      <w:r w:rsidR="00276AC7" w:rsidRPr="00F5113B">
        <w:rPr>
          <w:rFonts w:asciiTheme="majorBidi" w:hAnsiTheme="majorBidi" w:cstheme="majorBidi"/>
        </w:rPr>
        <w:t xml:space="preserve">Israel time)) </w:t>
      </w:r>
      <w:r w:rsidRPr="00F5113B">
        <w:rPr>
          <w:rFonts w:asciiTheme="majorBidi" w:hAnsiTheme="majorBidi" w:cstheme="majorBidi"/>
        </w:rPr>
        <w:t xml:space="preserve"> and provide telephone service.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281859"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 xml:space="preserve">Supplier shall take all necessary steps to ensure malfunctions are repaired in </w:t>
      </w:r>
      <w:r w:rsidR="003F1180" w:rsidRPr="00F5113B">
        <w:rPr>
          <w:rFonts w:asciiTheme="majorBidi" w:hAnsiTheme="majorBidi" w:cstheme="majorBidi"/>
        </w:rPr>
        <w:t>m</w:t>
      </w:r>
      <w:r w:rsidRPr="00F5113B">
        <w:rPr>
          <w:rFonts w:asciiTheme="majorBidi" w:hAnsiTheme="majorBidi" w:cstheme="majorBidi"/>
        </w:rPr>
        <w:t>inimum downtime.</w:t>
      </w:r>
      <w:r w:rsidR="00BC5B3F" w:rsidRPr="00F5113B">
        <w:rPr>
          <w:rFonts w:asciiTheme="majorBidi" w:hAnsiTheme="majorBidi" w:cstheme="majorBidi"/>
        </w:rPr>
        <w:tab/>
        <w:t>Should repair</w:t>
      </w:r>
      <w:r w:rsidR="003B2425" w:rsidRPr="00F5113B">
        <w:rPr>
          <w:rFonts w:asciiTheme="majorBidi" w:hAnsiTheme="majorBidi" w:cstheme="majorBidi"/>
        </w:rPr>
        <w:t>ing</w:t>
      </w:r>
      <w:r w:rsidR="00BC5B3F" w:rsidRPr="00F5113B">
        <w:rPr>
          <w:rFonts w:asciiTheme="majorBidi" w:hAnsiTheme="majorBidi" w:cstheme="majorBidi"/>
        </w:rPr>
        <w:t xml:space="preserve">  a malfunction take longer than 5 business days, the supplier will report it to the Ministry representative, including expected solution of the problem, and receive written confirmation.</w:t>
      </w:r>
    </w:p>
    <w:p w:rsidR="00BC5B3F" w:rsidRPr="00F5113B" w:rsidRDefault="00BC5B3F" w:rsidP="00A91A09">
      <w:pPr>
        <w:pStyle w:val="afff1"/>
        <w:bidi w:val="0"/>
        <w:ind w:left="2160" w:hanging="720"/>
        <w:jc w:val="both"/>
        <w:rPr>
          <w:rFonts w:asciiTheme="majorBidi" w:hAnsiTheme="majorBidi" w:cstheme="majorBidi"/>
        </w:rPr>
      </w:pPr>
    </w:p>
    <w:p w:rsidR="003F1180" w:rsidRPr="00F5113B" w:rsidRDefault="00BC5B3F" w:rsidP="00AD6582">
      <w:pPr>
        <w:pStyle w:val="afff1"/>
        <w:numPr>
          <w:ilvl w:val="2"/>
          <w:numId w:val="43"/>
        </w:numPr>
        <w:bidi w:val="0"/>
        <w:ind w:left="2127" w:hanging="687"/>
        <w:jc w:val="both"/>
        <w:rPr>
          <w:rFonts w:asciiTheme="majorBidi" w:hAnsiTheme="majorBidi" w:cstheme="majorBidi"/>
        </w:rPr>
      </w:pPr>
      <w:r w:rsidRPr="00F5113B">
        <w:rPr>
          <w:rFonts w:asciiTheme="majorBidi" w:hAnsiTheme="majorBidi" w:cstheme="majorBidi"/>
        </w:rPr>
        <w:t>Maintenance will be carried out over the phone and/or remote connection, if possible, and subject to Ministry</w:t>
      </w:r>
      <w:r w:rsidR="00281859" w:rsidRPr="00F5113B">
        <w:rPr>
          <w:rFonts w:asciiTheme="majorBidi" w:hAnsiTheme="majorBidi" w:cstheme="majorBidi"/>
        </w:rPr>
        <w:t>'s</w:t>
      </w:r>
      <w:r w:rsidRPr="00F5113B">
        <w:rPr>
          <w:rFonts w:asciiTheme="majorBidi" w:hAnsiTheme="majorBidi" w:cstheme="majorBidi"/>
        </w:rPr>
        <w:t xml:space="preserve"> information security procedures. If necessary, </w:t>
      </w:r>
      <w:r w:rsidR="00281859" w:rsidRPr="00F5113B">
        <w:rPr>
          <w:rFonts w:asciiTheme="majorBidi" w:hAnsiTheme="majorBidi" w:cstheme="majorBidi"/>
        </w:rPr>
        <w:t>S</w:t>
      </w:r>
      <w:r w:rsidRPr="00F5113B">
        <w:rPr>
          <w:rFonts w:asciiTheme="majorBidi" w:hAnsiTheme="majorBidi" w:cstheme="majorBidi"/>
        </w:rPr>
        <w:t xml:space="preserve">upplier's representatives will come to the </w:t>
      </w:r>
      <w:r w:rsidR="00281859" w:rsidRPr="00F5113B">
        <w:rPr>
          <w:rFonts w:asciiTheme="majorBidi" w:hAnsiTheme="majorBidi" w:cstheme="majorBidi"/>
        </w:rPr>
        <w:t>C</w:t>
      </w:r>
      <w:r w:rsidRPr="00F5113B">
        <w:rPr>
          <w:rFonts w:asciiTheme="majorBidi" w:hAnsiTheme="majorBidi" w:cstheme="majorBidi"/>
        </w:rPr>
        <w:t>lient's premises to repair the malfunction</w:t>
      </w:r>
      <w:r w:rsidR="003F1180" w:rsidRPr="00F5113B">
        <w:rPr>
          <w:rFonts w:asciiTheme="majorBidi" w:hAnsiTheme="majorBidi" w:cstheme="majorBidi"/>
        </w:rPr>
        <w:t xml:space="preserve">. The remuneration, to the extent the Supplier shall be entitled to any, will be </w:t>
      </w:r>
      <w:r w:rsidR="00281859" w:rsidRPr="00F5113B">
        <w:rPr>
          <w:rFonts w:asciiTheme="majorBidi" w:hAnsiTheme="majorBidi" w:cstheme="majorBidi"/>
        </w:rPr>
        <w:t>in accordance with the Bid</w:t>
      </w:r>
      <w:r w:rsidR="003F1180" w:rsidRPr="00F5113B">
        <w:rPr>
          <w:rFonts w:asciiTheme="majorBidi" w:hAnsiTheme="majorBidi" w:cstheme="majorBidi"/>
        </w:rPr>
        <w:t xml:space="preserve">. </w:t>
      </w:r>
      <w:r w:rsidR="00281859" w:rsidRPr="00F5113B">
        <w:rPr>
          <w:rFonts w:asciiTheme="majorBidi" w:hAnsiTheme="majorBidi" w:cstheme="majorBidi"/>
        </w:rPr>
        <w:t xml:space="preserve"> </w:t>
      </w:r>
      <w:r w:rsidR="003F1180" w:rsidRPr="00F5113B">
        <w:rPr>
          <w:rFonts w:asciiTheme="majorBidi" w:hAnsiTheme="majorBidi" w:cstheme="majorBidi"/>
        </w:rPr>
        <w:t xml:space="preserve">In addition, the Supplier will be reimbursed for its </w:t>
      </w:r>
      <w:r w:rsidR="00E327CD">
        <w:rPr>
          <w:rFonts w:asciiTheme="majorBidi" w:hAnsiTheme="majorBidi" w:cstheme="majorBidi"/>
        </w:rPr>
        <w:t xml:space="preserve">agreed-upon </w:t>
      </w:r>
      <w:r w:rsidR="00281859" w:rsidRPr="00F5113B">
        <w:rPr>
          <w:rFonts w:asciiTheme="majorBidi" w:hAnsiTheme="majorBidi" w:cstheme="majorBidi"/>
        </w:rPr>
        <w:t xml:space="preserve">travel expenses </w:t>
      </w:r>
      <w:r w:rsidR="003F1180" w:rsidRPr="00F5113B">
        <w:rPr>
          <w:rFonts w:asciiTheme="majorBidi" w:hAnsiTheme="majorBidi" w:cstheme="majorBidi"/>
        </w:rPr>
        <w:t xml:space="preserve">up to the sum </w:t>
      </w:r>
      <w:r w:rsidR="00281859" w:rsidRPr="00F5113B">
        <w:rPr>
          <w:rFonts w:asciiTheme="majorBidi" w:hAnsiTheme="majorBidi" w:cstheme="majorBidi"/>
        </w:rPr>
        <w:t>approved by the Ministry</w:t>
      </w:r>
      <w:r w:rsidR="003F1180" w:rsidRPr="00F5113B">
        <w:rPr>
          <w:rFonts w:asciiTheme="majorBidi" w:hAnsiTheme="majorBidi" w:cstheme="majorBidi"/>
        </w:rPr>
        <w:t xml:space="preserve"> in the table below</w:t>
      </w:r>
      <w:r w:rsidRPr="00F5113B">
        <w:rPr>
          <w:rFonts w:asciiTheme="majorBidi" w:hAnsiTheme="majorBidi" w:cstheme="majorBidi"/>
        </w:rPr>
        <w:t>.</w:t>
      </w:r>
      <w:r w:rsidR="00281859" w:rsidRPr="00F5113B">
        <w:rPr>
          <w:rFonts w:asciiTheme="majorBidi" w:hAnsiTheme="majorBidi" w:cstheme="majorBidi"/>
        </w:rPr>
        <w:t xml:space="preserve"> </w:t>
      </w:r>
    </w:p>
    <w:p w:rsidR="003F1180" w:rsidRPr="00F5113B" w:rsidRDefault="003F1180" w:rsidP="003F1180">
      <w:pPr>
        <w:pStyle w:val="af0"/>
        <w:rPr>
          <w:rFonts w:asciiTheme="majorBidi" w:hAnsiTheme="majorBidi" w:cstheme="majorBidi"/>
        </w:rPr>
      </w:pPr>
    </w:p>
    <w:tbl>
      <w:tblPr>
        <w:tblW w:w="0" w:type="auto"/>
        <w:tblInd w:w="2292" w:type="dxa"/>
        <w:tblCellMar>
          <w:left w:w="0" w:type="dxa"/>
          <w:right w:w="0" w:type="dxa"/>
        </w:tblCellMar>
        <w:tblLook w:val="04A0" w:firstRow="1" w:lastRow="0" w:firstColumn="1" w:lastColumn="0" w:noHBand="0" w:noVBand="1"/>
      </w:tblPr>
      <w:tblGrid>
        <w:gridCol w:w="1771"/>
        <w:gridCol w:w="1771"/>
        <w:gridCol w:w="1771"/>
      </w:tblGrid>
      <w:tr w:rsidR="003F1180" w:rsidRPr="00F5113B" w:rsidTr="003F1180">
        <w:tc>
          <w:tcPr>
            <w:tcW w:w="17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Flight Cost</w:t>
            </w:r>
          </w:p>
        </w:tc>
        <w:tc>
          <w:tcPr>
            <w:tcW w:w="1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Hotel Cost</w:t>
            </w:r>
          </w:p>
        </w:tc>
        <w:tc>
          <w:tcPr>
            <w:tcW w:w="1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Per Diem</w:t>
            </w:r>
          </w:p>
        </w:tc>
      </w:tr>
      <w:tr w:rsidR="003F1180" w:rsidRPr="00F5113B" w:rsidTr="003F1180">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tl/>
              </w:rPr>
              <w:t>900</w:t>
            </w:r>
            <w:r w:rsidRPr="00F5113B">
              <w:rPr>
                <w:rFonts w:asciiTheme="majorBidi" w:hAnsiTheme="majorBidi" w:cstheme="majorBidi"/>
                <w:color w:val="FF0000"/>
              </w:rPr>
              <w:t>$ Europe</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200$</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100$</w:t>
            </w:r>
          </w:p>
        </w:tc>
      </w:tr>
      <w:tr w:rsidR="003F1180" w:rsidRPr="00F5113B" w:rsidTr="003F1180">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2000$ USA</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200$</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100$</w:t>
            </w:r>
          </w:p>
        </w:tc>
      </w:tr>
      <w:tr w:rsidR="003F1180" w:rsidRPr="00F5113B" w:rsidTr="003F1180">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1800$ far east</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200$</w:t>
            </w:r>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rFonts w:asciiTheme="majorBidi" w:eastAsiaTheme="minorHAnsi" w:hAnsiTheme="majorBidi" w:cstheme="majorBidi"/>
                <w:color w:val="FF0000"/>
                <w:szCs w:val="22"/>
              </w:rPr>
            </w:pPr>
            <w:r w:rsidRPr="00F5113B">
              <w:rPr>
                <w:rFonts w:asciiTheme="majorBidi" w:hAnsiTheme="majorBidi" w:cstheme="majorBidi"/>
                <w:color w:val="FF0000"/>
              </w:rPr>
              <w:t>100$</w:t>
            </w:r>
          </w:p>
        </w:tc>
      </w:tr>
    </w:tbl>
    <w:p w:rsidR="003F1180" w:rsidRPr="00F5113B" w:rsidRDefault="003F1180" w:rsidP="003F1180">
      <w:pPr>
        <w:pStyle w:val="afff1"/>
        <w:bidi w:val="0"/>
        <w:ind w:left="2160"/>
        <w:jc w:val="both"/>
        <w:rPr>
          <w:rFonts w:asciiTheme="majorBidi" w:hAnsiTheme="majorBidi" w:cstheme="majorBidi"/>
        </w:rPr>
      </w:pPr>
      <w:r w:rsidRPr="00F5113B">
        <w:rPr>
          <w:rFonts w:asciiTheme="majorBidi" w:hAnsiTheme="majorBidi" w:cstheme="majorBidi"/>
        </w:rPr>
        <w:t>The figures in the table will be revised by the Client once every two years, and, to the extent necessary, will be updated.</w:t>
      </w:r>
    </w:p>
    <w:p w:rsidR="003F1180" w:rsidRPr="00F5113B" w:rsidRDefault="003F1180" w:rsidP="003F1180">
      <w:pPr>
        <w:pStyle w:val="af0"/>
        <w:rPr>
          <w:rFonts w:asciiTheme="majorBidi" w:hAnsiTheme="majorBidi" w:cstheme="majorBidi"/>
        </w:rPr>
      </w:pPr>
    </w:p>
    <w:p w:rsidR="00BC5B3F" w:rsidRPr="00F5113B" w:rsidRDefault="00281859" w:rsidP="003F1180">
      <w:pPr>
        <w:pStyle w:val="afff1"/>
        <w:bidi w:val="0"/>
        <w:ind w:left="2127"/>
        <w:jc w:val="both"/>
        <w:rPr>
          <w:rFonts w:asciiTheme="majorBidi" w:hAnsiTheme="majorBidi" w:cstheme="majorBidi"/>
        </w:rPr>
      </w:pPr>
      <w:r w:rsidRPr="00F5113B">
        <w:rPr>
          <w:rFonts w:asciiTheme="majorBidi" w:hAnsiTheme="majorBidi" w:cstheme="majorBidi"/>
        </w:rPr>
        <w:t xml:space="preserve">It is clarified that other than the return of expenses, all other rates shall be in accordance with the Bid as submitted by the Winning Bidder. </w:t>
      </w:r>
    </w:p>
    <w:p w:rsidR="00281859" w:rsidRPr="00F5113B" w:rsidRDefault="00281859" w:rsidP="00281859">
      <w:pPr>
        <w:pStyle w:val="afff1"/>
        <w:bidi w:val="0"/>
        <w:ind w:left="2127"/>
        <w:jc w:val="both"/>
        <w:rPr>
          <w:rFonts w:asciiTheme="majorBidi" w:hAnsiTheme="majorBidi" w:cstheme="majorBidi"/>
        </w:rPr>
      </w:pPr>
      <w:r w:rsidRPr="00F5113B">
        <w:rPr>
          <w:rFonts w:asciiTheme="majorBidi" w:hAnsiTheme="majorBidi" w:cstheme="majorBidi"/>
        </w:rPr>
        <w:t>The cost of repair of any system malfunction, which is supplier’s responsibility, will be at the expense of the Supplier.</w:t>
      </w:r>
    </w:p>
    <w:p w:rsidR="00A91A09" w:rsidRPr="00F5113B" w:rsidRDefault="00A91A09"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The supplier will manage </w:t>
      </w:r>
      <w:r w:rsidR="00F817FB" w:rsidRPr="00F5113B">
        <w:rPr>
          <w:rFonts w:asciiTheme="majorBidi" w:hAnsiTheme="majorBidi" w:cstheme="majorBidi"/>
        </w:rPr>
        <w:t>computerized</w:t>
      </w:r>
      <w:r w:rsidRPr="00F5113B">
        <w:rPr>
          <w:rFonts w:asciiTheme="majorBidi" w:hAnsiTheme="majorBidi" w:cstheme="majorBidi"/>
        </w:rPr>
        <w:t xml:space="preserve"> log of services</w:t>
      </w:r>
      <w:r w:rsidR="003B2425" w:rsidRPr="00F5113B">
        <w:rPr>
          <w:rFonts w:asciiTheme="majorBidi" w:hAnsiTheme="majorBidi" w:cstheme="majorBidi"/>
        </w:rPr>
        <w:t xml:space="preserve"> provided,</w:t>
      </w:r>
      <w:r w:rsidRPr="00F5113B">
        <w:rPr>
          <w:rFonts w:asciiTheme="majorBidi" w:hAnsiTheme="majorBidi" w:cstheme="majorBidi"/>
        </w:rPr>
        <w:t xml:space="preserve"> malfunctions and calls. Every malfunction and call will be identified clearly and unequivocally, to enable monitoring</w:t>
      </w:r>
      <w:r w:rsidR="003B2425" w:rsidRPr="00F5113B">
        <w:rPr>
          <w:rFonts w:asciiTheme="majorBidi" w:hAnsiTheme="majorBidi" w:cstheme="majorBidi"/>
        </w:rPr>
        <w:t xml:space="preserve"> the</w:t>
      </w:r>
      <w:r w:rsidRPr="00F5113B">
        <w:rPr>
          <w:rFonts w:asciiTheme="majorBidi" w:hAnsiTheme="majorBidi" w:cstheme="majorBidi"/>
        </w:rPr>
        <w:t xml:space="preserve"> handling of the malfunction or call until its repair or end of treatment.</w:t>
      </w:r>
    </w:p>
    <w:p w:rsidR="00A91A09" w:rsidRPr="00F5113B" w:rsidRDefault="00A91A09" w:rsidP="00A91A09">
      <w:pPr>
        <w:pStyle w:val="af0"/>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The supplier will update the Ministry representative on any modification to the system and will update documentation accordingly.</w:t>
      </w:r>
    </w:p>
    <w:p w:rsidR="00A91A09" w:rsidRPr="00F5113B" w:rsidRDefault="00A91A09" w:rsidP="00A91A09">
      <w:pPr>
        <w:pStyle w:val="af0"/>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The supplier will provide the Ministry representative with a monthly report that specifies: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handling of every malfunction or call closed since previous report.</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open malfunctions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Distribution of malfunctions by length of handling</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services provided during the month</w:t>
      </w:r>
    </w:p>
    <w:p w:rsidR="005752A2" w:rsidRPr="00F5113B" w:rsidRDefault="005752A2" w:rsidP="005752A2">
      <w:pPr>
        <w:pStyle w:val="afff1"/>
        <w:bidi w:val="0"/>
        <w:ind w:left="288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tab/>
        <w:t>Modification and improvement services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Following the project manager's instruction to carry out an assignment ("</w:t>
      </w:r>
      <w:r w:rsidR="003B2425" w:rsidRPr="00F5113B">
        <w:rPr>
          <w:rFonts w:asciiTheme="majorBidi" w:hAnsiTheme="majorBidi" w:cstheme="majorBidi"/>
        </w:rPr>
        <w:t>work package</w:t>
      </w:r>
      <w:r w:rsidRPr="00F5113B">
        <w:rPr>
          <w:rFonts w:asciiTheme="majorBidi" w:hAnsiTheme="majorBidi" w:cstheme="majorBidi"/>
        </w:rPr>
        <w:t xml:space="preserve">") the supplier will prepare a detailed </w:t>
      </w:r>
      <w:r w:rsidR="00F817FB" w:rsidRPr="00F5113B">
        <w:rPr>
          <w:rFonts w:asciiTheme="majorBidi" w:hAnsiTheme="majorBidi" w:cstheme="majorBidi"/>
        </w:rPr>
        <w:t>design</w:t>
      </w:r>
      <w:r w:rsidR="003B2425" w:rsidRPr="00F5113B">
        <w:rPr>
          <w:rFonts w:asciiTheme="majorBidi" w:hAnsiTheme="majorBidi" w:cstheme="majorBidi"/>
        </w:rPr>
        <w:t xml:space="preserve"> </w:t>
      </w:r>
      <w:r w:rsidRPr="00F5113B">
        <w:rPr>
          <w:rFonts w:asciiTheme="majorBidi" w:hAnsiTheme="majorBidi" w:cstheme="majorBidi"/>
        </w:rPr>
        <w:t>document or alternatively a document specifying the content of the assignment with regard to non-development assignments.</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The </w:t>
      </w:r>
      <w:r w:rsidR="003B2425" w:rsidRPr="00F5113B">
        <w:rPr>
          <w:rFonts w:asciiTheme="majorBidi" w:hAnsiTheme="majorBidi" w:cstheme="majorBidi"/>
        </w:rPr>
        <w:t>requirements and design</w:t>
      </w:r>
      <w:r w:rsidRPr="00F5113B">
        <w:rPr>
          <w:rFonts w:asciiTheme="majorBidi" w:hAnsiTheme="majorBidi" w:cstheme="majorBidi"/>
        </w:rPr>
        <w:t xml:space="preserve"> document will then be submitted to the project manager for approval and only then will be sent for execution.</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Any modification in a property or content will only be carried out following written documentation and project manager's approval.</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When execution is concluded, the supplier will provide the Ministry with confirmation that an executive party (not the developer) has carried out quality tests and found </w:t>
      </w:r>
      <w:r w:rsidR="003B2425" w:rsidRPr="00F5113B">
        <w:rPr>
          <w:rFonts w:asciiTheme="majorBidi" w:hAnsiTheme="majorBidi" w:cstheme="majorBidi"/>
        </w:rPr>
        <w:t xml:space="preserve">that </w:t>
      </w:r>
      <w:r w:rsidRPr="00F5113B">
        <w:rPr>
          <w:rFonts w:asciiTheme="majorBidi" w:hAnsiTheme="majorBidi" w:cstheme="majorBidi"/>
        </w:rPr>
        <w:t xml:space="preserve">the system fulfills </w:t>
      </w:r>
      <w:r w:rsidR="003B2425" w:rsidRPr="00F5113B">
        <w:rPr>
          <w:rFonts w:asciiTheme="majorBidi" w:hAnsiTheme="majorBidi" w:cstheme="majorBidi"/>
        </w:rPr>
        <w:t xml:space="preserve">the </w:t>
      </w:r>
      <w:r w:rsidRPr="00F5113B">
        <w:rPr>
          <w:rFonts w:asciiTheme="majorBidi" w:hAnsiTheme="majorBidi" w:cstheme="majorBidi"/>
        </w:rPr>
        <w:t>requirements. Tests will also include connection to the Ministry of Health, to ensure proper operation in the production environment.</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Ministry representatives together with the supplier will carry out acceptance tests agreed upon by the parties.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b/>
          <w:bCs/>
        </w:rPr>
        <w:tab/>
      </w:r>
      <w:r w:rsidRPr="00F5113B">
        <w:rPr>
          <w:rFonts w:asciiTheme="majorBidi" w:hAnsiTheme="majorBidi" w:cstheme="majorBidi"/>
        </w:rPr>
        <w:t xml:space="preserve">Realization of </w:t>
      </w:r>
      <w:r w:rsidR="00DD0AFE" w:rsidRPr="00F5113B">
        <w:rPr>
          <w:rFonts w:asciiTheme="majorBidi" w:hAnsiTheme="majorBidi" w:cstheme="majorBidi"/>
        </w:rPr>
        <w:t>option for further / future additional services</w:t>
      </w:r>
      <w:r w:rsidRPr="00F5113B">
        <w:rPr>
          <w:rFonts w:asciiTheme="majorBidi" w:hAnsiTheme="majorBidi" w:cstheme="majorBidi"/>
        </w:rPr>
        <w:t xml:space="preserve"> – the Ministry may extend the relationship herein for future requirements that come up/are formulated as part of realization hereof, including:</w:t>
      </w: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Extension of maintenance services to </w:t>
      </w:r>
      <w:r w:rsidR="00DD0AFE" w:rsidRPr="00F5113B">
        <w:rPr>
          <w:rFonts w:asciiTheme="majorBidi" w:hAnsiTheme="majorBidi" w:cstheme="majorBidi"/>
        </w:rPr>
        <w:t>support</w:t>
      </w:r>
      <w:r w:rsidRPr="00F5113B">
        <w:rPr>
          <w:rFonts w:asciiTheme="majorBidi" w:hAnsiTheme="majorBidi" w:cstheme="majorBidi"/>
        </w:rPr>
        <w:t xml:space="preserve"> increased use of the system.</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Developments required for system adaptations due to modifications or additional work processes, technological changes, regulatory changes, information security needs or any new requirements made by the Ministry.</w:t>
      </w:r>
    </w:p>
    <w:p w:rsidR="005752A2" w:rsidRPr="00F5113B" w:rsidRDefault="005752A2" w:rsidP="005752A2">
      <w:pPr>
        <w:pStyle w:val="af0"/>
        <w:rPr>
          <w:rFonts w:asciiTheme="majorBidi" w:hAnsiTheme="majorBidi" w:cstheme="majorBidi"/>
        </w:rPr>
      </w:pPr>
    </w:p>
    <w:p w:rsidR="00D56366" w:rsidRPr="00F5113B" w:rsidRDefault="00D56366"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Various developments required to upgrade and/or maintain the product, ongoing upgrades, acquisition of advanced components, if any, required from time to time, extension of maintenance needs according to product development and sophistication, all at the Ministry's discretion and based on its needs and budgetary restrictions.</w:t>
      </w:r>
    </w:p>
    <w:p w:rsidR="00D56366" w:rsidRPr="00F5113B" w:rsidRDefault="00D56366" w:rsidP="00D56366">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Development of interfaces for other systems in the Ministry or outside it to and from </w:t>
      </w:r>
      <w:r w:rsidR="00DD0AFE" w:rsidRPr="00F5113B">
        <w:rPr>
          <w:rFonts w:asciiTheme="majorBidi" w:hAnsiTheme="majorBidi" w:cstheme="majorBidi"/>
        </w:rPr>
        <w:t xml:space="preserve">the </w:t>
      </w:r>
      <w:r w:rsidRPr="00F5113B">
        <w:rPr>
          <w:rFonts w:asciiTheme="majorBidi" w:hAnsiTheme="majorBidi" w:cstheme="majorBidi"/>
        </w:rPr>
        <w:t>system</w:t>
      </w:r>
      <w:r w:rsidR="00DD0AFE" w:rsidRPr="00F5113B">
        <w:rPr>
          <w:rFonts w:asciiTheme="majorBidi" w:hAnsiTheme="majorBidi" w:cstheme="majorBidi"/>
        </w:rPr>
        <w:t xml:space="preserve">, </w:t>
      </w:r>
      <w:r w:rsidRPr="00F5113B">
        <w:rPr>
          <w:rFonts w:asciiTheme="majorBidi" w:hAnsiTheme="majorBidi" w:cstheme="majorBidi"/>
        </w:rPr>
        <w:t xml:space="preserve">and adaptations required </w:t>
      </w:r>
      <w:r w:rsidR="00DD0AFE" w:rsidRPr="00F5113B">
        <w:rPr>
          <w:rFonts w:asciiTheme="majorBidi" w:hAnsiTheme="majorBidi" w:cstheme="majorBidi"/>
        </w:rPr>
        <w:t xml:space="preserve">vis-à-vis other </w:t>
      </w:r>
      <w:r w:rsidRPr="00F5113B">
        <w:rPr>
          <w:rFonts w:asciiTheme="majorBidi" w:hAnsiTheme="majorBidi" w:cstheme="majorBidi"/>
        </w:rPr>
        <w:t>Ministry systems (</w:t>
      </w:r>
      <w:r w:rsidR="00DD0AFE" w:rsidRPr="00F5113B">
        <w:rPr>
          <w:rFonts w:asciiTheme="majorBidi" w:hAnsiTheme="majorBidi" w:cstheme="majorBidi"/>
        </w:rPr>
        <w:t>including but not limited to exporting data to the</w:t>
      </w:r>
      <w:r w:rsidRPr="00F5113B">
        <w:rPr>
          <w:rFonts w:asciiTheme="majorBidi" w:hAnsiTheme="majorBidi" w:cstheme="majorBidi"/>
        </w:rPr>
        <w:t xml:space="preserve"> Ministry</w:t>
      </w:r>
      <w:r w:rsidR="00DD0AFE" w:rsidRPr="00F5113B">
        <w:rPr>
          <w:rFonts w:asciiTheme="majorBidi" w:hAnsiTheme="majorBidi" w:cstheme="majorBidi"/>
        </w:rPr>
        <w:t>'s</w:t>
      </w:r>
      <w:r w:rsidRPr="00F5113B">
        <w:rPr>
          <w:rFonts w:asciiTheme="majorBidi" w:hAnsiTheme="majorBidi" w:cstheme="majorBidi"/>
        </w:rPr>
        <w:t xml:space="preserve"> data warehouses, interfaces for receiving information from service supplier operational systems, Ministry portal interfaces, connection to Ministry systems e.g. Kol HaBeriut call center, public queries</w:t>
      </w:r>
      <w:r w:rsidR="00DD0AFE" w:rsidRPr="00F5113B">
        <w:rPr>
          <w:rFonts w:asciiTheme="majorBidi" w:hAnsiTheme="majorBidi" w:cstheme="majorBidi"/>
        </w:rPr>
        <w:t xml:space="preserve"> CRM</w:t>
      </w:r>
      <w:r w:rsidRPr="00F5113B">
        <w:rPr>
          <w:rFonts w:asciiTheme="majorBidi" w:hAnsiTheme="majorBidi" w:cstheme="majorBidi"/>
        </w:rPr>
        <w:t xml:space="preserve">, document management, EDM, national </w:t>
      </w:r>
      <w:r w:rsidR="00DD0AFE" w:rsidRPr="00F5113B">
        <w:rPr>
          <w:rFonts w:asciiTheme="majorBidi" w:hAnsiTheme="majorBidi" w:cstheme="majorBidi"/>
        </w:rPr>
        <w:t>HIE</w:t>
      </w:r>
      <w:r w:rsidRPr="00F5113B">
        <w:rPr>
          <w:rFonts w:asciiTheme="majorBidi" w:hAnsiTheme="majorBidi" w:cstheme="majorBidi"/>
        </w:rPr>
        <w:t xml:space="preserve">, interfaces with other government ministries, interfaces with Kuput Holim </w:t>
      </w:r>
      <w:r w:rsidR="00DD0AFE" w:rsidRPr="00F5113B">
        <w:rPr>
          <w:rFonts w:asciiTheme="majorBidi" w:hAnsiTheme="majorBidi" w:cstheme="majorBidi"/>
        </w:rPr>
        <w:t xml:space="preserve">(HMOs) </w:t>
      </w:r>
      <w:r w:rsidRPr="00F5113B">
        <w:rPr>
          <w:rFonts w:asciiTheme="majorBidi" w:hAnsiTheme="majorBidi" w:cstheme="majorBidi"/>
        </w:rPr>
        <w:t>and any other interface, API or connection required by the Ministry).</w:t>
      </w:r>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Provision of services relating to the system, vis-à-vis Ministry customers/ partners, including but not limited to Israeli health organizations, Health suppliers, vendors providing services to the Ministry, etc. </w:t>
      </w:r>
    </w:p>
    <w:p w:rsidR="005752A2" w:rsidRPr="00F5113B" w:rsidRDefault="005752A2" w:rsidP="005752A2">
      <w:pPr>
        <w:pStyle w:val="af0"/>
        <w:rPr>
          <w:rFonts w:asciiTheme="majorBidi" w:hAnsiTheme="majorBidi" w:cstheme="majorBidi"/>
        </w:rPr>
      </w:pPr>
    </w:p>
    <w:p w:rsidR="005752A2"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Develop additional models </w:t>
      </w:r>
      <w:r w:rsidR="004E7DBA" w:rsidRPr="00F5113B">
        <w:rPr>
          <w:rFonts w:asciiTheme="majorBidi" w:hAnsiTheme="majorBidi" w:cstheme="majorBidi"/>
        </w:rPr>
        <w:t>of the system</w:t>
      </w:r>
      <w:r w:rsidR="00D92D16" w:rsidRPr="00F5113B">
        <w:rPr>
          <w:rFonts w:asciiTheme="majorBidi" w:hAnsiTheme="majorBidi" w:cstheme="majorBidi"/>
        </w:rPr>
        <w:t xml:space="preserve"> and API's</w:t>
      </w:r>
      <w:r w:rsidRPr="00F5113B">
        <w:rPr>
          <w:rFonts w:asciiTheme="majorBidi" w:hAnsiTheme="majorBidi" w:cstheme="majorBidi"/>
        </w:rPr>
        <w:t xml:space="preserve">. </w:t>
      </w:r>
    </w:p>
    <w:p w:rsidR="00281859" w:rsidRPr="00F5113B" w:rsidRDefault="00281859" w:rsidP="00281859">
      <w:pPr>
        <w:pStyle w:val="af0"/>
        <w:rPr>
          <w:rFonts w:asciiTheme="majorBidi" w:hAnsiTheme="majorBidi" w:cstheme="majorBidi"/>
        </w:rPr>
      </w:pPr>
    </w:p>
    <w:p w:rsidR="00281859" w:rsidRPr="00F5113B" w:rsidRDefault="00281859" w:rsidP="00281859">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690"/>
        <w:jc w:val="both"/>
        <w:rPr>
          <w:rFonts w:asciiTheme="majorBidi" w:hAnsiTheme="majorBidi" w:cstheme="majorBidi"/>
        </w:rPr>
      </w:pPr>
      <w:r w:rsidRPr="00F5113B">
        <w:rPr>
          <w:rFonts w:asciiTheme="majorBidi" w:hAnsiTheme="majorBidi" w:cstheme="majorBidi"/>
        </w:rPr>
        <w:t xml:space="preserve">Upgrading the platform with the launch of new versions </w:t>
      </w:r>
      <w:r w:rsidR="00281859" w:rsidRPr="00F5113B">
        <w:rPr>
          <w:rFonts w:asciiTheme="majorBidi" w:hAnsiTheme="majorBidi" w:cstheme="majorBidi"/>
        </w:rPr>
        <w:t xml:space="preserve">or API's, as the case may be, </w:t>
      </w:r>
      <w:r w:rsidRPr="00F5113B">
        <w:rPr>
          <w:rFonts w:asciiTheme="majorBidi" w:hAnsiTheme="majorBidi" w:cstheme="majorBidi"/>
        </w:rPr>
        <w:t>and making required adaptations to Ministry systems.</w:t>
      </w:r>
      <w:r w:rsidR="00D92D16" w:rsidRPr="00F5113B">
        <w:rPr>
          <w:rFonts w:asciiTheme="majorBidi" w:hAnsiTheme="majorBidi" w:cstheme="majorBidi"/>
        </w:rPr>
        <w:t xml:space="preserve"> </w:t>
      </w:r>
      <w:r w:rsidR="00281859" w:rsidRPr="00F5113B">
        <w:rPr>
          <w:rFonts w:asciiTheme="majorBidi" w:hAnsiTheme="majorBidi" w:cstheme="majorBidi"/>
        </w:rPr>
        <w:t xml:space="preserve">Any upgrade should support any configuration and local development done by the supplier. The upgrading shall be performed only subject to the Ministry's approval, and after the Ministry has completed successfully the updates of the relevant hardware and software. </w:t>
      </w:r>
      <w:r w:rsidR="00D92D16" w:rsidRPr="00F5113B">
        <w:rPr>
          <w:rFonts w:asciiTheme="majorBidi" w:hAnsiTheme="majorBidi" w:cstheme="majorBidi"/>
        </w:rPr>
        <w:t>Without derogating from the above, to the extent such option is exercised, it shall not include maintenance and support of the Ministry underlying software or hardware, unless otherwise agreed between the Parties.</w:t>
      </w:r>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Assist technological, organizational and content-mapping </w:t>
      </w:r>
      <w:r w:rsidR="00BC5B3F" w:rsidRPr="00F5113B">
        <w:rPr>
          <w:rFonts w:asciiTheme="majorBidi" w:hAnsiTheme="majorBidi" w:cstheme="majorBidi"/>
        </w:rPr>
        <w:t>processes and actions required to apply each of the previous items, e.g. system analysis</w:t>
      </w:r>
      <w:r w:rsidRPr="00F5113B">
        <w:rPr>
          <w:rFonts w:asciiTheme="majorBidi" w:hAnsiTheme="majorBidi" w:cstheme="majorBidi"/>
        </w:rPr>
        <w:t xml:space="preserve">, customization, </w:t>
      </w:r>
      <w:r w:rsidR="00BC5B3F" w:rsidRPr="00F5113B">
        <w:rPr>
          <w:rFonts w:asciiTheme="majorBidi" w:hAnsiTheme="majorBidi" w:cstheme="majorBidi"/>
        </w:rPr>
        <w:t xml:space="preserve">support services, data conversion services, data improvement and </w:t>
      </w:r>
      <w:r w:rsidRPr="00F5113B">
        <w:rPr>
          <w:rFonts w:asciiTheme="majorBidi" w:hAnsiTheme="majorBidi" w:cstheme="majorBidi"/>
        </w:rPr>
        <w:t>QA</w:t>
      </w:r>
      <w:r w:rsidR="00BC5B3F" w:rsidRPr="00F5113B">
        <w:rPr>
          <w:rFonts w:asciiTheme="majorBidi" w:hAnsiTheme="majorBidi" w:cstheme="majorBidi"/>
        </w:rPr>
        <w:t>, project management services and consultation services or other relevant services.</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Additional services that by nature must be carried out </w:t>
      </w:r>
      <w:r w:rsidR="004E7DBA" w:rsidRPr="00F5113B">
        <w:rPr>
          <w:rFonts w:asciiTheme="majorBidi" w:hAnsiTheme="majorBidi" w:cstheme="majorBidi"/>
        </w:rPr>
        <w:t>as part of this engagement</w:t>
      </w:r>
      <w:r w:rsidRPr="00F5113B">
        <w:rPr>
          <w:rFonts w:asciiTheme="majorBidi" w:hAnsiTheme="majorBidi" w:cstheme="majorBidi"/>
        </w:rPr>
        <w:t>.</w:t>
      </w:r>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 xml:space="preserve">he above mentioned extensions are at the Ministry's discretion beyond the initial extent of the commitment approved when the winning bidder is selected and beyond the extensions at the Ministry's </w:t>
      </w:r>
      <w:r w:rsidR="0009610B" w:rsidRPr="00F5113B">
        <w:rPr>
          <w:rFonts w:asciiTheme="majorBidi" w:hAnsiTheme="majorBidi" w:cstheme="majorBidi"/>
        </w:rPr>
        <w:t xml:space="preserve">discretion </w:t>
      </w:r>
      <w:r w:rsidR="00BC5B3F" w:rsidRPr="00F5113B">
        <w:rPr>
          <w:rFonts w:asciiTheme="majorBidi" w:hAnsiTheme="majorBidi" w:cstheme="majorBidi"/>
        </w:rPr>
        <w:t xml:space="preserve">according to tender regulations in general and regulation 3(4) in particular. Realization of the </w:t>
      </w:r>
      <w:r w:rsidR="0009610B" w:rsidRPr="00F5113B">
        <w:rPr>
          <w:rFonts w:asciiTheme="majorBidi" w:hAnsiTheme="majorBidi" w:cstheme="majorBidi"/>
        </w:rPr>
        <w:t>option</w:t>
      </w:r>
      <w:r w:rsidR="00BC5B3F" w:rsidRPr="00F5113B">
        <w:rPr>
          <w:rFonts w:asciiTheme="majorBidi" w:hAnsiTheme="majorBidi" w:cstheme="majorBidi"/>
        </w:rPr>
        <w:t xml:space="preserve"> will be at the Ministry's discretion and based on its needs and budgetary restrictions. The above does not constitute the</w:t>
      </w:r>
      <w:r w:rsidR="0009610B" w:rsidRPr="00F5113B">
        <w:rPr>
          <w:rFonts w:asciiTheme="majorBidi" w:hAnsiTheme="majorBidi" w:cstheme="majorBidi"/>
        </w:rPr>
        <w:t xml:space="preserve"> any commitment on the part of the</w:t>
      </w:r>
      <w:r w:rsidR="00BC5B3F" w:rsidRPr="00F5113B">
        <w:rPr>
          <w:rFonts w:asciiTheme="majorBidi" w:hAnsiTheme="majorBidi" w:cstheme="majorBidi"/>
        </w:rPr>
        <w:t xml:space="preserve"> Ministry to realize all or part of the above option</w:t>
      </w:r>
      <w:r w:rsidR="0009610B" w:rsidRPr="00F5113B">
        <w:rPr>
          <w:rFonts w:asciiTheme="majorBidi" w:hAnsiTheme="majorBidi" w:cstheme="majorBidi"/>
        </w:rPr>
        <w:t>(s)</w:t>
      </w:r>
      <w:r w:rsidR="00BC5B3F" w:rsidRPr="00F5113B">
        <w:rPr>
          <w:rFonts w:asciiTheme="majorBidi" w:hAnsiTheme="majorBidi" w:cstheme="majorBidi"/>
        </w:rPr>
        <w:t xml:space="preserve"> and the Ministry is entitled to purchase said serviced through other contracts with other suppliers at its professional discretion</w:t>
      </w:r>
      <w:r w:rsidR="0061640D" w:rsidRPr="00F5113B">
        <w:rPr>
          <w:rFonts w:asciiTheme="majorBidi" w:hAnsiTheme="majorBidi" w:cstheme="majorBidi"/>
        </w:rPr>
        <w:t>, subject to its obligations of confidentiality under Section 18, and intellectual property under Sections 8 and 9 herein</w:t>
      </w:r>
      <w:r w:rsidR="00BC5B3F" w:rsidRPr="00F5113B">
        <w:rPr>
          <w:rFonts w:asciiTheme="majorBidi" w:hAnsiTheme="majorBidi" w:cstheme="majorBidi"/>
        </w:rPr>
        <w:t>. "Ministry units" include auxiliary units and any other party that receives permission from the Ministry to utilize this tender.</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Contract term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This contract is valid for a five-year period, beginning on ____________ and ending on ___________ (hereinafter: "contract period").</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Subject to receiving all legally required permits, the client may extend the contract period for additional periods, each period no longer than one year at a time, by providing the other party with written notice at least </w:t>
      </w:r>
      <w:r w:rsidR="004609E6" w:rsidRPr="00F5113B">
        <w:rPr>
          <w:rFonts w:asciiTheme="majorBidi" w:hAnsiTheme="majorBidi" w:cstheme="majorBidi"/>
        </w:rPr>
        <w:t xml:space="preserve">90 </w:t>
      </w:r>
      <w:r w:rsidRPr="00F5113B">
        <w:rPr>
          <w:rFonts w:asciiTheme="majorBidi" w:hAnsiTheme="majorBidi" w:cstheme="majorBidi"/>
        </w:rPr>
        <w:t>days prior to the end of the contract period. The total number of contract periods will not exceed ten (10)</w:t>
      </w:r>
      <w:r w:rsidR="004609E6" w:rsidRPr="00F5113B">
        <w:rPr>
          <w:rFonts w:asciiTheme="majorBidi" w:hAnsiTheme="majorBidi" w:cstheme="majorBidi"/>
        </w:rPr>
        <w:t xml:space="preserve"> additional</w:t>
      </w:r>
      <w:r w:rsidRPr="00F5113B">
        <w:rPr>
          <w:rFonts w:asciiTheme="majorBidi" w:hAnsiTheme="majorBidi" w:cstheme="majorBidi"/>
        </w:rPr>
        <w:t xml:space="preserve"> years.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Despite the above, the client may terminate the contract at any time, after providing 60 days' prior written notice, without having to provide reasons.</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4609E6"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 xml:space="preserve">The above optional </w:t>
      </w:r>
      <w:r w:rsidR="00BC5B3F" w:rsidRPr="00F5113B">
        <w:rPr>
          <w:rFonts w:asciiTheme="majorBidi" w:hAnsiTheme="majorBidi" w:cstheme="majorBidi"/>
        </w:rPr>
        <w:t>extension</w:t>
      </w:r>
      <w:r w:rsidRPr="00F5113B">
        <w:rPr>
          <w:rFonts w:asciiTheme="majorBidi" w:hAnsiTheme="majorBidi" w:cstheme="majorBidi"/>
        </w:rPr>
        <w:t>(s)</w:t>
      </w:r>
      <w:r w:rsidR="00BC5B3F" w:rsidRPr="00F5113B">
        <w:rPr>
          <w:rFonts w:asciiTheme="majorBidi" w:hAnsiTheme="majorBidi" w:cstheme="majorBidi"/>
        </w:rPr>
        <w:t xml:space="preserve"> and/or termination of the contract specified in articles </w:t>
      </w:r>
      <w:r w:rsidR="00646D2C" w:rsidRPr="00F5113B">
        <w:rPr>
          <w:rFonts w:asciiTheme="majorBidi" w:hAnsiTheme="majorBidi" w:cstheme="majorBidi"/>
        </w:rPr>
        <w:t>4.2</w:t>
      </w:r>
      <w:r w:rsidR="00BC5B3F" w:rsidRPr="00F5113B">
        <w:rPr>
          <w:rFonts w:asciiTheme="majorBidi" w:hAnsiTheme="majorBidi" w:cstheme="majorBidi"/>
        </w:rPr>
        <w:t xml:space="preserve"> and </w:t>
      </w:r>
      <w:r w:rsidR="00646D2C" w:rsidRPr="00F5113B">
        <w:rPr>
          <w:rFonts w:asciiTheme="majorBidi" w:hAnsiTheme="majorBidi" w:cstheme="majorBidi"/>
        </w:rPr>
        <w:t>4.3</w:t>
      </w:r>
      <w:r w:rsidR="00BC5B3F" w:rsidRPr="00F5113B">
        <w:rPr>
          <w:rFonts w:asciiTheme="majorBidi" w:hAnsiTheme="majorBidi" w:cstheme="majorBidi"/>
        </w:rPr>
        <w:t xml:space="preserve"> above relate to the entire agreement or part thereof.</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Without derogating from the generality of the content of article </w:t>
      </w:r>
      <w:r w:rsidR="00273B58" w:rsidRPr="00F5113B">
        <w:rPr>
          <w:rFonts w:asciiTheme="majorBidi" w:hAnsiTheme="majorBidi" w:cstheme="majorBidi"/>
        </w:rPr>
        <w:t>4</w:t>
      </w:r>
      <w:r w:rsidRPr="00F5113B">
        <w:rPr>
          <w:rFonts w:asciiTheme="majorBidi" w:hAnsiTheme="majorBidi" w:cstheme="majorBidi"/>
        </w:rPr>
        <w:t>.3 above, the client may terminate the contract with the supplier without giving prior notice in any of the following cases:</w:t>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Following the </w:t>
      </w:r>
      <w:r w:rsidR="00C10D9A" w:rsidRPr="00F5113B">
        <w:rPr>
          <w:rFonts w:asciiTheme="majorBidi" w:hAnsiTheme="majorBidi" w:cstheme="majorBidi"/>
        </w:rPr>
        <w:t>design</w:t>
      </w:r>
      <w:r w:rsidRPr="00F5113B">
        <w:rPr>
          <w:rFonts w:asciiTheme="majorBidi" w:hAnsiTheme="majorBidi" w:cstheme="majorBidi"/>
        </w:rPr>
        <w:t xml:space="preserve"> stage</w:t>
      </w:r>
      <w:r w:rsidR="00C10D9A" w:rsidRPr="00F5113B">
        <w:rPr>
          <w:rFonts w:asciiTheme="majorBidi" w:hAnsiTheme="majorBidi" w:cstheme="majorBidi"/>
        </w:rPr>
        <w:t>,</w:t>
      </w:r>
      <w:r w:rsidRPr="00F5113B">
        <w:rPr>
          <w:rFonts w:asciiTheme="majorBidi" w:hAnsiTheme="majorBidi" w:cstheme="majorBidi"/>
        </w:rPr>
        <w:t xml:space="preserve"> should the client find the system fails to conform to its expectations and needs;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C10D9A">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In case the supplier</w:t>
      </w:r>
      <w:r w:rsidR="00C10D9A" w:rsidRPr="00F5113B">
        <w:rPr>
          <w:rFonts w:asciiTheme="majorBidi" w:hAnsiTheme="majorBidi" w:cstheme="majorBidi"/>
        </w:rPr>
        <w:t xml:space="preserve"> performs a</w:t>
      </w:r>
      <w:r w:rsidRPr="00F5113B">
        <w:rPr>
          <w:rFonts w:asciiTheme="majorBidi" w:hAnsiTheme="majorBidi" w:cstheme="majorBidi"/>
        </w:rPr>
        <w:t xml:space="preserve"> gross breach of the agreement</w:t>
      </w:r>
      <w:r w:rsidR="00C10D9A" w:rsidRPr="00F5113B">
        <w:rPr>
          <w:rFonts w:asciiTheme="majorBidi" w:hAnsiTheme="majorBidi" w:cstheme="majorBidi"/>
        </w:rPr>
        <w:t>.</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4A20B0">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In case a final or </w:t>
      </w:r>
      <w:r w:rsidR="004A20B0" w:rsidRPr="00F5113B">
        <w:rPr>
          <w:rFonts w:asciiTheme="majorBidi" w:hAnsiTheme="majorBidi" w:cstheme="majorBidi"/>
        </w:rPr>
        <w:t xml:space="preserve">provisional </w:t>
      </w:r>
      <w:r w:rsidRPr="00F5113B">
        <w:rPr>
          <w:rFonts w:asciiTheme="majorBidi" w:hAnsiTheme="majorBidi" w:cstheme="majorBidi"/>
        </w:rPr>
        <w:t>liquidator is appointed for the supplier</w:t>
      </w:r>
      <w:r w:rsidR="00C10D9A"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In any said case the agreement is terminated</w:t>
      </w:r>
      <w:r w:rsidR="004A20B0" w:rsidRPr="00F5113B">
        <w:rPr>
          <w:rFonts w:asciiTheme="majorBidi" w:hAnsiTheme="majorBidi" w:cstheme="majorBidi"/>
        </w:rPr>
        <w:t>,</w:t>
      </w:r>
      <w:r w:rsidRPr="00F5113B">
        <w:rPr>
          <w:rFonts w:asciiTheme="majorBidi" w:hAnsiTheme="majorBidi" w:cstheme="majorBidi"/>
        </w:rPr>
        <w:t xml:space="preserve"> the </w:t>
      </w:r>
      <w:r w:rsidR="00281859" w:rsidRPr="00F5113B">
        <w:rPr>
          <w:rFonts w:asciiTheme="majorBidi" w:hAnsiTheme="majorBidi" w:cstheme="majorBidi"/>
        </w:rPr>
        <w:t>S</w:t>
      </w:r>
      <w:r w:rsidRPr="00F5113B">
        <w:rPr>
          <w:rFonts w:asciiTheme="majorBidi" w:hAnsiTheme="majorBidi" w:cstheme="majorBidi"/>
        </w:rPr>
        <w:t>upplier will bear no allegations and/or claims and/or payment demands regarding the termination of said agreement, except payment for services provided prior to termination of the agreement.</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left="2127" w:hanging="1135"/>
        <w:jc w:val="both"/>
        <w:rPr>
          <w:rFonts w:asciiTheme="majorBidi" w:hAnsiTheme="majorBidi" w:cstheme="majorBidi"/>
        </w:rPr>
      </w:pPr>
      <w:r w:rsidRPr="00F5113B">
        <w:rPr>
          <w:rFonts w:asciiTheme="majorBidi" w:hAnsiTheme="majorBidi" w:cstheme="majorBidi"/>
        </w:rPr>
        <w:tab/>
        <w:t xml:space="preserve">Should it be decided to terminate the </w:t>
      </w:r>
      <w:r w:rsidR="00281859" w:rsidRPr="00F5113B">
        <w:rPr>
          <w:rFonts w:asciiTheme="majorBidi" w:hAnsiTheme="majorBidi" w:cstheme="majorBidi"/>
        </w:rPr>
        <w:t>S</w:t>
      </w:r>
      <w:r w:rsidRPr="00F5113B">
        <w:rPr>
          <w:rFonts w:asciiTheme="majorBidi" w:hAnsiTheme="majorBidi" w:cstheme="majorBidi"/>
        </w:rPr>
        <w:t xml:space="preserve">upplier's work for any cause, whether due to conclusion of the contract or termination, the </w:t>
      </w:r>
      <w:r w:rsidR="00281859" w:rsidRPr="00F5113B">
        <w:rPr>
          <w:rFonts w:asciiTheme="majorBidi" w:hAnsiTheme="majorBidi" w:cstheme="majorBidi"/>
        </w:rPr>
        <w:t>S</w:t>
      </w:r>
      <w:r w:rsidRPr="00F5113B">
        <w:rPr>
          <w:rFonts w:asciiTheme="majorBidi" w:hAnsiTheme="majorBidi" w:cstheme="majorBidi"/>
        </w:rPr>
        <w:t>upplier undertakes</w:t>
      </w:r>
      <w:r w:rsidR="00281859" w:rsidRPr="00F5113B">
        <w:rPr>
          <w:rFonts w:asciiTheme="majorBidi" w:hAnsiTheme="majorBidi" w:cstheme="majorBidi"/>
        </w:rPr>
        <w:t>, subject to the Client's decision pursuant to Section 4.8,</w:t>
      </w:r>
      <w:r w:rsidRPr="00F5113B">
        <w:rPr>
          <w:rFonts w:asciiTheme="majorBidi" w:hAnsiTheme="majorBidi" w:cstheme="majorBidi"/>
        </w:rPr>
        <w:t xml:space="preserve"> to complete provision of work/services it </w:t>
      </w:r>
      <w:r w:rsidR="004A20B0" w:rsidRPr="00F5113B">
        <w:rPr>
          <w:rFonts w:asciiTheme="majorBidi" w:hAnsiTheme="majorBidi" w:cstheme="majorBidi"/>
        </w:rPr>
        <w:t xml:space="preserve">agreed to </w:t>
      </w:r>
      <w:r w:rsidRPr="00F5113B">
        <w:rPr>
          <w:rFonts w:asciiTheme="majorBidi" w:hAnsiTheme="majorBidi" w:cstheme="majorBidi"/>
        </w:rPr>
        <w:t xml:space="preserve">provide </w:t>
      </w:r>
      <w:r w:rsidR="004A20B0" w:rsidRPr="00F5113B">
        <w:rPr>
          <w:rFonts w:asciiTheme="majorBidi" w:hAnsiTheme="majorBidi" w:cstheme="majorBidi"/>
        </w:rPr>
        <w:t xml:space="preserve">pursuant </w:t>
      </w:r>
      <w:r w:rsidRPr="00F5113B">
        <w:rPr>
          <w:rFonts w:asciiTheme="majorBidi" w:hAnsiTheme="majorBidi" w:cstheme="majorBidi"/>
        </w:rPr>
        <w:t xml:space="preserve">to </w:t>
      </w:r>
      <w:r w:rsidR="004A20B0" w:rsidRPr="00F5113B">
        <w:rPr>
          <w:rFonts w:asciiTheme="majorBidi" w:hAnsiTheme="majorBidi" w:cstheme="majorBidi"/>
        </w:rPr>
        <w:t xml:space="preserve">work </w:t>
      </w:r>
      <w:r w:rsidRPr="00F5113B">
        <w:rPr>
          <w:rFonts w:asciiTheme="majorBidi" w:hAnsiTheme="majorBidi" w:cstheme="majorBidi"/>
        </w:rPr>
        <w:t xml:space="preserve">orders </w:t>
      </w:r>
      <w:r w:rsidR="004A20B0" w:rsidRPr="00F5113B">
        <w:rPr>
          <w:rFonts w:asciiTheme="majorBidi" w:hAnsiTheme="majorBidi" w:cstheme="majorBidi"/>
        </w:rPr>
        <w:t xml:space="preserve">approved </w:t>
      </w:r>
      <w:r w:rsidRPr="00F5113B">
        <w:rPr>
          <w:rFonts w:asciiTheme="majorBidi" w:hAnsiTheme="majorBidi" w:cstheme="majorBidi"/>
        </w:rPr>
        <w:t>during the contract period</w:t>
      </w:r>
      <w:r w:rsidR="00281859" w:rsidRPr="00F5113B">
        <w:rPr>
          <w:rFonts w:asciiTheme="majorBidi" w:hAnsiTheme="majorBidi" w:cstheme="majorBidi"/>
        </w:rPr>
        <w:t xml:space="preserve"> and the Ministry undertakes to pay for such services, should the Supplier be entitled to such payments under the terms of this Agreement</w:t>
      </w:r>
      <w:r w:rsidRPr="00F5113B">
        <w:rPr>
          <w:rFonts w:asciiTheme="majorBidi" w:hAnsiTheme="majorBidi" w:cstheme="majorBidi"/>
        </w:rPr>
        <w:t xml:space="preserve">. Furthermore, the </w:t>
      </w:r>
      <w:r w:rsidR="00281859" w:rsidRPr="00F5113B">
        <w:rPr>
          <w:rFonts w:asciiTheme="majorBidi" w:hAnsiTheme="majorBidi" w:cstheme="majorBidi"/>
        </w:rPr>
        <w:t>S</w:t>
      </w:r>
      <w:r w:rsidRPr="00F5113B">
        <w:rPr>
          <w:rFonts w:asciiTheme="majorBidi" w:hAnsiTheme="majorBidi" w:cstheme="majorBidi"/>
        </w:rPr>
        <w:t xml:space="preserve">upplier undertakes, at the </w:t>
      </w:r>
      <w:r w:rsidR="00281859" w:rsidRPr="00F5113B">
        <w:rPr>
          <w:rFonts w:asciiTheme="majorBidi" w:hAnsiTheme="majorBidi" w:cstheme="majorBidi"/>
        </w:rPr>
        <w:t>C</w:t>
      </w:r>
      <w:r w:rsidRPr="00F5113B">
        <w:rPr>
          <w:rFonts w:asciiTheme="majorBidi" w:hAnsiTheme="majorBidi" w:cstheme="majorBidi"/>
        </w:rPr>
        <w:t xml:space="preserve">lient's request, to submit all material on which the </w:t>
      </w:r>
      <w:r w:rsidR="00281859" w:rsidRPr="00F5113B">
        <w:rPr>
          <w:rFonts w:asciiTheme="majorBidi" w:hAnsiTheme="majorBidi" w:cstheme="majorBidi"/>
        </w:rPr>
        <w:t>S</w:t>
      </w:r>
      <w:r w:rsidRPr="00F5113B">
        <w:rPr>
          <w:rFonts w:asciiTheme="majorBidi" w:hAnsiTheme="majorBidi" w:cstheme="majorBidi"/>
        </w:rPr>
        <w:t xml:space="preserve">upplier worked </w:t>
      </w:r>
      <w:r w:rsidR="004A20B0" w:rsidRPr="00F5113B">
        <w:rPr>
          <w:rFonts w:asciiTheme="majorBidi" w:hAnsiTheme="majorBidi" w:cstheme="majorBidi"/>
        </w:rPr>
        <w:t xml:space="preserve">or began working </w:t>
      </w:r>
      <w:r w:rsidRPr="00F5113B">
        <w:rPr>
          <w:rFonts w:asciiTheme="majorBidi" w:hAnsiTheme="majorBidi" w:cstheme="majorBidi"/>
        </w:rPr>
        <w:t>on</w:t>
      </w:r>
      <w:r w:rsidR="004A20B0" w:rsidRPr="00F5113B">
        <w:rPr>
          <w:rFonts w:asciiTheme="majorBidi" w:hAnsiTheme="majorBidi" w:cstheme="majorBidi"/>
        </w:rPr>
        <w:t>,</w:t>
      </w:r>
      <w:r w:rsidRPr="00F5113B">
        <w:rPr>
          <w:rFonts w:asciiTheme="majorBidi" w:hAnsiTheme="majorBidi" w:cstheme="majorBidi"/>
        </w:rPr>
        <w:t xml:space="preserve"> to the client and/or any other party at the </w:t>
      </w:r>
      <w:r w:rsidR="00281859" w:rsidRPr="00F5113B">
        <w:rPr>
          <w:rFonts w:asciiTheme="majorBidi" w:hAnsiTheme="majorBidi" w:cstheme="majorBidi"/>
        </w:rPr>
        <w:t>C</w:t>
      </w:r>
      <w:r w:rsidRPr="00F5113B">
        <w:rPr>
          <w:rFonts w:asciiTheme="majorBidi" w:hAnsiTheme="majorBidi" w:cstheme="majorBidi"/>
        </w:rPr>
        <w:t xml:space="preserve">lient's instructions and carry out proper </w:t>
      </w:r>
      <w:r w:rsidR="003C01C2" w:rsidRPr="00F5113B">
        <w:rPr>
          <w:rFonts w:asciiTheme="majorBidi" w:hAnsiTheme="majorBidi" w:cstheme="majorBidi"/>
        </w:rPr>
        <w:t xml:space="preserve">knowledge transfer </w:t>
      </w:r>
      <w:r w:rsidRPr="00F5113B">
        <w:rPr>
          <w:rFonts w:asciiTheme="majorBidi" w:hAnsiTheme="majorBidi" w:cstheme="majorBidi"/>
        </w:rPr>
        <w:t>and training for any other party at the client's instructions until termination of the contract.</w:t>
      </w:r>
    </w:p>
    <w:p w:rsidR="00281859" w:rsidRPr="00F5113B" w:rsidRDefault="00281859" w:rsidP="00281859">
      <w:pPr>
        <w:pStyle w:val="af0"/>
        <w:rPr>
          <w:rFonts w:asciiTheme="majorBidi" w:hAnsiTheme="majorBidi" w:cstheme="majorBidi"/>
        </w:rPr>
      </w:pPr>
    </w:p>
    <w:p w:rsidR="00281859" w:rsidRPr="00F5113B" w:rsidRDefault="00281859" w:rsidP="0028185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r w:rsidRPr="00F5113B">
        <w:rPr>
          <w:rFonts w:asciiTheme="majorBidi" w:hAnsiTheme="majorBidi" w:cstheme="majorBidi"/>
        </w:rPr>
        <w:t>Should the supplier's work be terminated prior to the conclusion of the contract period, the end of the activities the supplier began depends on the client's decision determined by the cause of termination of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r w:rsidRPr="00F5113B">
        <w:rPr>
          <w:rFonts w:asciiTheme="majorBidi" w:hAnsiTheme="majorBidi" w:cstheme="majorBidi"/>
        </w:rPr>
        <w:t>The supplier undertakes to act and take any measures at its disposal to decrease damage due to termination of contract specified herein.</w:t>
      </w:r>
      <w:r w:rsidR="00281859" w:rsidRPr="00F5113B">
        <w:rPr>
          <w:rFonts w:asciiTheme="majorBidi" w:hAnsiTheme="majorBidi" w:cstheme="majorBidi"/>
        </w:rPr>
        <w:t xml:space="preserve"> Subject to its limitations including budgetary and personnel issues, the Ministry shall make reasonable efforts to decrease damage due to termination of contract specified therein.  </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r w:rsidRPr="00F5113B">
        <w:rPr>
          <w:rFonts w:asciiTheme="majorBidi" w:hAnsiTheme="majorBidi" w:cstheme="majorBidi"/>
        </w:rPr>
        <w:t xml:space="preserve">The client undertakes to </w:t>
      </w:r>
      <w:r w:rsidR="00AF4F49" w:rsidRPr="00F5113B">
        <w:rPr>
          <w:rFonts w:asciiTheme="majorBidi" w:hAnsiTheme="majorBidi" w:cstheme="majorBidi"/>
        </w:rPr>
        <w:t xml:space="preserve">pay </w:t>
      </w:r>
      <w:r w:rsidRPr="00F5113B">
        <w:rPr>
          <w:rFonts w:asciiTheme="majorBidi" w:hAnsiTheme="majorBidi" w:cstheme="majorBidi"/>
        </w:rPr>
        <w:t>the supplier for services provided until the actual date on which the contract is terminated.</w:t>
      </w:r>
    </w:p>
    <w:p w:rsidR="005752A2" w:rsidRPr="00F5113B" w:rsidRDefault="005752A2" w:rsidP="005752A2">
      <w:pPr>
        <w:pStyle w:val="af0"/>
        <w:rPr>
          <w:rFonts w:asciiTheme="majorBidi" w:hAnsiTheme="majorBidi" w:cstheme="majorBidi"/>
        </w:rPr>
      </w:pPr>
    </w:p>
    <w:p w:rsidR="00BC5B3F" w:rsidRPr="00F5113B" w:rsidRDefault="00BC5B3F" w:rsidP="00A91A09">
      <w:pPr>
        <w:pStyle w:val="afff1"/>
        <w:bidi w:val="0"/>
        <w:ind w:firstLine="720"/>
        <w:jc w:val="both"/>
        <w:rPr>
          <w:rFonts w:asciiTheme="majorBidi" w:hAnsiTheme="majorBidi" w:cstheme="majorBidi"/>
          <w:b/>
          <w:bCs/>
        </w:rPr>
      </w:pPr>
      <w:r w:rsidRPr="00F5113B">
        <w:rPr>
          <w:rFonts w:asciiTheme="majorBidi" w:hAnsiTheme="majorBidi" w:cstheme="majorBidi"/>
          <w:b/>
          <w:bCs/>
        </w:rPr>
        <w:t>The above section is a key condition of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Representatives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281859" w:rsidRPr="00F5113B">
        <w:rPr>
          <w:rFonts w:asciiTheme="majorBidi" w:hAnsiTheme="majorBidi" w:cstheme="majorBidi"/>
        </w:rPr>
        <w:t>C</w:t>
      </w:r>
      <w:r w:rsidRPr="00F5113B">
        <w:rPr>
          <w:rFonts w:asciiTheme="majorBidi" w:hAnsiTheme="majorBidi" w:cstheme="majorBidi"/>
        </w:rPr>
        <w:t>lient's representative for carrying out the agreement is ____________ or anyone authorized by him in writing (hereinafter: "</w:t>
      </w:r>
      <w:r w:rsidR="00281859" w:rsidRPr="00F5113B">
        <w:rPr>
          <w:rFonts w:asciiTheme="majorBidi" w:hAnsiTheme="majorBidi" w:cstheme="majorBidi"/>
        </w:rPr>
        <w:t>C</w:t>
      </w:r>
      <w:r w:rsidRPr="00F5113B">
        <w:rPr>
          <w:rFonts w:asciiTheme="majorBidi" w:hAnsiTheme="majorBidi" w:cstheme="majorBidi"/>
        </w:rPr>
        <w:t xml:space="preserve">lient's </w:t>
      </w:r>
      <w:r w:rsidR="00281859" w:rsidRPr="00F5113B">
        <w:rPr>
          <w:rFonts w:asciiTheme="majorBidi" w:hAnsiTheme="majorBidi" w:cstheme="majorBidi"/>
        </w:rPr>
        <w:t>R</w:t>
      </w:r>
      <w:r w:rsidRPr="00F5113B">
        <w:rPr>
          <w:rFonts w:asciiTheme="majorBidi" w:hAnsiTheme="majorBidi" w:cstheme="majorBidi"/>
        </w:rPr>
        <w:t xml:space="preserve">epresentative"). The </w:t>
      </w:r>
      <w:r w:rsidR="00281859" w:rsidRPr="00F5113B">
        <w:rPr>
          <w:rFonts w:asciiTheme="majorBidi" w:hAnsiTheme="majorBidi" w:cstheme="majorBidi"/>
        </w:rPr>
        <w:t>C</w:t>
      </w:r>
      <w:r w:rsidRPr="00F5113B">
        <w:rPr>
          <w:rFonts w:asciiTheme="majorBidi" w:hAnsiTheme="majorBidi" w:cstheme="majorBidi"/>
        </w:rPr>
        <w:t xml:space="preserve">lient may replace its representative and/or representatives at any time by providing the </w:t>
      </w:r>
      <w:r w:rsidR="00281859" w:rsidRPr="00F5113B">
        <w:rPr>
          <w:rFonts w:asciiTheme="majorBidi" w:hAnsiTheme="majorBidi" w:cstheme="majorBidi"/>
        </w:rPr>
        <w:t>S</w:t>
      </w:r>
      <w:r w:rsidRPr="00F5113B">
        <w:rPr>
          <w:rFonts w:asciiTheme="majorBidi" w:hAnsiTheme="majorBidi" w:cstheme="majorBidi"/>
        </w:rPr>
        <w:t>upplier with written notice.</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undertakes to obey the </w:t>
      </w:r>
      <w:r w:rsidR="00281859" w:rsidRPr="00F5113B">
        <w:rPr>
          <w:rFonts w:asciiTheme="majorBidi" w:hAnsiTheme="majorBidi" w:cstheme="majorBidi"/>
        </w:rPr>
        <w:t>C</w:t>
      </w:r>
      <w:r w:rsidRPr="00F5113B">
        <w:rPr>
          <w:rFonts w:asciiTheme="majorBidi" w:hAnsiTheme="majorBidi" w:cstheme="majorBidi"/>
        </w:rPr>
        <w:t xml:space="preserve">lient's </w:t>
      </w:r>
      <w:r w:rsidR="00281859" w:rsidRPr="00F5113B">
        <w:rPr>
          <w:rFonts w:asciiTheme="majorBidi" w:hAnsiTheme="majorBidi" w:cstheme="majorBidi"/>
        </w:rPr>
        <w:t>R</w:t>
      </w:r>
      <w:r w:rsidRPr="00F5113B">
        <w:rPr>
          <w:rFonts w:asciiTheme="majorBidi" w:hAnsiTheme="majorBidi" w:cstheme="majorBidi"/>
        </w:rPr>
        <w:t>epresentative's instructions.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upplier's representative (hereinafter: "</w:t>
      </w:r>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epresentative") for matters pertaining hereto is __________________.</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Replacement of the </w:t>
      </w:r>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 xml:space="preserve">epresentative is subject to prior written approval by the </w:t>
      </w:r>
      <w:r w:rsidR="00281859" w:rsidRPr="00F5113B">
        <w:rPr>
          <w:rFonts w:asciiTheme="majorBidi" w:hAnsiTheme="majorBidi" w:cstheme="majorBidi"/>
        </w:rPr>
        <w:t>C</w:t>
      </w:r>
      <w:r w:rsidRPr="00F5113B">
        <w:rPr>
          <w:rFonts w:asciiTheme="majorBidi" w:hAnsiTheme="majorBidi" w:cstheme="majorBidi"/>
        </w:rPr>
        <w:t>lient</w:t>
      </w:r>
      <w:r w:rsidR="00281859" w:rsidRPr="00F5113B">
        <w:rPr>
          <w:rFonts w:asciiTheme="majorBidi" w:hAnsiTheme="majorBidi" w:cstheme="majorBidi"/>
        </w:rPr>
        <w:t xml:space="preserve"> which shall not be unreasonably withheld</w:t>
      </w:r>
      <w:r w:rsidRPr="00F5113B">
        <w:rPr>
          <w:rFonts w:asciiTheme="majorBidi" w:hAnsiTheme="majorBidi" w:cstheme="majorBidi"/>
        </w:rPr>
        <w:t xml:space="preserve">. Should the </w:t>
      </w:r>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 xml:space="preserve">epresentative resign from his position with the </w:t>
      </w:r>
      <w:r w:rsidR="00281859" w:rsidRPr="00F5113B">
        <w:rPr>
          <w:rFonts w:asciiTheme="majorBidi" w:hAnsiTheme="majorBidi" w:cstheme="majorBidi"/>
        </w:rPr>
        <w:t>S</w:t>
      </w:r>
      <w:r w:rsidRPr="00F5113B">
        <w:rPr>
          <w:rFonts w:asciiTheme="majorBidi" w:hAnsiTheme="majorBidi" w:cstheme="majorBidi"/>
        </w:rPr>
        <w:t xml:space="preserve">upplier or in case of circumstances that enable the </w:t>
      </w:r>
      <w:r w:rsidR="00281859" w:rsidRPr="00F5113B">
        <w:rPr>
          <w:rFonts w:asciiTheme="majorBidi" w:hAnsiTheme="majorBidi" w:cstheme="majorBidi"/>
        </w:rPr>
        <w:t>S</w:t>
      </w:r>
      <w:r w:rsidRPr="00F5113B">
        <w:rPr>
          <w:rFonts w:asciiTheme="majorBidi" w:hAnsiTheme="majorBidi" w:cstheme="majorBidi"/>
        </w:rPr>
        <w:t xml:space="preserve">upplier to dismiss the </w:t>
      </w:r>
      <w:r w:rsidR="00281859" w:rsidRPr="00F5113B">
        <w:rPr>
          <w:rFonts w:asciiTheme="majorBidi" w:hAnsiTheme="majorBidi" w:cstheme="majorBidi"/>
        </w:rPr>
        <w:t>Administrative R</w:t>
      </w:r>
      <w:r w:rsidRPr="00F5113B">
        <w:rPr>
          <w:rFonts w:asciiTheme="majorBidi" w:hAnsiTheme="majorBidi" w:cstheme="majorBidi"/>
        </w:rPr>
        <w:t>epresentative without severance pay</w:t>
      </w:r>
      <w:r w:rsidR="00397D5C" w:rsidRPr="00F5113B">
        <w:rPr>
          <w:rFonts w:asciiTheme="majorBidi" w:hAnsiTheme="majorBidi" w:cstheme="majorBidi"/>
        </w:rPr>
        <w:t xml:space="preserve"> ("for cause")</w:t>
      </w:r>
      <w:r w:rsidRPr="00F5113B">
        <w:rPr>
          <w:rFonts w:asciiTheme="majorBidi" w:hAnsiTheme="majorBidi" w:cstheme="majorBidi"/>
        </w:rPr>
        <w:t xml:space="preserve">, the supplier will provide a replacement within 7 days, accepted by the </w:t>
      </w:r>
      <w:r w:rsidR="00281859" w:rsidRPr="00F5113B">
        <w:rPr>
          <w:rFonts w:asciiTheme="majorBidi" w:hAnsiTheme="majorBidi" w:cstheme="majorBidi"/>
        </w:rPr>
        <w:t>C</w:t>
      </w:r>
      <w:r w:rsidRPr="00F5113B">
        <w:rPr>
          <w:rFonts w:asciiTheme="majorBidi" w:hAnsiTheme="majorBidi" w:cstheme="majorBidi"/>
        </w:rPr>
        <w:t>lient and approved in writing.</w:t>
      </w:r>
    </w:p>
    <w:p w:rsidR="00281859" w:rsidRPr="00F5113B" w:rsidRDefault="00281859" w:rsidP="00281859">
      <w:pPr>
        <w:pStyle w:val="afff1"/>
        <w:bidi w:val="0"/>
        <w:ind w:left="1424"/>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Without derogating from the content of the above items, the </w:t>
      </w:r>
      <w:r w:rsidR="00281859" w:rsidRPr="00F5113B">
        <w:rPr>
          <w:rFonts w:asciiTheme="majorBidi" w:hAnsiTheme="majorBidi" w:cstheme="majorBidi"/>
        </w:rPr>
        <w:t>C</w:t>
      </w:r>
      <w:r w:rsidRPr="00F5113B">
        <w:rPr>
          <w:rFonts w:asciiTheme="majorBidi" w:hAnsiTheme="majorBidi" w:cstheme="majorBidi"/>
        </w:rPr>
        <w:t xml:space="preserve">lient may at any time demand the </w:t>
      </w:r>
      <w:r w:rsidR="00281859" w:rsidRPr="00F5113B">
        <w:rPr>
          <w:rFonts w:asciiTheme="majorBidi" w:hAnsiTheme="majorBidi" w:cstheme="majorBidi"/>
        </w:rPr>
        <w:t>S</w:t>
      </w:r>
      <w:r w:rsidRPr="00F5113B">
        <w:rPr>
          <w:rFonts w:asciiTheme="majorBidi" w:hAnsiTheme="majorBidi" w:cstheme="majorBidi"/>
        </w:rPr>
        <w:t xml:space="preserve">upplier replace its </w:t>
      </w:r>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 xml:space="preserve">epresentative and any other member of the team providing services to the client, without any compensation, and the </w:t>
      </w:r>
      <w:r w:rsidR="00281859" w:rsidRPr="00F5113B">
        <w:rPr>
          <w:rFonts w:asciiTheme="majorBidi" w:hAnsiTheme="majorBidi" w:cstheme="majorBidi"/>
        </w:rPr>
        <w:t>S</w:t>
      </w:r>
      <w:r w:rsidRPr="00F5113B">
        <w:rPr>
          <w:rFonts w:asciiTheme="majorBidi" w:hAnsiTheme="majorBidi" w:cstheme="majorBidi"/>
        </w:rPr>
        <w:t>upplier undertakes to do so within 7 days.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will</w:t>
      </w:r>
      <w:r w:rsidR="00FD653F" w:rsidRPr="00F5113B">
        <w:rPr>
          <w:rFonts w:asciiTheme="majorBidi" w:hAnsiTheme="majorBidi" w:cstheme="majorBidi"/>
        </w:rPr>
        <w:t xml:space="preserve"> provide a</w:t>
      </w:r>
      <w:r w:rsidRPr="00F5113B">
        <w:rPr>
          <w:rFonts w:asciiTheme="majorBidi" w:hAnsiTheme="majorBidi" w:cstheme="majorBidi"/>
        </w:rPr>
        <w:t xml:space="preserve"> report</w:t>
      </w:r>
      <w:r w:rsidR="00FD653F" w:rsidRPr="00F5113B">
        <w:rPr>
          <w:rFonts w:asciiTheme="majorBidi" w:hAnsiTheme="majorBidi" w:cstheme="majorBidi"/>
        </w:rPr>
        <w:t xml:space="preserve"> of</w:t>
      </w:r>
      <w:r w:rsidRPr="00F5113B">
        <w:rPr>
          <w:rFonts w:asciiTheme="majorBidi" w:hAnsiTheme="majorBidi" w:cstheme="majorBidi"/>
        </w:rPr>
        <w:t xml:space="preserve"> the service</w:t>
      </w:r>
      <w:r w:rsidR="00FD653F" w:rsidRPr="00F5113B">
        <w:rPr>
          <w:rFonts w:asciiTheme="majorBidi" w:hAnsiTheme="majorBidi" w:cstheme="majorBidi"/>
        </w:rPr>
        <w:t>s</w:t>
      </w:r>
      <w:r w:rsidRPr="00F5113B">
        <w:rPr>
          <w:rFonts w:asciiTheme="majorBidi" w:hAnsiTheme="majorBidi" w:cstheme="majorBidi"/>
        </w:rPr>
        <w:t xml:space="preserve"> provided on a monthly basis and according to the service format (hours, products etc.)</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Lack of exclusivity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 xml:space="preserve">The supplier will not have exclusivity in </w:t>
      </w:r>
      <w:r w:rsidR="00397D5C" w:rsidRPr="00F5113B">
        <w:rPr>
          <w:rFonts w:asciiTheme="majorBidi" w:hAnsiTheme="majorBidi" w:cstheme="majorBidi"/>
        </w:rPr>
        <w:t>work</w:t>
      </w:r>
      <w:r w:rsidRPr="00F5113B">
        <w:rPr>
          <w:rFonts w:asciiTheme="majorBidi" w:hAnsiTheme="majorBidi" w:cstheme="majorBidi"/>
        </w:rPr>
        <w:t xml:space="preserve"> received from the client and the client may receive services of the type specified herein and any other type from any other party. Furthermore, the Ministry may refrain from asking the supplier or any other party to provide services and carry out said services on its own, all at the Ministry's complete discretion.</w:t>
      </w:r>
    </w:p>
    <w:p w:rsidR="005752A2" w:rsidRPr="00F5113B" w:rsidRDefault="005752A2">
      <w:pPr>
        <w:bidi w:val="0"/>
        <w:spacing w:before="0" w:line="240" w:lineRule="auto"/>
        <w:jc w:val="left"/>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5752A2" w:rsidRPr="00F5113B" w:rsidRDefault="005752A2" w:rsidP="005752A2">
      <w:pPr>
        <w:pStyle w:val="afff1"/>
        <w:bidi w:val="0"/>
        <w:ind w:left="36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Warranty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w:t>
      </w:r>
      <w:r w:rsidR="00281859" w:rsidRPr="00F5113B">
        <w:rPr>
          <w:rFonts w:asciiTheme="majorBidi" w:hAnsiTheme="majorBidi" w:cstheme="majorBidi"/>
        </w:rPr>
        <w:t>warrants that the Services provided hereunder will be provided in a professional and workmanlike manner.</w:t>
      </w:r>
      <w:r w:rsidRPr="00F5113B">
        <w:rPr>
          <w:rFonts w:asciiTheme="majorBidi" w:hAnsiTheme="majorBidi" w:cstheme="majorBidi"/>
        </w:rPr>
        <w:t>. Said warranty includes among other things comprehensive and complete execution of said services.</w:t>
      </w:r>
      <w:r w:rsidR="00281859" w:rsidRPr="00F5113B">
        <w:rPr>
          <w:rFonts w:asciiTheme="majorBidi" w:hAnsiTheme="majorBidi" w:cstheme="majorBidi"/>
        </w:rPr>
        <w:t xml:space="preserve"> </w:t>
      </w:r>
    </w:p>
    <w:p w:rsidR="00BC5B3F" w:rsidRPr="00F5113B" w:rsidRDefault="00BC5B3F" w:rsidP="00A91A09">
      <w:pPr>
        <w:pStyle w:val="afff1"/>
        <w:bidi w:val="0"/>
        <w:ind w:left="1440" w:hanging="720"/>
        <w:jc w:val="both"/>
        <w:rPr>
          <w:rFonts w:asciiTheme="majorBidi" w:hAnsiTheme="majorBidi" w:cstheme="majorBidi"/>
        </w:rPr>
      </w:pPr>
    </w:p>
    <w:p w:rsidR="000D6FBD"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Should a license or certificate required for purposes herein expire, the supplier must notify the </w:t>
      </w:r>
      <w:r w:rsidR="00281859" w:rsidRPr="00F5113B">
        <w:rPr>
          <w:rFonts w:asciiTheme="majorBidi" w:hAnsiTheme="majorBidi" w:cstheme="majorBidi"/>
        </w:rPr>
        <w:t>C</w:t>
      </w:r>
      <w:r w:rsidRPr="00F5113B">
        <w:rPr>
          <w:rFonts w:asciiTheme="majorBidi" w:hAnsiTheme="majorBidi" w:cstheme="majorBidi"/>
        </w:rPr>
        <w:t xml:space="preserve">lient immediately; the </w:t>
      </w:r>
      <w:r w:rsidR="00281859" w:rsidRPr="00F5113B">
        <w:rPr>
          <w:rFonts w:asciiTheme="majorBidi" w:hAnsiTheme="majorBidi" w:cstheme="majorBidi"/>
        </w:rPr>
        <w:t>S</w:t>
      </w:r>
      <w:r w:rsidRPr="00F5113B">
        <w:rPr>
          <w:rFonts w:asciiTheme="majorBidi" w:hAnsiTheme="majorBidi" w:cstheme="majorBidi"/>
        </w:rPr>
        <w:t>upplier must ensure their renewal</w:t>
      </w:r>
      <w:r w:rsidR="00281859" w:rsidRPr="00F5113B">
        <w:rPr>
          <w:rFonts w:asciiTheme="majorBidi" w:hAnsiTheme="majorBidi" w:cstheme="majorBidi"/>
        </w:rPr>
        <w:t>. . It is clarified that the Supplier shall only be responsible for the renewal of the licenses and certificates required as a part of its Bid.</w:t>
      </w:r>
    </w:p>
    <w:p w:rsidR="000D6FBD" w:rsidRPr="00F5113B" w:rsidRDefault="000D6FBD" w:rsidP="00A91A09">
      <w:pPr>
        <w:pStyle w:val="af0"/>
        <w:jc w:val="both"/>
        <w:rPr>
          <w:rFonts w:asciiTheme="majorBidi" w:hAnsiTheme="majorBidi" w:cstheme="majorBidi"/>
        </w:rPr>
      </w:pPr>
    </w:p>
    <w:p w:rsidR="00BC5B3F" w:rsidRPr="00F5113B" w:rsidRDefault="000D6FBD"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warranty period </w:t>
      </w:r>
      <w:r w:rsidR="00397D5C" w:rsidRPr="00F5113B">
        <w:rPr>
          <w:rFonts w:asciiTheme="majorBidi" w:hAnsiTheme="majorBidi" w:cstheme="majorBidi"/>
        </w:rPr>
        <w:t xml:space="preserve">for the system initial setup, </w:t>
      </w:r>
      <w:r w:rsidRPr="00F5113B">
        <w:rPr>
          <w:rFonts w:asciiTheme="majorBidi" w:hAnsiTheme="majorBidi" w:cstheme="majorBidi"/>
        </w:rPr>
        <w:t xml:space="preserve">will begin upon </w:t>
      </w:r>
      <w:r w:rsidR="00397D5C" w:rsidRPr="00F5113B">
        <w:rPr>
          <w:rFonts w:asciiTheme="majorBidi" w:hAnsiTheme="majorBidi" w:cstheme="majorBidi"/>
        </w:rPr>
        <w:t xml:space="preserve">the </w:t>
      </w:r>
      <w:r w:rsidR="00281859" w:rsidRPr="00F5113B">
        <w:rPr>
          <w:rFonts w:asciiTheme="majorBidi" w:hAnsiTheme="majorBidi" w:cstheme="majorBidi"/>
        </w:rPr>
        <w:t>C</w:t>
      </w:r>
      <w:r w:rsidR="00397D5C" w:rsidRPr="00F5113B">
        <w:rPr>
          <w:rFonts w:asciiTheme="majorBidi" w:hAnsiTheme="majorBidi" w:cstheme="majorBidi"/>
        </w:rPr>
        <w:t xml:space="preserve">lients' </w:t>
      </w:r>
      <w:r w:rsidRPr="00F5113B">
        <w:rPr>
          <w:rFonts w:asciiTheme="majorBidi" w:hAnsiTheme="majorBidi" w:cstheme="majorBidi"/>
        </w:rPr>
        <w:t xml:space="preserve">confirmation </w:t>
      </w:r>
      <w:r w:rsidR="00397D5C" w:rsidRPr="00F5113B">
        <w:rPr>
          <w:rFonts w:asciiTheme="majorBidi" w:hAnsiTheme="majorBidi" w:cstheme="majorBidi"/>
        </w:rPr>
        <w:t xml:space="preserve">for "Go Live" </w:t>
      </w:r>
      <w:r w:rsidRPr="00F5113B">
        <w:rPr>
          <w:rFonts w:asciiTheme="majorBidi" w:hAnsiTheme="majorBidi" w:cstheme="majorBidi"/>
        </w:rPr>
        <w:t>and will continue</w:t>
      </w:r>
      <w:r w:rsidR="00397D5C" w:rsidRPr="00F5113B">
        <w:rPr>
          <w:rFonts w:asciiTheme="majorBidi" w:hAnsiTheme="majorBidi" w:cstheme="majorBidi"/>
        </w:rPr>
        <w:t xml:space="preserve"> for</w:t>
      </w:r>
      <w:r w:rsidRPr="00F5113B">
        <w:rPr>
          <w:rFonts w:asciiTheme="majorBidi" w:hAnsiTheme="majorBidi" w:cstheme="majorBidi"/>
        </w:rPr>
        <w:t xml:space="preserve"> one year. For the avoidance of doubt, during the first year after receiving delivery confirmation the </w:t>
      </w:r>
      <w:r w:rsidR="00281859" w:rsidRPr="00F5113B">
        <w:rPr>
          <w:rFonts w:asciiTheme="majorBidi" w:hAnsiTheme="majorBidi" w:cstheme="majorBidi"/>
        </w:rPr>
        <w:t>M</w:t>
      </w:r>
      <w:r w:rsidRPr="00F5113B">
        <w:rPr>
          <w:rFonts w:asciiTheme="majorBidi" w:hAnsiTheme="majorBidi" w:cstheme="majorBidi"/>
        </w:rPr>
        <w:t xml:space="preserve">inistry will not pay for </w:t>
      </w:r>
      <w:r w:rsidR="00397D5C" w:rsidRPr="00F5113B">
        <w:rPr>
          <w:rFonts w:asciiTheme="majorBidi" w:hAnsiTheme="majorBidi" w:cstheme="majorBidi"/>
        </w:rPr>
        <w:t xml:space="preserve">additional </w:t>
      </w:r>
      <w:r w:rsidRPr="00F5113B">
        <w:rPr>
          <w:rFonts w:asciiTheme="majorBidi" w:hAnsiTheme="majorBidi" w:cstheme="majorBidi"/>
        </w:rPr>
        <w:t xml:space="preserve">work hours </w:t>
      </w:r>
      <w:r w:rsidR="00397D5C" w:rsidRPr="00F5113B">
        <w:rPr>
          <w:rFonts w:asciiTheme="majorBidi" w:hAnsiTheme="majorBidi" w:cstheme="majorBidi"/>
        </w:rPr>
        <w:t xml:space="preserve">for maintenance </w:t>
      </w:r>
      <w:r w:rsidRPr="00F5113B">
        <w:rPr>
          <w:rFonts w:asciiTheme="majorBidi" w:hAnsiTheme="majorBidi" w:cstheme="majorBidi"/>
        </w:rPr>
        <w:t>or  for repairs and / or updates and / or modifications as a result of a failures / non-compliance</w:t>
      </w:r>
      <w:r w:rsidR="00397D5C" w:rsidRPr="00F5113B">
        <w:rPr>
          <w:rFonts w:asciiTheme="majorBidi" w:hAnsiTheme="majorBidi" w:cstheme="majorBidi"/>
        </w:rPr>
        <w:t xml:space="preserve"> with system requirements,</w:t>
      </w:r>
      <w:r w:rsidRPr="00F5113B">
        <w:rPr>
          <w:rFonts w:asciiTheme="majorBidi" w:hAnsiTheme="majorBidi" w:cstheme="majorBidi"/>
        </w:rPr>
        <w:t xml:space="preserve"> that were discovered in the system.</w:t>
      </w:r>
      <w:r w:rsidR="007A7717" w:rsidRPr="00F5113B">
        <w:rPr>
          <w:rFonts w:asciiTheme="majorBidi" w:hAnsiTheme="majorBidi" w:cstheme="majorBidi"/>
        </w:rPr>
        <w:t xml:space="preserve"> </w:t>
      </w:r>
      <w:r w:rsidRPr="00F5113B">
        <w:rPr>
          <w:rFonts w:asciiTheme="majorBidi" w:hAnsiTheme="majorBidi" w:cstheme="majorBidi"/>
        </w:rPr>
        <w:t>At the end of the warranty period</w:t>
      </w:r>
      <w:r w:rsidR="00397D5C" w:rsidRPr="00F5113B">
        <w:rPr>
          <w:rFonts w:asciiTheme="majorBidi" w:hAnsiTheme="majorBidi" w:cstheme="majorBidi"/>
        </w:rPr>
        <w:t>, the Ministry will begin to pay annual maintenance fee for the said services</w:t>
      </w:r>
      <w:r w:rsidR="00281859" w:rsidRPr="00F5113B">
        <w:rPr>
          <w:rFonts w:asciiTheme="majorBidi" w:hAnsiTheme="majorBidi" w:cstheme="majorBidi"/>
        </w:rPr>
        <w:t>, in accordance with the Supplier's Bid</w:t>
      </w:r>
      <w:r w:rsidR="00397D5C" w:rsidRPr="00F5113B">
        <w:rPr>
          <w:rFonts w:asciiTheme="majorBidi" w:hAnsiTheme="majorBidi" w:cstheme="majorBidi"/>
        </w:rPr>
        <w:t xml:space="preserve">. </w:t>
      </w:r>
    </w:p>
    <w:p w:rsidR="005752A2" w:rsidRPr="00F5113B" w:rsidRDefault="005752A2" w:rsidP="005752A2">
      <w:pPr>
        <w:pStyle w:val="af0"/>
        <w:rPr>
          <w:rFonts w:asciiTheme="majorBidi" w:hAnsiTheme="majorBidi" w:cstheme="majorBidi"/>
        </w:rPr>
      </w:pP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Ownership and copyrights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847F0F">
      <w:pPr>
        <w:pStyle w:val="afff1"/>
        <w:numPr>
          <w:ilvl w:val="1"/>
          <w:numId w:val="43"/>
        </w:numPr>
        <w:bidi w:val="0"/>
        <w:jc w:val="both"/>
        <w:rPr>
          <w:rFonts w:asciiTheme="majorBidi" w:hAnsiTheme="majorBidi" w:cstheme="majorBidi"/>
        </w:rPr>
      </w:pPr>
      <w:r w:rsidRPr="00F5113B">
        <w:rPr>
          <w:rFonts w:asciiTheme="majorBidi" w:hAnsiTheme="majorBidi" w:cstheme="majorBidi"/>
        </w:rPr>
        <w:t xml:space="preserve">The parties agree that ownership for </w:t>
      </w:r>
      <w:r w:rsidR="000540B4">
        <w:rPr>
          <w:rFonts w:asciiTheme="majorBidi" w:hAnsiTheme="majorBidi" w:cstheme="majorBidi"/>
        </w:rPr>
        <w:t xml:space="preserve">all </w:t>
      </w:r>
      <w:r w:rsidRPr="00F5113B">
        <w:rPr>
          <w:rFonts w:asciiTheme="majorBidi" w:hAnsiTheme="majorBidi" w:cstheme="majorBidi"/>
        </w:rPr>
        <w:t>purposes of the system as a "</w:t>
      </w:r>
      <w:r w:rsidR="004E03D8" w:rsidRPr="00F5113B">
        <w:rPr>
          <w:rFonts w:asciiTheme="majorBidi" w:hAnsiTheme="majorBidi" w:cstheme="majorBidi"/>
        </w:rPr>
        <w:t>Off-The-S</w:t>
      </w:r>
      <w:r w:rsidRPr="00F5113B">
        <w:rPr>
          <w:rFonts w:asciiTheme="majorBidi" w:hAnsiTheme="majorBidi" w:cstheme="majorBidi"/>
        </w:rPr>
        <w:t xml:space="preserve">helf product" </w:t>
      </w:r>
      <w:r w:rsidR="004E03D8" w:rsidRPr="00F5113B">
        <w:rPr>
          <w:rFonts w:asciiTheme="majorBidi" w:hAnsiTheme="majorBidi" w:cstheme="majorBidi"/>
        </w:rPr>
        <w:t>lies with</w:t>
      </w:r>
      <w:r w:rsidRPr="00F5113B">
        <w:rPr>
          <w:rFonts w:asciiTheme="majorBidi" w:hAnsiTheme="majorBidi" w:cstheme="majorBidi"/>
        </w:rPr>
        <w:t xml:space="preserve"> the </w:t>
      </w:r>
      <w:r w:rsidR="00281859" w:rsidRPr="00F5113B">
        <w:rPr>
          <w:rFonts w:asciiTheme="majorBidi" w:hAnsiTheme="majorBidi" w:cstheme="majorBidi"/>
        </w:rPr>
        <w:t>S</w:t>
      </w:r>
      <w:r w:rsidRPr="00F5113B">
        <w:rPr>
          <w:rFonts w:asciiTheme="majorBidi" w:hAnsiTheme="majorBidi" w:cstheme="majorBidi"/>
        </w:rPr>
        <w:t>upplier.</w:t>
      </w:r>
      <w:r w:rsidR="00847F0F">
        <w:rPr>
          <w:rFonts w:asciiTheme="majorBidi" w:hAnsiTheme="majorBidi" w:cstheme="majorBidi"/>
        </w:rPr>
        <w:t xml:space="preserve"> For the purposes of this agreement, e</w:t>
      </w:r>
      <w:r w:rsidR="00847F0F" w:rsidRPr="00847F0F">
        <w:rPr>
          <w:rFonts w:asciiTheme="majorBidi" w:hAnsiTheme="majorBidi" w:cstheme="majorBidi"/>
        </w:rPr>
        <w:t xml:space="preserve">ach party retains sole and exclusive ownership of any pre-existing intellectual property including, but limited to all ideas, know-how, processes, information, drawings, documents, designs, models, inventions, copyrightable material and other tangible and intangible materials authored, prepared, created, made, delivered, conceived or reduced to practice, in whole or in part already existing as of the effective date of this </w:t>
      </w:r>
      <w:r w:rsidR="00847F0F">
        <w:rPr>
          <w:rFonts w:asciiTheme="majorBidi" w:hAnsiTheme="majorBidi" w:cstheme="majorBidi"/>
        </w:rPr>
        <w:t>A</w:t>
      </w:r>
      <w:r w:rsidR="00847F0F" w:rsidRPr="00847F0F">
        <w:rPr>
          <w:rFonts w:asciiTheme="majorBidi" w:hAnsiTheme="majorBidi" w:cstheme="majorBidi"/>
        </w:rPr>
        <w:t xml:space="preserve">greement or independent of this </w:t>
      </w:r>
      <w:r w:rsidR="00847F0F">
        <w:rPr>
          <w:rFonts w:asciiTheme="majorBidi" w:hAnsiTheme="majorBidi" w:cstheme="majorBidi"/>
        </w:rPr>
        <w:t>A</w:t>
      </w:r>
      <w:r w:rsidR="00847F0F" w:rsidRPr="00847F0F">
        <w:rPr>
          <w:rFonts w:asciiTheme="majorBidi" w:hAnsiTheme="majorBidi" w:cstheme="majorBidi"/>
        </w:rPr>
        <w:t>greement</w:t>
      </w:r>
      <w:r w:rsidR="00847F0F">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847F0F" w:rsidRDefault="00BC5B3F" w:rsidP="00442C6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parties hereby agree the data, plans, appendixes, drafts, charts and any other material prepared by the </w:t>
      </w:r>
      <w:r w:rsidR="00FD653F" w:rsidRPr="00F5113B">
        <w:rPr>
          <w:rFonts w:asciiTheme="majorBidi" w:hAnsiTheme="majorBidi" w:cstheme="majorBidi"/>
        </w:rPr>
        <w:t>Supplier</w:t>
      </w:r>
      <w:r w:rsidRPr="00F5113B">
        <w:rPr>
          <w:rFonts w:asciiTheme="majorBidi" w:hAnsiTheme="majorBidi" w:cstheme="majorBidi"/>
        </w:rPr>
        <w:t xml:space="preserve"> to carry out its duties specified herein or as a result hereof (hereinafter: "products"),</w:t>
      </w:r>
      <w:r w:rsidR="00442C68">
        <w:rPr>
          <w:rFonts w:asciiTheme="majorBidi" w:hAnsiTheme="majorBidi" w:cstheme="majorBidi"/>
        </w:rPr>
        <w:t xml:space="preserve"> </w:t>
      </w:r>
      <w:r w:rsidR="00442C68">
        <w:rPr>
          <w:rFonts w:ascii="Times New Roman" w:hAnsi="Times New Roman" w:cs="Times New Roman"/>
        </w:rPr>
        <w:t xml:space="preserve">(except for materials detailing internal development of the "Off-the-Shelf product") </w:t>
      </w:r>
      <w:r w:rsidRPr="00F5113B">
        <w:rPr>
          <w:rFonts w:asciiTheme="majorBidi" w:hAnsiTheme="majorBidi" w:cstheme="majorBidi"/>
        </w:rPr>
        <w:t xml:space="preserve"> will be owned exclusively by the </w:t>
      </w:r>
      <w:r w:rsidR="00442C68">
        <w:rPr>
          <w:rFonts w:asciiTheme="majorBidi" w:hAnsiTheme="majorBidi" w:cstheme="majorBidi"/>
        </w:rPr>
        <w:t>Ministry</w:t>
      </w:r>
      <w:r w:rsidR="00442C68" w:rsidRPr="00F5113B">
        <w:rPr>
          <w:rFonts w:asciiTheme="majorBidi" w:hAnsiTheme="majorBidi" w:cstheme="majorBidi"/>
        </w:rPr>
        <w:t xml:space="preserve"> </w:t>
      </w:r>
      <w:r w:rsidRPr="00F5113B">
        <w:rPr>
          <w:rFonts w:asciiTheme="majorBidi" w:hAnsiTheme="majorBidi" w:cstheme="majorBidi"/>
        </w:rPr>
        <w:t xml:space="preserve">and it may make any use of them, at its sole discretion. </w:t>
      </w:r>
    </w:p>
    <w:p w:rsidR="000540B4" w:rsidRPr="00847F0F" w:rsidRDefault="000540B4" w:rsidP="000540B4">
      <w:pPr>
        <w:pStyle w:val="af0"/>
        <w:rPr>
          <w:rFonts w:asciiTheme="majorBidi" w:hAnsiTheme="majorBidi" w:cstheme="majorBidi"/>
        </w:rPr>
      </w:pPr>
    </w:p>
    <w:p w:rsidR="00BC5B3F" w:rsidRPr="00F5113B" w:rsidRDefault="000540B4" w:rsidP="000540B4">
      <w:pPr>
        <w:pStyle w:val="afff1"/>
        <w:numPr>
          <w:ilvl w:val="1"/>
          <w:numId w:val="43"/>
        </w:numPr>
        <w:bidi w:val="0"/>
        <w:ind w:hanging="715"/>
        <w:jc w:val="both"/>
        <w:rPr>
          <w:rFonts w:asciiTheme="majorBidi" w:hAnsiTheme="majorBidi" w:cstheme="majorBidi"/>
        </w:rPr>
      </w:pPr>
      <w:r>
        <w:rPr>
          <w:rFonts w:asciiTheme="majorBidi" w:hAnsiTheme="majorBidi" w:cstheme="majorBidi"/>
        </w:rPr>
        <w:t>T</w:t>
      </w:r>
      <w:r w:rsidR="00BC5B3F" w:rsidRPr="00F5113B">
        <w:rPr>
          <w:rFonts w:asciiTheme="majorBidi" w:hAnsiTheme="majorBidi" w:cstheme="majorBidi"/>
        </w:rPr>
        <w:t xml:space="preserve">hird party licenses (e.g. licenses for third party company product) belong to </w:t>
      </w:r>
      <w:r>
        <w:rPr>
          <w:rFonts w:asciiTheme="majorBidi" w:hAnsiTheme="majorBidi" w:cstheme="majorBidi"/>
        </w:rPr>
        <w:t>the relevant</w:t>
      </w:r>
      <w:r w:rsidRPr="00F5113B">
        <w:rPr>
          <w:rFonts w:asciiTheme="majorBidi" w:hAnsiTheme="majorBidi" w:cstheme="majorBidi"/>
        </w:rPr>
        <w:t xml:space="preserve"> </w:t>
      </w:r>
      <w:r w:rsidR="00BC5B3F" w:rsidRPr="00F5113B">
        <w:rPr>
          <w:rFonts w:asciiTheme="majorBidi" w:hAnsiTheme="majorBidi" w:cstheme="majorBidi"/>
        </w:rPr>
        <w:t>third party.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847F0F">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parties hereby agree the </w:t>
      </w:r>
      <w:r w:rsidR="00847F0F">
        <w:rPr>
          <w:rFonts w:asciiTheme="majorBidi" w:hAnsiTheme="majorBidi" w:cstheme="majorBidi"/>
        </w:rPr>
        <w:t>Off the S</w:t>
      </w:r>
      <w:r w:rsidRPr="00F5113B">
        <w:rPr>
          <w:rFonts w:asciiTheme="majorBidi" w:hAnsiTheme="majorBidi" w:cstheme="majorBidi"/>
        </w:rPr>
        <w:t xml:space="preserve">helf </w:t>
      </w:r>
      <w:r w:rsidR="00847F0F">
        <w:rPr>
          <w:rFonts w:asciiTheme="majorBidi" w:hAnsiTheme="majorBidi" w:cstheme="majorBidi"/>
        </w:rPr>
        <w:t>P</w:t>
      </w:r>
      <w:r w:rsidRPr="00F5113B">
        <w:rPr>
          <w:rFonts w:asciiTheme="majorBidi" w:hAnsiTheme="majorBidi" w:cstheme="majorBidi"/>
        </w:rPr>
        <w:t>roduct specified herein is owned by the supplier,</w:t>
      </w:r>
      <w:r w:rsidR="000540B4">
        <w:rPr>
          <w:rFonts w:asciiTheme="majorBidi" w:hAnsiTheme="majorBidi" w:cstheme="majorBidi"/>
        </w:rPr>
        <w:t xml:space="preserve"> yet significant</w:t>
      </w:r>
      <w:r w:rsidRPr="00F5113B">
        <w:rPr>
          <w:rFonts w:asciiTheme="majorBidi" w:hAnsiTheme="majorBidi" w:cstheme="majorBidi"/>
        </w:rPr>
        <w:t xml:space="preserve"> developments made to the system </w:t>
      </w:r>
      <w:r w:rsidR="000540B4">
        <w:rPr>
          <w:rFonts w:asciiTheme="majorBidi" w:hAnsiTheme="majorBidi" w:cstheme="majorBidi"/>
        </w:rPr>
        <w:t xml:space="preserve">as additional modules, </w:t>
      </w:r>
      <w:r w:rsidRPr="00F5113B">
        <w:rPr>
          <w:rFonts w:asciiTheme="majorBidi" w:hAnsiTheme="majorBidi" w:cstheme="majorBidi"/>
        </w:rPr>
        <w:t>on behalf of the Ministry of Health in framework of realization of the contract herein</w:t>
      </w:r>
      <w:r w:rsidR="000540B4">
        <w:rPr>
          <w:rFonts w:asciiTheme="majorBidi" w:hAnsiTheme="majorBidi" w:cstheme="majorBidi"/>
        </w:rPr>
        <w:t>,</w:t>
      </w:r>
      <w:r w:rsidRPr="00F5113B">
        <w:rPr>
          <w:rFonts w:asciiTheme="majorBidi" w:hAnsiTheme="majorBidi" w:cstheme="majorBidi"/>
        </w:rPr>
        <w:t xml:space="preserve"> are the exclusive property of the Ministry of Health. The </w:t>
      </w:r>
      <w:r w:rsidR="00847F0F">
        <w:rPr>
          <w:rFonts w:asciiTheme="majorBidi" w:hAnsiTheme="majorBidi" w:cstheme="majorBidi"/>
        </w:rPr>
        <w:t>S</w:t>
      </w:r>
      <w:r w:rsidRPr="00F5113B">
        <w:rPr>
          <w:rFonts w:asciiTheme="majorBidi" w:hAnsiTheme="majorBidi" w:cstheme="majorBidi"/>
        </w:rPr>
        <w:t>upplier undertakes to provide full transfer of ownership over said developments including rights to use all auxiliary components, including complete documentation and original plans, in the manner and time required by the Ministry, including development environment licenses and tests.</w:t>
      </w:r>
    </w:p>
    <w:p w:rsidR="00BC5B3F" w:rsidRPr="00F5113B" w:rsidRDefault="00BC5B3F" w:rsidP="00A91A09">
      <w:pPr>
        <w:pStyle w:val="afff1"/>
        <w:bidi w:val="0"/>
        <w:ind w:left="1440" w:hanging="720"/>
        <w:jc w:val="both"/>
        <w:rPr>
          <w:rFonts w:asciiTheme="majorBidi" w:hAnsiTheme="majorBidi" w:cstheme="majorBidi"/>
        </w:rPr>
      </w:pPr>
    </w:p>
    <w:p w:rsidR="00BC5B3F" w:rsidRDefault="00BC5B3F" w:rsidP="00D8208E">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Any knowledge and/or information </w:t>
      </w:r>
      <w:r w:rsidR="00D8208E">
        <w:rPr>
          <w:rFonts w:asciiTheme="majorBidi" w:hAnsiTheme="majorBidi" w:cstheme="majorBidi"/>
        </w:rPr>
        <w:t xml:space="preserve">created or </w:t>
      </w:r>
      <w:r w:rsidRPr="00F5113B">
        <w:rPr>
          <w:rFonts w:asciiTheme="majorBidi" w:hAnsiTheme="majorBidi" w:cstheme="majorBidi"/>
        </w:rPr>
        <w:t xml:space="preserve">updated </w:t>
      </w:r>
      <w:r w:rsidR="00FD653F" w:rsidRPr="00F5113B">
        <w:rPr>
          <w:rFonts w:asciiTheme="majorBidi" w:hAnsiTheme="majorBidi" w:cstheme="majorBidi"/>
        </w:rPr>
        <w:t xml:space="preserve">using the </w:t>
      </w:r>
      <w:r w:rsidR="00552900" w:rsidRPr="00F5113B">
        <w:rPr>
          <w:rFonts w:asciiTheme="majorBidi" w:hAnsiTheme="majorBidi" w:cstheme="majorBidi"/>
        </w:rPr>
        <w:t>terminology</w:t>
      </w:r>
      <w:r w:rsidRPr="00F5113B">
        <w:rPr>
          <w:rFonts w:asciiTheme="majorBidi" w:hAnsiTheme="majorBidi" w:cstheme="majorBidi"/>
        </w:rPr>
        <w:t xml:space="preserve"> tool specified herein by and/or at the demand of the Ministry of Health is exclusively owned by the </w:t>
      </w:r>
      <w:r w:rsidR="00D8208E">
        <w:rPr>
          <w:rFonts w:asciiTheme="majorBidi" w:hAnsiTheme="majorBidi" w:cstheme="majorBidi"/>
        </w:rPr>
        <w:t>Ministry</w:t>
      </w:r>
      <w:r w:rsidRPr="00F5113B">
        <w:rPr>
          <w:rFonts w:asciiTheme="majorBidi" w:hAnsiTheme="majorBidi" w:cstheme="majorBidi"/>
        </w:rPr>
        <w:t>. The supplier undertakes to transfer said information/knowledge in full, including complete documentation, in the form and time requested by the Ministry in a manner that preserves said information and enables it to be properly transferred to another tool/system at the Ministry's request.</w:t>
      </w:r>
    </w:p>
    <w:p w:rsidR="000540B4" w:rsidRDefault="000540B4" w:rsidP="000540B4">
      <w:pPr>
        <w:pStyle w:val="af0"/>
        <w:rPr>
          <w:rFonts w:asciiTheme="majorBidi" w:hAnsiTheme="majorBidi" w:cstheme="majorBidi"/>
        </w:rPr>
      </w:pPr>
    </w:p>
    <w:p w:rsidR="00BC5B3F" w:rsidRPr="00F5113B" w:rsidRDefault="00BC5B3F" w:rsidP="000540B4">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doubt</w:t>
      </w:r>
      <w:r w:rsidR="004E51F4" w:rsidRPr="00F5113B">
        <w:rPr>
          <w:rFonts w:asciiTheme="majorBidi" w:hAnsiTheme="majorBidi" w:cstheme="majorBidi"/>
        </w:rPr>
        <w:t>,</w:t>
      </w:r>
      <w:r w:rsidRPr="00F5113B">
        <w:rPr>
          <w:rFonts w:asciiTheme="majorBidi" w:hAnsiTheme="majorBidi" w:cstheme="majorBidi"/>
        </w:rPr>
        <w:t xml:space="preserve"> it is hereby declared that subject to payment of the remuneration due to the </w:t>
      </w:r>
      <w:r w:rsidR="00281859" w:rsidRPr="00F5113B">
        <w:rPr>
          <w:rFonts w:asciiTheme="majorBidi" w:hAnsiTheme="majorBidi" w:cstheme="majorBidi"/>
        </w:rPr>
        <w:t>S</w:t>
      </w:r>
      <w:r w:rsidRPr="00F5113B">
        <w:rPr>
          <w:rFonts w:asciiTheme="majorBidi" w:hAnsiTheme="majorBidi" w:cstheme="majorBidi"/>
        </w:rPr>
        <w:t>upplier</w:t>
      </w:r>
      <w:r w:rsidR="00281859" w:rsidRPr="00F5113B">
        <w:rPr>
          <w:rFonts w:asciiTheme="majorBidi" w:hAnsiTheme="majorBidi" w:cstheme="majorBidi"/>
        </w:rPr>
        <w:t xml:space="preserve"> in accordance with the terms of the Agreement</w:t>
      </w:r>
      <w:r w:rsidRPr="00F5113B">
        <w:rPr>
          <w:rFonts w:asciiTheme="majorBidi" w:hAnsiTheme="majorBidi" w:cstheme="majorBidi"/>
        </w:rPr>
        <w:t xml:space="preserve">, </w:t>
      </w:r>
      <w:r w:rsidR="00281859" w:rsidRPr="00F5113B">
        <w:rPr>
          <w:rFonts w:asciiTheme="majorBidi" w:hAnsiTheme="majorBidi" w:cstheme="majorBidi"/>
        </w:rPr>
        <w:t>the</w:t>
      </w:r>
      <w:r w:rsidRPr="00F5113B">
        <w:rPr>
          <w:rFonts w:asciiTheme="majorBidi" w:hAnsiTheme="majorBidi" w:cstheme="majorBidi"/>
        </w:rPr>
        <w:t xml:space="preserve"> </w:t>
      </w:r>
      <w:r w:rsidR="00281859" w:rsidRPr="00F5113B">
        <w:rPr>
          <w:rFonts w:asciiTheme="majorBidi" w:hAnsiTheme="majorBidi" w:cstheme="majorBidi"/>
        </w:rPr>
        <w:t>P</w:t>
      </w:r>
      <w:r w:rsidRPr="00F5113B">
        <w:rPr>
          <w:rFonts w:asciiTheme="majorBidi" w:hAnsiTheme="majorBidi" w:cstheme="majorBidi"/>
        </w:rPr>
        <w:t>roducts</w:t>
      </w:r>
      <w:r w:rsidR="000540B4">
        <w:rPr>
          <w:rFonts w:asciiTheme="majorBidi" w:hAnsiTheme="majorBidi" w:cstheme="majorBidi"/>
        </w:rPr>
        <w:t xml:space="preserve"> and additional modules</w:t>
      </w:r>
      <w:r w:rsidRPr="00F5113B">
        <w:rPr>
          <w:rFonts w:asciiTheme="majorBidi" w:hAnsiTheme="majorBidi" w:cstheme="majorBidi"/>
        </w:rPr>
        <w:t xml:space="preserve"> </w:t>
      </w:r>
      <w:r w:rsidR="000540B4">
        <w:rPr>
          <w:rFonts w:asciiTheme="majorBidi" w:hAnsiTheme="majorBidi" w:cstheme="majorBidi"/>
        </w:rPr>
        <w:t>are</w:t>
      </w:r>
      <w:r w:rsidRPr="00F5113B">
        <w:rPr>
          <w:rFonts w:asciiTheme="majorBidi" w:hAnsiTheme="majorBidi" w:cstheme="majorBidi"/>
        </w:rPr>
        <w:t xml:space="preserve"> the property of the Ministry of Health and the </w:t>
      </w:r>
      <w:r w:rsidR="00FD653F" w:rsidRPr="00F5113B">
        <w:rPr>
          <w:rFonts w:asciiTheme="majorBidi" w:hAnsiTheme="majorBidi" w:cstheme="majorBidi"/>
        </w:rPr>
        <w:t>Supplier</w:t>
      </w:r>
      <w:r w:rsidRPr="00F5113B">
        <w:rPr>
          <w:rFonts w:asciiTheme="majorBidi" w:hAnsiTheme="majorBidi" w:cstheme="majorBidi"/>
        </w:rPr>
        <w:t xml:space="preserve"> must transfer it to the client's possession at the </w:t>
      </w:r>
      <w:r w:rsidR="004E51F4" w:rsidRPr="00F5113B">
        <w:rPr>
          <w:rFonts w:asciiTheme="majorBidi" w:hAnsiTheme="majorBidi" w:cstheme="majorBidi"/>
        </w:rPr>
        <w:t xml:space="preserve">Ministry's </w:t>
      </w:r>
      <w:r w:rsidRPr="00F5113B">
        <w:rPr>
          <w:rFonts w:asciiTheme="majorBidi" w:hAnsiTheme="majorBidi" w:cstheme="majorBidi"/>
        </w:rPr>
        <w:t>demand without being entitled to any additional payment.</w:t>
      </w:r>
    </w:p>
    <w:p w:rsidR="00BC5B3F" w:rsidRPr="00F5113B" w:rsidRDefault="00BC5B3F" w:rsidP="00A91A09">
      <w:pPr>
        <w:pStyle w:val="afff1"/>
        <w:bidi w:val="0"/>
        <w:ind w:left="1440" w:hanging="720"/>
        <w:jc w:val="both"/>
        <w:rPr>
          <w:rFonts w:asciiTheme="majorBidi" w:hAnsiTheme="majorBidi" w:cstheme="majorBidi"/>
        </w:rPr>
      </w:pPr>
    </w:p>
    <w:p w:rsidR="000724D6" w:rsidRPr="00F5113B" w:rsidRDefault="000724D6" w:rsidP="000724D6">
      <w:pPr>
        <w:pStyle w:val="afff1"/>
        <w:bidi w:val="0"/>
        <w:jc w:val="both"/>
        <w:rPr>
          <w:rFonts w:asciiTheme="majorBidi" w:hAnsiTheme="majorBidi" w:cstheme="majorBidi"/>
        </w:rPr>
      </w:pPr>
    </w:p>
    <w:p w:rsidR="00BC5B3F" w:rsidRPr="00F5113B" w:rsidRDefault="00847F0F" w:rsidP="00847F0F">
      <w:pPr>
        <w:pStyle w:val="afff1"/>
        <w:numPr>
          <w:ilvl w:val="1"/>
          <w:numId w:val="43"/>
        </w:numPr>
        <w:bidi w:val="0"/>
        <w:ind w:hanging="715"/>
        <w:jc w:val="both"/>
        <w:rPr>
          <w:rFonts w:asciiTheme="majorBidi" w:hAnsiTheme="majorBidi" w:cstheme="majorBidi"/>
        </w:rPr>
      </w:pPr>
      <w:r>
        <w:rPr>
          <w:rFonts w:asciiTheme="majorBidi" w:hAnsiTheme="majorBidi" w:cstheme="majorBidi"/>
        </w:rPr>
        <w:t xml:space="preserve">Reserved. </w:t>
      </w:r>
    </w:p>
    <w:p w:rsidR="00BC5B3F" w:rsidRPr="00F5113B" w:rsidRDefault="00BC5B3F" w:rsidP="00A91A09">
      <w:pPr>
        <w:pStyle w:val="afff1"/>
        <w:bidi w:val="0"/>
        <w:ind w:left="1440" w:hanging="720"/>
        <w:jc w:val="both"/>
        <w:rPr>
          <w:rFonts w:asciiTheme="majorBidi" w:hAnsiTheme="majorBidi" w:cstheme="majorBidi"/>
        </w:rPr>
      </w:pPr>
    </w:p>
    <w:p w:rsidR="00BC5B3F"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To remove doubt – should under circumstances unknown at the time of signing hereof and/or not taken into account, a new system is constructed that is different from the initial shelf product, all ownership and intellectual property rights to the new system will be exclusively owned by the Ministry of Health and the </w:t>
      </w:r>
      <w:r w:rsidR="00281859" w:rsidRPr="00F5113B">
        <w:rPr>
          <w:rFonts w:asciiTheme="majorBidi" w:hAnsiTheme="majorBidi" w:cstheme="majorBidi"/>
        </w:rPr>
        <w:t xml:space="preserve">Supplier </w:t>
      </w:r>
      <w:r w:rsidRPr="00F5113B">
        <w:rPr>
          <w:rFonts w:asciiTheme="majorBidi" w:hAnsiTheme="majorBidi" w:cstheme="majorBidi"/>
        </w:rPr>
        <w:t>and/or anyone acting on its behalf will have no right to them and may not transfer or reveal any details about it to a third party.</w:t>
      </w:r>
    </w:p>
    <w:p w:rsidR="00847F0F" w:rsidRDefault="00847F0F" w:rsidP="00847F0F">
      <w:pPr>
        <w:pStyle w:val="af0"/>
        <w:rPr>
          <w:rFonts w:asciiTheme="majorBidi" w:hAnsiTheme="majorBidi" w:cstheme="majorBidi"/>
        </w:rPr>
      </w:pPr>
    </w:p>
    <w:p w:rsidR="00847F0F" w:rsidRPr="00F5113B" w:rsidRDefault="00847F0F" w:rsidP="00847F0F">
      <w:pPr>
        <w:pStyle w:val="afff1"/>
        <w:numPr>
          <w:ilvl w:val="1"/>
          <w:numId w:val="43"/>
        </w:numPr>
        <w:bidi w:val="0"/>
        <w:jc w:val="both"/>
        <w:rPr>
          <w:rFonts w:asciiTheme="majorBidi" w:hAnsiTheme="majorBidi" w:cstheme="majorBidi"/>
        </w:rPr>
      </w:pPr>
      <w:r w:rsidRPr="00847F0F">
        <w:rPr>
          <w:rFonts w:asciiTheme="majorBidi" w:hAnsiTheme="majorBidi" w:cstheme="majorBidi"/>
        </w:rPr>
        <w:t xml:space="preserve">Ministry shall not, without the prior written permission of </w:t>
      </w:r>
      <w:r>
        <w:rPr>
          <w:rFonts w:asciiTheme="majorBidi" w:hAnsiTheme="majorBidi" w:cstheme="majorBidi"/>
        </w:rPr>
        <w:t>S</w:t>
      </w:r>
      <w:r w:rsidRPr="00847F0F">
        <w:rPr>
          <w:rFonts w:asciiTheme="majorBidi" w:hAnsiTheme="majorBidi" w:cstheme="majorBidi"/>
        </w:rPr>
        <w:t>upplier: (i) provide any copies of the source or object code or pertinent Documentation relating to the Supplier Software to any person or entity unless otherwise provided in this Agreement; (ii) shall not under any circumstances attempt or knowingly permit others to decompile, decipher, disassemble, reverse engineer, or otherwise discover the source code of any portion of the Supplier Software , including the third party embedded software therein; or, (iii) copy, sell, license, or use any Supplier Software, or any component or documentation thereof except as expressly permitted by supplier under this Agreement.</w:t>
      </w:r>
      <w:r>
        <w:rPr>
          <w:rFonts w:asciiTheme="majorBidi" w:hAnsiTheme="majorBidi" w:cstheme="majorBidi"/>
        </w:rPr>
        <w:t xml:space="preserve"> The above shall not be applicable to terminologies and information that will be intro</w:t>
      </w:r>
      <w:r w:rsidR="00AB2326">
        <w:rPr>
          <w:rFonts w:asciiTheme="majorBidi" w:hAnsiTheme="majorBidi" w:cstheme="majorBidi"/>
        </w:rPr>
        <w:t>du</w:t>
      </w:r>
      <w:r>
        <w:rPr>
          <w:rFonts w:asciiTheme="majorBidi" w:hAnsiTheme="majorBidi" w:cstheme="majorBidi"/>
        </w:rPr>
        <w:t xml:space="preserve">ced or developed by the Client. </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724D6">
      <w:pPr>
        <w:pStyle w:val="afff1"/>
        <w:bidi w:val="0"/>
        <w:ind w:left="1424"/>
        <w:jc w:val="both"/>
        <w:rPr>
          <w:rFonts w:asciiTheme="majorBidi" w:hAnsiTheme="majorBidi" w:cstheme="majorBidi"/>
          <w:b/>
          <w:bCs/>
        </w:rPr>
      </w:pPr>
      <w:r w:rsidRPr="00F5113B">
        <w:rPr>
          <w:rFonts w:asciiTheme="majorBidi" w:hAnsiTheme="majorBidi" w:cstheme="majorBidi"/>
          <w:b/>
          <w:bCs/>
        </w:rPr>
        <w:tab/>
        <w:t>The parties agree the section herein is a key condition to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Ownership of products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4F06F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r>
      <w:r w:rsidR="00BC5B3F" w:rsidRPr="00F5113B">
        <w:rPr>
          <w:rFonts w:asciiTheme="majorBidi" w:hAnsiTheme="majorBidi" w:cstheme="majorBidi"/>
        </w:rPr>
        <w:t>All services, information, documents, records, data files, reports and results of various tests and anything else produced by the supplier, its employees</w:t>
      </w:r>
      <w:r w:rsidR="00FA54D9" w:rsidRPr="00F5113B">
        <w:rPr>
          <w:rFonts w:asciiTheme="majorBidi" w:hAnsiTheme="majorBidi" w:cstheme="majorBidi"/>
        </w:rPr>
        <w:t>,</w:t>
      </w:r>
      <w:r w:rsidR="00BC5B3F" w:rsidRPr="00F5113B">
        <w:rPr>
          <w:rFonts w:asciiTheme="majorBidi" w:hAnsiTheme="majorBidi" w:cstheme="majorBidi"/>
        </w:rPr>
        <w:t xml:space="preserve"> or anyone acting on its behalf</w:t>
      </w:r>
      <w:r w:rsidR="00FA54D9" w:rsidRPr="00F5113B">
        <w:rPr>
          <w:rFonts w:asciiTheme="majorBidi" w:hAnsiTheme="majorBidi" w:cstheme="majorBidi"/>
        </w:rPr>
        <w:t>,</w:t>
      </w:r>
      <w:r w:rsidR="00BC5B3F" w:rsidRPr="00F5113B">
        <w:rPr>
          <w:rFonts w:asciiTheme="majorBidi" w:hAnsiTheme="majorBidi" w:cstheme="majorBidi"/>
        </w:rPr>
        <w:t xml:space="preserve"> in</w:t>
      </w:r>
      <w:r w:rsidR="00FA54D9" w:rsidRPr="00F5113B">
        <w:rPr>
          <w:rFonts w:asciiTheme="majorBidi" w:hAnsiTheme="majorBidi" w:cstheme="majorBidi"/>
        </w:rPr>
        <w:t xml:space="preserve"> the</w:t>
      </w:r>
      <w:r w:rsidR="00BC5B3F" w:rsidRPr="00F5113B">
        <w:rPr>
          <w:rFonts w:asciiTheme="majorBidi" w:hAnsiTheme="majorBidi" w:cstheme="majorBidi"/>
        </w:rPr>
        <w:t xml:space="preserve"> framework or in the course of carrying out said services, </w:t>
      </w:r>
      <w:r w:rsidR="00FA54D9" w:rsidRPr="00F5113B">
        <w:rPr>
          <w:rFonts w:asciiTheme="majorBidi" w:hAnsiTheme="majorBidi" w:cstheme="majorBidi"/>
        </w:rPr>
        <w:t>(</w:t>
      </w:r>
      <w:r w:rsidR="00BC5B3F" w:rsidRPr="00F5113B">
        <w:rPr>
          <w:rFonts w:asciiTheme="majorBidi" w:hAnsiTheme="majorBidi" w:cstheme="majorBidi"/>
        </w:rPr>
        <w:t xml:space="preserve">except </w:t>
      </w:r>
      <w:r w:rsidR="00FA54D9" w:rsidRPr="00F5113B">
        <w:rPr>
          <w:rFonts w:asciiTheme="majorBidi" w:hAnsiTheme="majorBidi" w:cstheme="majorBidi"/>
        </w:rPr>
        <w:t xml:space="preserve">for </w:t>
      </w:r>
      <w:r w:rsidR="00BC5B3F" w:rsidRPr="00F5113B">
        <w:rPr>
          <w:rFonts w:asciiTheme="majorBidi" w:hAnsiTheme="majorBidi" w:cstheme="majorBidi"/>
        </w:rPr>
        <w:t xml:space="preserve">work methods and procedures </w:t>
      </w:r>
      <w:r w:rsidR="00A62BD3">
        <w:rPr>
          <w:rFonts w:asciiTheme="majorBidi" w:hAnsiTheme="majorBidi" w:cstheme="majorBidi"/>
        </w:rPr>
        <w:t xml:space="preserve">or developments of the "Off-the-Shelf-Product </w:t>
      </w:r>
      <w:r w:rsidR="00BC5B3F" w:rsidRPr="00F5113B">
        <w:rPr>
          <w:rFonts w:asciiTheme="majorBidi" w:hAnsiTheme="majorBidi" w:cstheme="majorBidi"/>
        </w:rPr>
        <w:t>that are the supplier's intellectual property and will remain in its ownership</w:t>
      </w:r>
      <w:r w:rsidR="00FA54D9" w:rsidRPr="00F5113B">
        <w:rPr>
          <w:rFonts w:asciiTheme="majorBidi" w:hAnsiTheme="majorBidi" w:cstheme="majorBidi"/>
        </w:rPr>
        <w:t>),</w:t>
      </w:r>
      <w:r w:rsidR="00BC5B3F" w:rsidRPr="00F5113B">
        <w:rPr>
          <w:rFonts w:asciiTheme="majorBidi" w:hAnsiTheme="majorBidi" w:cstheme="majorBidi"/>
        </w:rPr>
        <w:t xml:space="preserve"> (hereinafter: "data") will be the </w:t>
      </w:r>
      <w:r w:rsidR="00FA54D9" w:rsidRPr="00F5113B">
        <w:rPr>
          <w:rFonts w:asciiTheme="majorBidi" w:hAnsiTheme="majorBidi" w:cstheme="majorBidi"/>
        </w:rPr>
        <w:t>sole</w:t>
      </w:r>
      <w:r w:rsidR="00BC5B3F" w:rsidRPr="00F5113B">
        <w:rPr>
          <w:rFonts w:asciiTheme="majorBidi" w:hAnsiTheme="majorBidi" w:cstheme="majorBidi"/>
        </w:rPr>
        <w:t xml:space="preserve"> property of the Ministry of Health. The supplier and its employees will not use said data for purposes not pertaining to the Ministry. The Ministry may use said data at its discretion and without any restrictions.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4F06F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r>
      <w:r w:rsidR="00BC5B3F" w:rsidRPr="00F5113B">
        <w:rPr>
          <w:rFonts w:asciiTheme="majorBidi" w:hAnsiTheme="majorBidi" w:cstheme="majorBidi"/>
        </w:rPr>
        <w:t xml:space="preserve">The </w:t>
      </w:r>
      <w:r w:rsidR="00281859" w:rsidRPr="00F5113B">
        <w:rPr>
          <w:rFonts w:asciiTheme="majorBidi" w:hAnsiTheme="majorBidi" w:cstheme="majorBidi"/>
        </w:rPr>
        <w:t>S</w:t>
      </w:r>
      <w:r w:rsidR="00BC5B3F" w:rsidRPr="00F5113B">
        <w:rPr>
          <w:rFonts w:asciiTheme="majorBidi" w:hAnsiTheme="majorBidi" w:cstheme="majorBidi"/>
        </w:rPr>
        <w:t>upplier hereby waives and will ensure its employees waive in advance and without any condition, any claim of possession rights, moral or other, regarding said data.</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Ministry of Health may receive from the </w:t>
      </w:r>
      <w:r w:rsidR="00281859" w:rsidRPr="00F5113B">
        <w:rPr>
          <w:rFonts w:asciiTheme="majorBidi" w:hAnsiTheme="majorBidi" w:cstheme="majorBidi"/>
        </w:rPr>
        <w:t>S</w:t>
      </w:r>
      <w:r w:rsidRPr="00F5113B">
        <w:rPr>
          <w:rFonts w:asciiTheme="majorBidi" w:hAnsiTheme="majorBidi" w:cstheme="majorBidi"/>
        </w:rPr>
        <w:t xml:space="preserve">upplier, without added remuneration, in the course of service provision or any other subsequent date, the data or part thereof. The Ministry may receive from the </w:t>
      </w:r>
      <w:r w:rsidR="00281859" w:rsidRPr="00F5113B">
        <w:rPr>
          <w:rFonts w:asciiTheme="majorBidi" w:hAnsiTheme="majorBidi" w:cstheme="majorBidi"/>
        </w:rPr>
        <w:t>S</w:t>
      </w:r>
      <w:r w:rsidRPr="00F5113B">
        <w:rPr>
          <w:rFonts w:asciiTheme="majorBidi" w:hAnsiTheme="majorBidi" w:cstheme="majorBidi"/>
        </w:rPr>
        <w:t>upplier any report or other means enabling supervision and verification of the existence of said data, its condition and true content.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Source ode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281859" w:rsidRPr="00F5113B">
        <w:rPr>
          <w:rFonts w:asciiTheme="majorBidi" w:hAnsiTheme="majorBidi" w:cstheme="majorBidi"/>
        </w:rPr>
        <w:t>S</w:t>
      </w:r>
      <w:r w:rsidRPr="00F5113B">
        <w:rPr>
          <w:rFonts w:asciiTheme="majorBidi" w:hAnsiTheme="majorBidi" w:cstheme="majorBidi"/>
        </w:rPr>
        <w:t>upplier must provide signed commitment to deposit the system source code on behalf of the Ministry. Said deposit will not include third party product source code for which the Ministry has a license from the manufacturer, independent of the supplier.</w:t>
      </w:r>
    </w:p>
    <w:p w:rsidR="00BC5B3F" w:rsidRPr="00F5113B" w:rsidRDefault="00BC5B3F" w:rsidP="00A91A09">
      <w:pPr>
        <w:pStyle w:val="afff1"/>
        <w:bidi w:val="0"/>
        <w:ind w:left="360"/>
        <w:jc w:val="both"/>
        <w:rPr>
          <w:rFonts w:asciiTheme="majorBidi" w:hAnsiTheme="majorBidi" w:cstheme="majorBidi"/>
          <w:b/>
          <w:bCs/>
        </w:rPr>
      </w:pPr>
    </w:p>
    <w:p w:rsidR="00BC5B3F" w:rsidRPr="00F5113B" w:rsidRDefault="00BC5B3F" w:rsidP="00281859">
      <w:pPr>
        <w:pStyle w:val="afff1"/>
        <w:bidi w:val="0"/>
        <w:ind w:left="1424"/>
        <w:jc w:val="both"/>
        <w:rPr>
          <w:rFonts w:asciiTheme="majorBidi" w:hAnsiTheme="majorBidi" w:cstheme="majorBidi"/>
        </w:rPr>
      </w:pPr>
      <w:r w:rsidRPr="00F5113B">
        <w:rPr>
          <w:rFonts w:asciiTheme="majorBidi" w:hAnsiTheme="majorBidi" w:cstheme="majorBidi"/>
        </w:rPr>
        <w:t>Source code files will be deposited with a trustee selected by the Ministry of Health</w:t>
      </w:r>
      <w:r w:rsidR="00D119C0" w:rsidRPr="00F5113B">
        <w:rPr>
          <w:rFonts w:asciiTheme="majorBidi" w:hAnsiTheme="majorBidi" w:cstheme="majorBidi"/>
        </w:rPr>
        <w:t>.</w:t>
      </w:r>
      <w:r w:rsidRPr="00F5113B">
        <w:rPr>
          <w:rFonts w:asciiTheme="majorBidi" w:hAnsiTheme="majorBidi" w:cstheme="majorBidi"/>
        </w:rPr>
        <w:t xml:space="preserve"> </w:t>
      </w:r>
      <w:r w:rsidR="00281859" w:rsidRPr="00F5113B">
        <w:rPr>
          <w:rFonts w:asciiTheme="majorBidi" w:hAnsiTheme="majorBidi" w:cstheme="majorBidi"/>
        </w:rPr>
        <w:t xml:space="preserve">The Supplier will be notified in advance of the Trustee's identity, and the Ministry shall consider, but not be obliged to accept, Supplier's reasoned request of a change (such as conflict of interest between the Supplier and the intended Trustee) of the Trustee's identity. </w:t>
      </w:r>
      <w:r w:rsidR="00D119C0" w:rsidRPr="00F5113B">
        <w:rPr>
          <w:rFonts w:asciiTheme="majorBidi" w:hAnsiTheme="majorBidi" w:cstheme="majorBidi"/>
        </w:rPr>
        <w:t xml:space="preserve">In </w:t>
      </w:r>
      <w:r w:rsidRPr="00F5113B">
        <w:rPr>
          <w:rFonts w:asciiTheme="majorBidi" w:hAnsiTheme="majorBidi" w:cstheme="majorBidi"/>
        </w:rPr>
        <w:t>case</w:t>
      </w:r>
      <w:r w:rsidR="00D119C0" w:rsidRPr="00F5113B">
        <w:rPr>
          <w:rFonts w:asciiTheme="majorBidi" w:hAnsiTheme="majorBidi" w:cstheme="majorBidi"/>
        </w:rPr>
        <w:t xml:space="preserve"> of the Supplier's liquidation or bankruptcy,</w:t>
      </w:r>
      <w:r w:rsidRPr="00F5113B">
        <w:rPr>
          <w:rFonts w:asciiTheme="majorBidi" w:hAnsiTheme="majorBidi" w:cstheme="majorBidi"/>
        </w:rPr>
        <w:t xml:space="preserve"> or in other situations specified herein</w:t>
      </w:r>
      <w:r w:rsidR="00D119C0" w:rsidRPr="00F5113B">
        <w:rPr>
          <w:rFonts w:asciiTheme="majorBidi" w:hAnsiTheme="majorBidi" w:cstheme="majorBidi"/>
        </w:rPr>
        <w:t>, the trustee will make the source code available to the Ministry, enabling the Ministry to continue operating maintaining and developing the system</w:t>
      </w:r>
      <w:r w:rsidRPr="00F5113B">
        <w:rPr>
          <w:rFonts w:asciiTheme="majorBidi" w:hAnsiTheme="majorBidi" w:cstheme="majorBidi"/>
        </w:rPr>
        <w:t xml:space="preserve"> Deposit of the source code will be made upon installation of the system and following installation of any new version. The company will also deposit with the trustee from time to time the updated source code, if updated over time, should modifications and/or substantial improvements be carried out on the system and at least – once every six months.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62BD3">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In addition to the cases specified above, the Ministry may receive the source code from the trustee in case it submits to the trustee a legally confirmed statement whereby the </w:t>
      </w:r>
      <w:r w:rsidR="00A62BD3">
        <w:rPr>
          <w:rFonts w:asciiTheme="majorBidi" w:hAnsiTheme="majorBidi" w:cstheme="majorBidi"/>
        </w:rPr>
        <w:t>Supplier</w:t>
      </w:r>
      <w:r w:rsidRPr="00F5113B">
        <w:rPr>
          <w:rFonts w:asciiTheme="majorBidi" w:hAnsiTheme="majorBidi" w:cstheme="majorBidi"/>
        </w:rPr>
        <w:t>: (1) Ceased to support the system for a period that exceeds 30 days; (</w:t>
      </w:r>
      <w:r w:rsidR="009D728A" w:rsidRPr="00F5113B">
        <w:rPr>
          <w:rFonts w:asciiTheme="majorBidi" w:hAnsiTheme="majorBidi" w:cstheme="majorBidi"/>
        </w:rPr>
        <w:t>2</w:t>
      </w:r>
      <w:r w:rsidRPr="00F5113B">
        <w:rPr>
          <w:rFonts w:asciiTheme="majorBidi" w:hAnsiTheme="majorBidi" w:cstheme="majorBidi"/>
        </w:rPr>
        <w:t xml:space="preserve">) Terminated the agreement </w:t>
      </w:r>
      <w:r w:rsidR="00D119C0" w:rsidRPr="00F5113B">
        <w:rPr>
          <w:rFonts w:asciiTheme="majorBidi" w:hAnsiTheme="majorBidi" w:cstheme="majorBidi"/>
        </w:rPr>
        <w:t>unilaterally</w:t>
      </w:r>
      <w:r w:rsidRPr="00F5113B">
        <w:rPr>
          <w:rFonts w:asciiTheme="majorBidi" w:hAnsiTheme="majorBidi" w:cstheme="majorBidi"/>
        </w:rPr>
        <w:t xml:space="preserve">; A copy of said declaration will be submitted to the company. </w:t>
      </w:r>
    </w:p>
    <w:p w:rsidR="00BC5B3F" w:rsidRPr="00F5113B" w:rsidRDefault="00BC5B3F"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declares it has not and will not violate any copyrights and/or patent and/or trade secret while carrying out its undertakings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undertakes to compensate the Ministry of Health in any case of </w:t>
      </w:r>
      <w:r w:rsidR="009D728A" w:rsidRPr="00F5113B">
        <w:rPr>
          <w:rFonts w:asciiTheme="majorBidi" w:hAnsiTheme="majorBidi" w:cstheme="majorBidi"/>
        </w:rPr>
        <w:t xml:space="preserve">a </w:t>
      </w:r>
      <w:r w:rsidRPr="00F5113B">
        <w:rPr>
          <w:rFonts w:asciiTheme="majorBidi" w:hAnsiTheme="majorBidi" w:cstheme="majorBidi"/>
        </w:rPr>
        <w:t>third part</w:t>
      </w:r>
      <w:r w:rsidR="009D728A" w:rsidRPr="00F5113B">
        <w:rPr>
          <w:rFonts w:asciiTheme="majorBidi" w:hAnsiTheme="majorBidi" w:cstheme="majorBidi"/>
        </w:rPr>
        <w:t>y</w:t>
      </w:r>
      <w:r w:rsidRPr="00F5113B">
        <w:rPr>
          <w:rFonts w:asciiTheme="majorBidi" w:hAnsiTheme="majorBidi" w:cstheme="majorBidi"/>
        </w:rPr>
        <w:t xml:space="preserve"> claim</w:t>
      </w:r>
      <w:r w:rsidR="009D728A" w:rsidRPr="00F5113B">
        <w:rPr>
          <w:rFonts w:asciiTheme="majorBidi" w:hAnsiTheme="majorBidi" w:cstheme="majorBidi"/>
        </w:rPr>
        <w:t>ing</w:t>
      </w:r>
      <w:r w:rsidRPr="00F5113B">
        <w:rPr>
          <w:rFonts w:asciiTheme="majorBidi" w:hAnsiTheme="majorBidi" w:cstheme="majorBidi"/>
        </w:rPr>
        <w:t xml:space="preserve"> the system violates copyrights and/or patent and/or trade secret.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724D6">
      <w:pPr>
        <w:pStyle w:val="afff1"/>
        <w:bidi w:val="0"/>
        <w:ind w:left="1424"/>
        <w:jc w:val="both"/>
        <w:rPr>
          <w:rFonts w:asciiTheme="majorBidi" w:hAnsiTheme="majorBidi" w:cstheme="majorBidi"/>
          <w:b/>
          <w:bCs/>
        </w:rPr>
      </w:pPr>
      <w:r w:rsidRPr="00F5113B">
        <w:rPr>
          <w:rFonts w:asciiTheme="majorBidi" w:hAnsiTheme="majorBidi" w:cstheme="majorBidi"/>
          <w:b/>
          <w:bCs/>
        </w:rPr>
        <w:tab/>
        <w:t>The parties agree the section herein is a key condition to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Cooperation with other suppliers and Ministry staff</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is aware the Ministry of Health has many suppliers, some of whom may be the </w:t>
      </w:r>
      <w:r w:rsidR="00281859" w:rsidRPr="00F5113B">
        <w:rPr>
          <w:rFonts w:asciiTheme="majorBidi" w:hAnsiTheme="majorBidi" w:cstheme="majorBidi"/>
        </w:rPr>
        <w:t>S</w:t>
      </w:r>
      <w:r w:rsidRPr="00F5113B">
        <w:rPr>
          <w:rFonts w:asciiTheme="majorBidi" w:hAnsiTheme="majorBidi" w:cstheme="majorBidi"/>
        </w:rPr>
        <w:t xml:space="preserve">upplier's competitors, and undertakes to do its best to cooperate with them </w:t>
      </w:r>
      <w:r w:rsidR="008E6AE7" w:rsidRPr="00F5113B">
        <w:rPr>
          <w:rFonts w:asciiTheme="majorBidi" w:hAnsiTheme="majorBidi" w:cstheme="majorBidi"/>
        </w:rPr>
        <w:t xml:space="preserve">for the successful completion of the necessary tasks and system use. </w:t>
      </w:r>
    </w:p>
    <w:p w:rsidR="00BC5B3F" w:rsidRPr="00F5113B" w:rsidRDefault="00BC5B3F" w:rsidP="00A91A09">
      <w:pPr>
        <w:pStyle w:val="afff1"/>
        <w:bidi w:val="0"/>
        <w:ind w:left="1440" w:hanging="720"/>
        <w:jc w:val="both"/>
        <w:rPr>
          <w:rFonts w:asciiTheme="majorBidi" w:hAnsiTheme="majorBidi" w:cstheme="majorBidi"/>
        </w:rPr>
      </w:pPr>
    </w:p>
    <w:p w:rsidR="00281859" w:rsidRPr="00F5113B" w:rsidRDefault="00BC5B3F" w:rsidP="00201E8B">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hereby gives its consent that the </w:t>
      </w:r>
      <w:r w:rsidR="00C10D9A" w:rsidRPr="00F5113B">
        <w:rPr>
          <w:rFonts w:asciiTheme="majorBidi" w:hAnsiTheme="majorBidi" w:cstheme="majorBidi"/>
        </w:rPr>
        <w:t>design</w:t>
      </w:r>
      <w:r w:rsidR="00FC3E65" w:rsidRPr="00F5113B">
        <w:rPr>
          <w:rFonts w:asciiTheme="majorBidi" w:hAnsiTheme="majorBidi" w:cstheme="majorBidi"/>
        </w:rPr>
        <w:t xml:space="preserve"> or any other document prepared during the course of this </w:t>
      </w:r>
      <w:r w:rsidR="00552900" w:rsidRPr="00F5113B">
        <w:rPr>
          <w:rFonts w:asciiTheme="majorBidi" w:hAnsiTheme="majorBidi" w:cstheme="majorBidi"/>
        </w:rPr>
        <w:t>engagements</w:t>
      </w:r>
      <w:r w:rsidR="00FC3E65" w:rsidRPr="00F5113B">
        <w:rPr>
          <w:rFonts w:asciiTheme="majorBidi" w:hAnsiTheme="majorBidi" w:cstheme="majorBidi"/>
        </w:rPr>
        <w:t>, can be made available by the Ministry to a third-party vendor for professional review.</w:t>
      </w:r>
      <w:r w:rsidR="00281859" w:rsidRPr="00F5113B">
        <w:rPr>
          <w:rFonts w:asciiTheme="majorBidi" w:hAnsiTheme="majorBidi" w:cstheme="majorBidi"/>
        </w:rPr>
        <w:t xml:space="preserve"> </w:t>
      </w:r>
      <w:r w:rsidR="00201E8B">
        <w:rPr>
          <w:rFonts w:asciiTheme="majorBidi" w:hAnsiTheme="majorBidi" w:cstheme="majorBidi"/>
        </w:rPr>
        <w:t xml:space="preserve">The Ministry does not intend to expose information regarding the Off-the Shelf Program, but only regarding to its implementation and use of the System for the Ministry's purposes. </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At the Ministry's request, the </w:t>
      </w:r>
      <w:r w:rsidR="00281859" w:rsidRPr="00F5113B">
        <w:rPr>
          <w:rFonts w:asciiTheme="majorBidi" w:hAnsiTheme="majorBidi" w:cstheme="majorBidi"/>
        </w:rPr>
        <w:t>S</w:t>
      </w:r>
      <w:r w:rsidRPr="00F5113B">
        <w:rPr>
          <w:rFonts w:asciiTheme="majorBidi" w:hAnsiTheme="majorBidi" w:cstheme="majorBidi"/>
        </w:rPr>
        <w:t xml:space="preserve">upplier will provide training and </w:t>
      </w:r>
      <w:r w:rsidR="00D950A5" w:rsidRPr="00F5113B">
        <w:rPr>
          <w:rFonts w:asciiTheme="majorBidi" w:hAnsiTheme="majorBidi" w:cstheme="majorBidi"/>
        </w:rPr>
        <w:t>knowledge transfer</w:t>
      </w:r>
      <w:r w:rsidRPr="00F5113B">
        <w:rPr>
          <w:rFonts w:asciiTheme="majorBidi" w:hAnsiTheme="majorBidi" w:cstheme="majorBidi"/>
        </w:rPr>
        <w:t xml:space="preserve"> for its work products to any party determined by the Ministry, including Ministry employees or those employed by any other external supplier.</w:t>
      </w:r>
      <w:r w:rsidR="00281859" w:rsidRPr="00F5113B">
        <w:rPr>
          <w:rFonts w:asciiTheme="majorBidi" w:hAnsiTheme="majorBidi" w:cstheme="majorBidi"/>
        </w:rPr>
        <w:t xml:space="preserve"> The Client will provide the Supplier with a 60 days advanced notice for such required training and knowledge transfer.</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will do its best to help detect and diagnose system malfunctions even if the source of the malfunction is unclear and may not be due to a component under the supplier's responsibility. </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At the Ministry's request, the supplier will provide training and </w:t>
      </w:r>
      <w:r w:rsidR="00D950A5" w:rsidRPr="00F5113B">
        <w:rPr>
          <w:rFonts w:asciiTheme="majorBidi" w:hAnsiTheme="majorBidi" w:cstheme="majorBidi"/>
        </w:rPr>
        <w:t>knowledge transfer</w:t>
      </w:r>
      <w:r w:rsidRPr="00F5113B">
        <w:rPr>
          <w:rFonts w:asciiTheme="majorBidi" w:hAnsiTheme="majorBidi" w:cstheme="majorBidi"/>
        </w:rPr>
        <w:t xml:space="preserve"> for its work products to any party determined by the Ministry to provide maintenance and support for the system, including Ministry employees or those employed by any other external supplier.</w:t>
      </w:r>
      <w:r w:rsidR="00281859" w:rsidRPr="00F5113B">
        <w:rPr>
          <w:rFonts w:asciiTheme="majorBidi" w:hAnsiTheme="majorBidi" w:cstheme="majorBidi"/>
        </w:rPr>
        <w:t xml:space="preserve"> The Client will provide the Supplier with a 60 days advanced notice for such required training and knowledge transfer.</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Guarantee</w:t>
      </w:r>
      <w:r w:rsidR="00B5283B" w:rsidRPr="00F5113B">
        <w:rPr>
          <w:rFonts w:asciiTheme="majorBidi" w:hAnsiTheme="majorBidi" w:cstheme="majorBidi"/>
          <w:b/>
          <w:bCs/>
        </w:rPr>
        <w:t xml:space="preserve"> / Warranty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To ensure execution of its commitments herein, and as stipulation of the signature hereof, the </w:t>
      </w:r>
      <w:r w:rsidR="00281859" w:rsidRPr="00F5113B">
        <w:rPr>
          <w:rFonts w:asciiTheme="majorBidi" w:hAnsiTheme="majorBidi" w:cstheme="majorBidi"/>
        </w:rPr>
        <w:t>S</w:t>
      </w:r>
      <w:r w:rsidRPr="00F5113B">
        <w:rPr>
          <w:rFonts w:asciiTheme="majorBidi" w:hAnsiTheme="majorBidi" w:cstheme="majorBidi"/>
        </w:rPr>
        <w:t xml:space="preserve">upplier undertakes to provide the Ministry with autonomous banker's guarantee </w:t>
      </w:r>
      <w:r w:rsidR="00B5283B" w:rsidRPr="00F5113B">
        <w:rPr>
          <w:rFonts w:asciiTheme="majorBidi" w:hAnsiTheme="majorBidi" w:cstheme="majorBidi"/>
        </w:rPr>
        <w:t xml:space="preserve">for the amount </w:t>
      </w:r>
      <w:r w:rsidRPr="00F5113B">
        <w:rPr>
          <w:rFonts w:asciiTheme="majorBidi" w:hAnsiTheme="majorBidi" w:cstheme="majorBidi"/>
        </w:rPr>
        <w:t>________________, constituting 5% of the value of the remuneration for the work approved by the client.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It is hereby clarified </w:t>
      </w:r>
      <w:r w:rsidR="00B5283B" w:rsidRPr="00F5113B">
        <w:rPr>
          <w:rFonts w:asciiTheme="majorBidi" w:hAnsiTheme="majorBidi" w:cstheme="majorBidi"/>
        </w:rPr>
        <w:t xml:space="preserve">that the </w:t>
      </w:r>
      <w:r w:rsidRPr="00F5113B">
        <w:rPr>
          <w:rFonts w:asciiTheme="majorBidi" w:hAnsiTheme="majorBidi" w:cstheme="majorBidi"/>
        </w:rPr>
        <w:t xml:space="preserve">said banker's guarantee constitutes a prior condition for provision of services to the </w:t>
      </w:r>
      <w:r w:rsidR="00281859" w:rsidRPr="00F5113B">
        <w:rPr>
          <w:rFonts w:asciiTheme="majorBidi" w:hAnsiTheme="majorBidi" w:cstheme="majorBidi"/>
        </w:rPr>
        <w:t>C</w:t>
      </w:r>
      <w:r w:rsidRPr="00F5113B">
        <w:rPr>
          <w:rFonts w:asciiTheme="majorBidi" w:hAnsiTheme="majorBidi" w:cstheme="majorBidi"/>
        </w:rPr>
        <w:t xml:space="preserve">lient. Should the </w:t>
      </w:r>
      <w:r w:rsidR="00281859" w:rsidRPr="00F5113B">
        <w:rPr>
          <w:rFonts w:asciiTheme="majorBidi" w:hAnsiTheme="majorBidi" w:cstheme="majorBidi"/>
        </w:rPr>
        <w:t>S</w:t>
      </w:r>
      <w:r w:rsidRPr="00F5113B">
        <w:rPr>
          <w:rFonts w:asciiTheme="majorBidi" w:hAnsiTheme="majorBidi" w:cstheme="majorBidi"/>
        </w:rPr>
        <w:t xml:space="preserve">upplier fail to deposit the required execution guarantee on time and/or fail to uphold another of the above requirements, it will be construed as failure to uphold its undertaking according to </w:t>
      </w:r>
      <w:r w:rsidR="00B5283B" w:rsidRPr="00F5113B">
        <w:rPr>
          <w:rFonts w:asciiTheme="majorBidi" w:hAnsiTheme="majorBidi" w:cstheme="majorBidi"/>
        </w:rPr>
        <w:t>this agreement</w:t>
      </w:r>
      <w:r w:rsidRPr="00F5113B">
        <w:rPr>
          <w:rFonts w:asciiTheme="majorBidi" w:hAnsiTheme="majorBidi" w:cstheme="majorBidi"/>
        </w:rPr>
        <w:t>.</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banker's guarantee will be valid throughout the period</w:t>
      </w:r>
      <w:r w:rsidR="00B5283B" w:rsidRPr="00F5113B">
        <w:rPr>
          <w:rFonts w:asciiTheme="majorBidi" w:hAnsiTheme="majorBidi" w:cstheme="majorBidi"/>
        </w:rPr>
        <w:t xml:space="preserve"> of the Initial setup and first year of use. </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At the end of the</w:t>
      </w:r>
      <w:r w:rsidR="00B5283B" w:rsidRPr="00F5113B">
        <w:rPr>
          <w:rFonts w:asciiTheme="majorBidi" w:hAnsiTheme="majorBidi" w:cstheme="majorBidi"/>
        </w:rPr>
        <w:t xml:space="preserve"> above</w:t>
      </w:r>
      <w:r w:rsidRPr="00F5113B">
        <w:rPr>
          <w:rFonts w:asciiTheme="majorBidi" w:hAnsiTheme="majorBidi" w:cstheme="majorBidi"/>
        </w:rPr>
        <w:t xml:space="preserve"> period</w:t>
      </w:r>
      <w:r w:rsidR="00B5283B" w:rsidRPr="00F5113B">
        <w:rPr>
          <w:rFonts w:asciiTheme="majorBidi" w:hAnsiTheme="majorBidi" w:cstheme="majorBidi"/>
        </w:rPr>
        <w:t>,</w:t>
      </w:r>
      <w:r w:rsidRPr="00F5113B">
        <w:rPr>
          <w:rFonts w:asciiTheme="majorBidi" w:hAnsiTheme="majorBidi" w:cstheme="majorBidi"/>
        </w:rPr>
        <w:t xml:space="preserve"> the execution guarantee will be returned to the </w:t>
      </w:r>
      <w:r w:rsidR="00281859" w:rsidRPr="00F5113B">
        <w:rPr>
          <w:rFonts w:asciiTheme="majorBidi" w:hAnsiTheme="majorBidi" w:cstheme="majorBidi"/>
        </w:rPr>
        <w:t>S</w:t>
      </w:r>
      <w:r w:rsidRPr="00F5113B">
        <w:rPr>
          <w:rFonts w:asciiTheme="majorBidi" w:hAnsiTheme="majorBidi" w:cstheme="majorBidi"/>
        </w:rPr>
        <w:t>upplier</w:t>
      </w:r>
      <w:r w:rsidR="00281859" w:rsidRPr="00F5113B">
        <w:rPr>
          <w:rFonts w:asciiTheme="majorBidi" w:hAnsiTheme="majorBidi" w:cstheme="majorBidi"/>
        </w:rPr>
        <w:t>,</w:t>
      </w:r>
      <w:r w:rsidRPr="00F5113B">
        <w:rPr>
          <w:rFonts w:asciiTheme="majorBidi" w:hAnsiTheme="majorBidi" w:cstheme="majorBidi"/>
        </w:rPr>
        <w:t xml:space="preserve"> and in</w:t>
      </w:r>
      <w:r w:rsidR="00281859" w:rsidRPr="00F5113B">
        <w:rPr>
          <w:rFonts w:asciiTheme="majorBidi" w:hAnsiTheme="majorBidi" w:cstheme="majorBidi"/>
        </w:rPr>
        <w:t xml:space="preserve"> its </w:t>
      </w:r>
      <w:r w:rsidRPr="00F5113B">
        <w:rPr>
          <w:rFonts w:asciiTheme="majorBidi" w:hAnsiTheme="majorBidi" w:cstheme="majorBidi"/>
        </w:rPr>
        <w:t xml:space="preserve">stead the </w:t>
      </w:r>
      <w:r w:rsidR="00281859" w:rsidRPr="00F5113B">
        <w:rPr>
          <w:rFonts w:asciiTheme="majorBidi" w:hAnsiTheme="majorBidi" w:cstheme="majorBidi"/>
        </w:rPr>
        <w:t>S</w:t>
      </w:r>
      <w:r w:rsidRPr="00F5113B">
        <w:rPr>
          <w:rFonts w:asciiTheme="majorBidi" w:hAnsiTheme="majorBidi" w:cstheme="majorBidi"/>
        </w:rPr>
        <w:t>upplier will provide guarantee totaling 5% of the remuneration for annual maintenance, extended on a yearly basis</w:t>
      </w:r>
      <w:r w:rsidR="00281859" w:rsidRPr="00F5113B">
        <w:rPr>
          <w:rFonts w:asciiTheme="majorBidi" w:hAnsiTheme="majorBidi" w:cstheme="majorBidi"/>
        </w:rPr>
        <w:t>, in accordance with the terms specified in Section 12.5</w:t>
      </w:r>
      <w:r w:rsidRPr="00F5113B">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Should the </w:t>
      </w:r>
      <w:r w:rsidR="00281859" w:rsidRPr="00F5113B">
        <w:rPr>
          <w:rFonts w:asciiTheme="majorBidi" w:hAnsiTheme="majorBidi" w:cstheme="majorBidi"/>
        </w:rPr>
        <w:t>C</w:t>
      </w:r>
      <w:r w:rsidRPr="00F5113B">
        <w:rPr>
          <w:rFonts w:asciiTheme="majorBidi" w:hAnsiTheme="majorBidi" w:cstheme="majorBidi"/>
        </w:rPr>
        <w:t>lient extend said service provision period, the guarantee will be extended accordingly</w:t>
      </w:r>
      <w:r w:rsidR="00281859" w:rsidRPr="00F5113B">
        <w:rPr>
          <w:rFonts w:asciiTheme="majorBidi" w:hAnsiTheme="majorBidi" w:cstheme="majorBidi"/>
        </w:rPr>
        <w:t>,</w:t>
      </w:r>
      <w:r w:rsidRPr="00F5113B">
        <w:rPr>
          <w:rFonts w:asciiTheme="majorBidi" w:hAnsiTheme="majorBidi" w:cstheme="majorBidi"/>
        </w:rPr>
        <w:t xml:space="preserve"> and the </w:t>
      </w:r>
      <w:r w:rsidR="00281859" w:rsidRPr="00F5113B">
        <w:rPr>
          <w:rFonts w:asciiTheme="majorBidi" w:hAnsiTheme="majorBidi" w:cstheme="majorBidi"/>
        </w:rPr>
        <w:t>S</w:t>
      </w:r>
      <w:r w:rsidRPr="00F5113B">
        <w:rPr>
          <w:rFonts w:asciiTheme="majorBidi" w:hAnsiTheme="majorBidi" w:cstheme="majorBidi"/>
        </w:rPr>
        <w:t>upplier undertakes</w:t>
      </w:r>
      <w:r w:rsidR="00B5283B" w:rsidRPr="00F5113B">
        <w:rPr>
          <w:rFonts w:asciiTheme="majorBidi" w:hAnsiTheme="majorBidi" w:cstheme="majorBidi"/>
        </w:rPr>
        <w:t>,</w:t>
      </w:r>
      <w:r w:rsidRPr="00F5113B">
        <w:rPr>
          <w:rFonts w:asciiTheme="majorBidi" w:hAnsiTheme="majorBidi" w:cstheme="majorBidi"/>
        </w:rPr>
        <w:t xml:space="preserve"> in order to ensure its undertakings according to the extended contract, to provide the </w:t>
      </w:r>
      <w:r w:rsidR="00281859" w:rsidRPr="00F5113B">
        <w:rPr>
          <w:rFonts w:asciiTheme="majorBidi" w:hAnsiTheme="majorBidi" w:cstheme="majorBidi"/>
        </w:rPr>
        <w:t>C</w:t>
      </w:r>
      <w:r w:rsidRPr="00F5113B">
        <w:rPr>
          <w:rFonts w:asciiTheme="majorBidi" w:hAnsiTheme="majorBidi" w:cstheme="majorBidi"/>
        </w:rPr>
        <w:t>lient no less than 14 days prior to the beginning of the extended contract period, autonomous banker's guarantee in the form of the original guarantee, annexed to the consumer price index on the date of the contract extension. Said guarantee will remain valid until 45 days after the conclusion of the extended service provision period.</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Should the </w:t>
      </w:r>
      <w:r w:rsidR="00281859" w:rsidRPr="00F5113B">
        <w:rPr>
          <w:rFonts w:asciiTheme="majorBidi" w:hAnsiTheme="majorBidi" w:cstheme="majorBidi"/>
        </w:rPr>
        <w:t>S</w:t>
      </w:r>
      <w:r w:rsidRPr="00F5113B">
        <w:rPr>
          <w:rFonts w:asciiTheme="majorBidi" w:hAnsiTheme="majorBidi" w:cstheme="majorBidi"/>
        </w:rPr>
        <w:t>upplier fail to uphold its undertakings herein or by any law</w:t>
      </w:r>
      <w:r w:rsidR="002C4798" w:rsidRPr="00F5113B">
        <w:rPr>
          <w:rFonts w:asciiTheme="majorBidi" w:hAnsiTheme="majorBidi" w:cstheme="majorBidi"/>
        </w:rPr>
        <w:t>,</w:t>
      </w:r>
      <w:r w:rsidRPr="00F5113B">
        <w:rPr>
          <w:rFonts w:asciiTheme="majorBidi" w:hAnsiTheme="majorBidi" w:cstheme="majorBidi"/>
        </w:rPr>
        <w:t xml:space="preserve"> or the </w:t>
      </w:r>
      <w:r w:rsidR="00281859" w:rsidRPr="00F5113B">
        <w:rPr>
          <w:rFonts w:asciiTheme="majorBidi" w:hAnsiTheme="majorBidi" w:cstheme="majorBidi"/>
        </w:rPr>
        <w:t>C</w:t>
      </w:r>
      <w:r w:rsidRPr="00F5113B">
        <w:rPr>
          <w:rFonts w:asciiTheme="majorBidi" w:hAnsiTheme="majorBidi" w:cstheme="majorBidi"/>
        </w:rPr>
        <w:t xml:space="preserve">lient made legal use of its rights and spent sums that apply to the supplier herein or by any law, the </w:t>
      </w:r>
      <w:r w:rsidR="00281859" w:rsidRPr="00F5113B">
        <w:rPr>
          <w:rFonts w:asciiTheme="majorBidi" w:hAnsiTheme="majorBidi" w:cstheme="majorBidi"/>
        </w:rPr>
        <w:t>C</w:t>
      </w:r>
      <w:r w:rsidRPr="00F5113B">
        <w:rPr>
          <w:rFonts w:asciiTheme="majorBidi" w:hAnsiTheme="majorBidi" w:cstheme="majorBidi"/>
        </w:rPr>
        <w:t xml:space="preserve">lient may realize said guarantee, all or part thereof, subject to providing the </w:t>
      </w:r>
      <w:r w:rsidR="00281859" w:rsidRPr="00F5113B">
        <w:rPr>
          <w:rFonts w:asciiTheme="majorBidi" w:hAnsiTheme="majorBidi" w:cstheme="majorBidi"/>
        </w:rPr>
        <w:t>S</w:t>
      </w:r>
      <w:r w:rsidRPr="00F5113B">
        <w:rPr>
          <w:rFonts w:asciiTheme="majorBidi" w:hAnsiTheme="majorBidi" w:cstheme="majorBidi"/>
        </w:rPr>
        <w:t>upplier with 14 days' written notice and opportunity to correct its unfulfilled commitments.</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all doubt</w:t>
      </w:r>
      <w:r w:rsidR="002C4798" w:rsidRPr="00F5113B">
        <w:rPr>
          <w:rFonts w:asciiTheme="majorBidi" w:hAnsiTheme="majorBidi" w:cstheme="majorBidi"/>
        </w:rPr>
        <w:t>,</w:t>
      </w:r>
      <w:r w:rsidRPr="00F5113B">
        <w:rPr>
          <w:rFonts w:asciiTheme="majorBidi" w:hAnsiTheme="majorBidi" w:cstheme="majorBidi"/>
        </w:rPr>
        <w:t xml:space="preserve"> it is hereby clarified the guarantee does not constitute a limit or ceiling for the </w:t>
      </w:r>
      <w:r w:rsidR="00281859" w:rsidRPr="00F5113B">
        <w:rPr>
          <w:rFonts w:asciiTheme="majorBidi" w:hAnsiTheme="majorBidi" w:cstheme="majorBidi"/>
        </w:rPr>
        <w:t>S</w:t>
      </w:r>
      <w:r w:rsidRPr="00F5113B">
        <w:rPr>
          <w:rFonts w:asciiTheme="majorBidi" w:hAnsiTheme="majorBidi" w:cstheme="majorBidi"/>
        </w:rPr>
        <w:t>upplier's undertakings and guarantee specified herein.</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Remuneration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In return for providing services to the Ministry's full satisfaction</w:t>
      </w:r>
      <w:r w:rsidR="00EC0BE7" w:rsidRPr="00F5113B">
        <w:rPr>
          <w:rFonts w:asciiTheme="majorBidi" w:hAnsiTheme="majorBidi" w:cstheme="majorBidi"/>
        </w:rPr>
        <w:t>,</w:t>
      </w:r>
      <w:r w:rsidRPr="00F5113B">
        <w:rPr>
          <w:rFonts w:asciiTheme="majorBidi" w:hAnsiTheme="majorBidi" w:cstheme="majorBidi"/>
        </w:rPr>
        <w:t xml:space="preserve"> the Ministry will remit to the supplier the remuneration specified in the supplier's price quote submitted in the tender</w:t>
      </w:r>
      <w:r w:rsidR="00EC0BE7" w:rsidRPr="00F5113B">
        <w:rPr>
          <w:rFonts w:asciiTheme="majorBidi" w:hAnsiTheme="majorBidi" w:cstheme="majorBidi"/>
        </w:rPr>
        <w:t xml:space="preserve"> Bid</w:t>
      </w:r>
      <w:r w:rsidRPr="00F5113B">
        <w:rPr>
          <w:rFonts w:asciiTheme="majorBidi" w:hAnsiTheme="majorBidi" w:cstheme="majorBidi"/>
        </w:rPr>
        <w:t xml:space="preserve"> and approved by the Ministry.</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It is hereby agreed</w:t>
      </w:r>
      <w:r w:rsidR="00EC0BE7" w:rsidRPr="00F5113B">
        <w:rPr>
          <w:rFonts w:asciiTheme="majorBidi" w:hAnsiTheme="majorBidi" w:cstheme="majorBidi"/>
        </w:rPr>
        <w:t>,</w:t>
      </w:r>
      <w:r w:rsidRPr="00F5113B">
        <w:rPr>
          <w:rFonts w:asciiTheme="majorBidi" w:hAnsiTheme="majorBidi" w:cstheme="majorBidi"/>
        </w:rPr>
        <w:t xml:space="preserve"> payment will be based on the prices proposed by the </w:t>
      </w:r>
      <w:r w:rsidR="00281859" w:rsidRPr="00F5113B">
        <w:rPr>
          <w:rFonts w:asciiTheme="majorBidi" w:hAnsiTheme="majorBidi" w:cstheme="majorBidi"/>
        </w:rPr>
        <w:t>S</w:t>
      </w:r>
      <w:r w:rsidRPr="00F5113B">
        <w:rPr>
          <w:rFonts w:asciiTheme="majorBidi" w:hAnsiTheme="majorBidi" w:cstheme="majorBidi"/>
        </w:rPr>
        <w:t xml:space="preserve">upplier in its </w:t>
      </w:r>
      <w:r w:rsidR="00EC0BE7" w:rsidRPr="00F5113B">
        <w:rPr>
          <w:rFonts w:asciiTheme="majorBidi" w:hAnsiTheme="majorBidi" w:cstheme="majorBidi"/>
        </w:rPr>
        <w:t>Bid</w:t>
      </w:r>
      <w:r w:rsidRPr="00F5113B">
        <w:rPr>
          <w:rFonts w:asciiTheme="majorBidi" w:hAnsiTheme="majorBidi" w:cstheme="majorBidi"/>
        </w:rPr>
        <w:t xml:space="preserve">, according to </w:t>
      </w:r>
      <w:r w:rsidR="00EC0BE7" w:rsidRPr="00F5113B">
        <w:rPr>
          <w:rFonts w:asciiTheme="majorBidi" w:hAnsiTheme="majorBidi" w:cstheme="majorBidi"/>
        </w:rPr>
        <w:t>the payment milestones</w:t>
      </w:r>
      <w:r w:rsidRPr="00F5113B">
        <w:rPr>
          <w:rFonts w:asciiTheme="majorBidi" w:hAnsiTheme="majorBidi" w:cstheme="majorBidi"/>
        </w:rPr>
        <w:t xml:space="preserve"> and against a tax invoice. The </w:t>
      </w:r>
      <w:r w:rsidR="00281859" w:rsidRPr="00F5113B">
        <w:rPr>
          <w:rFonts w:asciiTheme="majorBidi" w:hAnsiTheme="majorBidi" w:cstheme="majorBidi"/>
        </w:rPr>
        <w:t>S</w:t>
      </w:r>
      <w:r w:rsidRPr="00F5113B">
        <w:rPr>
          <w:rFonts w:asciiTheme="majorBidi" w:hAnsiTheme="majorBidi" w:cstheme="majorBidi"/>
        </w:rPr>
        <w:t>upplier undertakes to submit invoices for every stage and only after the program administrator confirms the supplied system component has passed the Ministry's acceptance tests.</w:t>
      </w:r>
    </w:p>
    <w:p w:rsidR="000724D6" w:rsidRPr="00F5113B" w:rsidRDefault="000724D6" w:rsidP="000724D6">
      <w:pPr>
        <w:pStyle w:val="af0"/>
        <w:rPr>
          <w:rFonts w:asciiTheme="majorBidi" w:hAnsiTheme="majorBidi" w:cstheme="majorBidi"/>
        </w:rPr>
      </w:pPr>
    </w:p>
    <w:p w:rsidR="007959C4" w:rsidRPr="00F5113B" w:rsidRDefault="00C76FF6" w:rsidP="007959C4">
      <w:pPr>
        <w:pStyle w:val="afff1"/>
        <w:bidi w:val="0"/>
        <w:ind w:left="1424"/>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 xml:space="preserve">he agreement herein does not oblige the </w:t>
      </w:r>
      <w:r w:rsidRPr="00F5113B">
        <w:rPr>
          <w:rFonts w:asciiTheme="majorBidi" w:hAnsiTheme="majorBidi" w:cstheme="majorBidi"/>
        </w:rPr>
        <w:t xml:space="preserve">Ministry </w:t>
      </w:r>
      <w:r w:rsidR="00BC5B3F" w:rsidRPr="00F5113B">
        <w:rPr>
          <w:rFonts w:asciiTheme="majorBidi" w:hAnsiTheme="majorBidi" w:cstheme="majorBidi"/>
        </w:rPr>
        <w:t>to pay any remuneration and the only</w:t>
      </w:r>
      <w:r w:rsidRPr="00F5113B">
        <w:rPr>
          <w:rFonts w:asciiTheme="majorBidi" w:hAnsiTheme="majorBidi" w:cstheme="majorBidi"/>
        </w:rPr>
        <w:t xml:space="preserve"> financial</w:t>
      </w:r>
      <w:r w:rsidR="00BC5B3F" w:rsidRPr="00F5113B">
        <w:rPr>
          <w:rFonts w:asciiTheme="majorBidi" w:hAnsiTheme="majorBidi" w:cstheme="majorBidi"/>
        </w:rPr>
        <w:t xml:space="preserve"> obligation will be based on </w:t>
      </w:r>
      <w:r w:rsidRPr="00F5113B">
        <w:rPr>
          <w:rFonts w:asciiTheme="majorBidi" w:hAnsiTheme="majorBidi" w:cstheme="majorBidi"/>
        </w:rPr>
        <w:t xml:space="preserve">approved work produced by the Ministry's financial system and signed by the Ministry's authorized signatories. The Supplier may not perform any work prior to receiving signed work-order. Any work </w:t>
      </w:r>
      <w:r w:rsidR="00552900" w:rsidRPr="00F5113B">
        <w:rPr>
          <w:rFonts w:asciiTheme="majorBidi" w:hAnsiTheme="majorBidi" w:cstheme="majorBidi"/>
        </w:rPr>
        <w:t>performed</w:t>
      </w:r>
      <w:r w:rsidRPr="00F5113B">
        <w:rPr>
          <w:rFonts w:asciiTheme="majorBidi" w:hAnsiTheme="majorBidi" w:cstheme="majorBidi"/>
        </w:rPr>
        <w:t xml:space="preserve"> without an approved official work order will not be reimbursed by the Ministry. Written approval for </w:t>
      </w:r>
      <w:r w:rsidR="00F817FB" w:rsidRPr="00F5113B">
        <w:rPr>
          <w:rFonts w:asciiTheme="majorBidi" w:hAnsiTheme="majorBidi" w:cstheme="majorBidi"/>
        </w:rPr>
        <w:t>performing</w:t>
      </w:r>
      <w:r w:rsidRPr="00F5113B">
        <w:rPr>
          <w:rFonts w:asciiTheme="majorBidi" w:hAnsiTheme="majorBidi" w:cstheme="majorBidi"/>
        </w:rPr>
        <w:t xml:space="preserve"> a work-package received by the Ministry's representatives does not constitute a monetary commitment, if it is not backed by a signed work-order.</w:t>
      </w:r>
    </w:p>
    <w:p w:rsidR="007959C4" w:rsidRPr="00F5113B" w:rsidRDefault="007959C4" w:rsidP="007959C4">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 derived from service provision, including supplier's profit.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330348" w:rsidP="00AD6582">
      <w:pPr>
        <w:pStyle w:val="afff1"/>
        <w:numPr>
          <w:ilvl w:val="1"/>
          <w:numId w:val="43"/>
        </w:numPr>
        <w:bidi w:val="0"/>
        <w:ind w:hanging="715"/>
        <w:jc w:val="both"/>
        <w:rPr>
          <w:rFonts w:asciiTheme="majorBidi" w:hAnsiTheme="majorBidi" w:cstheme="majorBidi"/>
        </w:rPr>
      </w:pPr>
      <w:r>
        <w:rPr>
          <w:rFonts w:asciiTheme="majorBidi" w:hAnsiTheme="majorBidi" w:cstheme="majorBidi"/>
        </w:rPr>
        <w:t>Unless specified otherwise by a Bidder,</w:t>
      </w:r>
      <w:r w:rsidR="00BC5B3F" w:rsidRPr="00F5113B">
        <w:rPr>
          <w:rFonts w:asciiTheme="majorBidi" w:hAnsiTheme="majorBidi" w:cstheme="majorBidi"/>
        </w:rPr>
        <w:tab/>
      </w:r>
      <w:r>
        <w:rPr>
          <w:rFonts w:asciiTheme="majorBidi" w:hAnsiTheme="majorBidi" w:cstheme="majorBidi"/>
        </w:rPr>
        <w:t>a</w:t>
      </w:r>
      <w:r w:rsidR="00BC5B3F" w:rsidRPr="00F5113B">
        <w:rPr>
          <w:rFonts w:asciiTheme="majorBidi" w:hAnsiTheme="majorBidi" w:cstheme="majorBidi"/>
        </w:rPr>
        <w:t>ll prices</w:t>
      </w:r>
      <w:r w:rsidR="00C76FF6" w:rsidRPr="00F5113B">
        <w:rPr>
          <w:rFonts w:asciiTheme="majorBidi" w:hAnsiTheme="majorBidi" w:cstheme="majorBidi"/>
        </w:rPr>
        <w:t>, unless explicitly stated otherwise,</w:t>
      </w:r>
      <w:r w:rsidR="00BC5B3F" w:rsidRPr="00F5113B">
        <w:rPr>
          <w:rFonts w:asciiTheme="majorBidi" w:hAnsiTheme="majorBidi" w:cstheme="majorBidi"/>
        </w:rPr>
        <w:t xml:space="preserve"> are specified in New Israeli Shekels</w:t>
      </w:r>
      <w:r>
        <w:rPr>
          <w:rFonts w:asciiTheme="majorBidi" w:hAnsiTheme="majorBidi" w:cstheme="majorBidi"/>
        </w:rPr>
        <w:t xml:space="preserve"> (NIS)</w:t>
      </w:r>
      <w:r w:rsidR="00BC5B3F" w:rsidRPr="00F5113B">
        <w:rPr>
          <w:rFonts w:asciiTheme="majorBidi" w:hAnsiTheme="majorBidi" w:cstheme="majorBidi"/>
        </w:rPr>
        <w:t xml:space="preserve">. </w:t>
      </w:r>
      <w:r w:rsidR="00281859" w:rsidRPr="00F5113B">
        <w:rPr>
          <w:rFonts w:asciiTheme="majorBidi" w:hAnsiTheme="majorBidi" w:cstheme="majorBidi"/>
        </w:rPr>
        <w:t xml:space="preserve">Linkage </w:t>
      </w:r>
      <w:r w:rsidR="00BC5B3F" w:rsidRPr="00F5113B">
        <w:rPr>
          <w:rFonts w:asciiTheme="majorBidi" w:hAnsiTheme="majorBidi" w:cstheme="majorBidi"/>
        </w:rPr>
        <w:t xml:space="preserve">to the consumer price index will be based on the General Comptroller's instruction 7.17.2 – specified in paragraph 0.14 of the </w:t>
      </w:r>
      <w:r>
        <w:rPr>
          <w:rFonts w:asciiTheme="majorBidi" w:hAnsiTheme="majorBidi" w:cstheme="majorBidi"/>
        </w:rPr>
        <w:t>T</w:t>
      </w:r>
      <w:r w:rsidR="00BC5B3F" w:rsidRPr="00F5113B">
        <w:rPr>
          <w:rFonts w:asciiTheme="majorBidi" w:hAnsiTheme="majorBidi" w:cstheme="majorBidi"/>
        </w:rPr>
        <w:t>ender.</w:t>
      </w:r>
      <w:r>
        <w:rPr>
          <w:rFonts w:asciiTheme="majorBidi" w:hAnsiTheme="majorBidi" w:cstheme="majorBidi"/>
        </w:rPr>
        <w:t xml:space="preserve"> However, non-Israeli Bidders that requested in their Bids that payments due by the Ministry under the agreement will be in US dollars or Euros will be paid in the chosen currency. </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Legal VAT will be added to all sums</w:t>
      </w:r>
      <w:r w:rsidR="00C76FF6" w:rsidRPr="00F5113B">
        <w:rPr>
          <w:rFonts w:asciiTheme="majorBidi" w:hAnsiTheme="majorBidi" w:cstheme="majorBidi"/>
        </w:rPr>
        <w:t xml:space="preserve"> if required</w:t>
      </w:r>
      <w:r w:rsidRPr="00F5113B">
        <w:rPr>
          <w:rFonts w:asciiTheme="majorBidi" w:hAnsiTheme="majorBidi" w:cstheme="majorBidi"/>
        </w:rPr>
        <w:t>.</w:t>
      </w:r>
    </w:p>
    <w:p w:rsidR="000724D6" w:rsidRPr="00F5113B" w:rsidRDefault="000724D6" w:rsidP="000724D6">
      <w:pPr>
        <w:pStyle w:val="af0"/>
        <w:rPr>
          <w:rFonts w:asciiTheme="majorBidi" w:hAnsiTheme="majorBidi" w:cstheme="majorBidi"/>
        </w:rPr>
      </w:pP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w:t>
      </w:r>
      <w:r w:rsidRPr="00F5113B">
        <w:rPr>
          <w:rFonts w:asciiTheme="majorBidi" w:hAnsiTheme="majorBidi" w:cstheme="majorBidi"/>
          <w:b/>
          <w:bCs/>
        </w:rPr>
        <w:tab/>
        <w:t>Remittal of payment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will submit an invoice with details of the services provided (according to the work order) by the 15th of the month.</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For services provided on an hourly bas</w:t>
      </w:r>
      <w:r w:rsidR="002F6146" w:rsidRPr="00F5113B">
        <w:rPr>
          <w:rFonts w:asciiTheme="majorBidi" w:hAnsiTheme="majorBidi" w:cstheme="majorBidi"/>
        </w:rPr>
        <w:t>i</w:t>
      </w:r>
      <w:r w:rsidRPr="00F5113B">
        <w:rPr>
          <w:rFonts w:asciiTheme="majorBidi" w:hAnsiTheme="majorBidi" w:cstheme="majorBidi"/>
        </w:rPr>
        <w:t xml:space="preserve">s, a detailed report including names </w:t>
      </w:r>
      <w:r w:rsidR="002F6146" w:rsidRPr="00F5113B">
        <w:rPr>
          <w:rFonts w:asciiTheme="majorBidi" w:hAnsiTheme="majorBidi" w:cstheme="majorBidi"/>
        </w:rPr>
        <w:t xml:space="preserve">of service providers, tasks performed </w:t>
      </w:r>
      <w:r w:rsidRPr="00F5113B">
        <w:rPr>
          <w:rFonts w:asciiTheme="majorBidi" w:hAnsiTheme="majorBidi" w:cstheme="majorBidi"/>
        </w:rPr>
        <w:t xml:space="preserve">and hours </w:t>
      </w:r>
      <w:r w:rsidR="002F6146" w:rsidRPr="00F5113B">
        <w:rPr>
          <w:rFonts w:asciiTheme="majorBidi" w:hAnsiTheme="majorBidi" w:cstheme="majorBidi"/>
        </w:rPr>
        <w:t xml:space="preserve">spent </w:t>
      </w:r>
      <w:r w:rsidRPr="00F5113B">
        <w:rPr>
          <w:rFonts w:asciiTheme="majorBidi" w:hAnsiTheme="majorBidi" w:cstheme="majorBidi"/>
        </w:rPr>
        <w:t>will be attached.</w:t>
      </w:r>
    </w:p>
    <w:p w:rsidR="000724D6" w:rsidRPr="00F5113B" w:rsidRDefault="000724D6" w:rsidP="000724D6">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Payments will be remitted according to regular government payment conditions.</w:t>
      </w:r>
    </w:p>
    <w:p w:rsidR="000724D6" w:rsidRPr="00F5113B" w:rsidRDefault="000724D6" w:rsidP="000724D6">
      <w:pPr>
        <w:pStyle w:val="afff1"/>
        <w:bidi w:val="0"/>
        <w:jc w:val="both"/>
        <w:rPr>
          <w:rFonts w:asciiTheme="majorBidi" w:hAnsiTheme="majorBidi" w:cstheme="majorBidi"/>
        </w:rPr>
      </w:pPr>
    </w:p>
    <w:p w:rsidR="00277336"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w:t>
      </w:r>
      <w:r w:rsidR="00277336" w:rsidRPr="00F5113B">
        <w:rPr>
          <w:rFonts w:asciiTheme="majorBidi" w:hAnsiTheme="majorBidi" w:cstheme="majorBidi"/>
          <w:b/>
          <w:bCs/>
        </w:rPr>
        <w:t xml:space="preserve"> Fines and agreed compensation</w:t>
      </w:r>
    </w:p>
    <w:p w:rsidR="00277336" w:rsidRPr="00F5113B" w:rsidRDefault="00277336" w:rsidP="00A91A09">
      <w:pPr>
        <w:pStyle w:val="afff1"/>
        <w:jc w:val="both"/>
        <w:rPr>
          <w:rFonts w:asciiTheme="majorBidi" w:hAnsiTheme="majorBidi" w:cstheme="majorBidi"/>
          <w:b/>
          <w:bCs/>
        </w:rPr>
      </w:pPr>
    </w:p>
    <w:p w:rsidR="00277336" w:rsidRPr="00F5113B" w:rsidRDefault="00277336" w:rsidP="00201E8B">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w:t>
      </w:r>
      <w:r w:rsidR="00AD6582">
        <w:rPr>
          <w:rFonts w:asciiTheme="majorBidi" w:hAnsiTheme="majorBidi" w:cstheme="majorBidi"/>
        </w:rPr>
        <w:t>S</w:t>
      </w:r>
      <w:r w:rsidRPr="00F5113B">
        <w:rPr>
          <w:rFonts w:asciiTheme="majorBidi" w:hAnsiTheme="majorBidi" w:cstheme="majorBidi"/>
        </w:rPr>
        <w:t xml:space="preserve">upplier breach its undertakings herein, </w:t>
      </w:r>
      <w:r w:rsidR="00281859" w:rsidRPr="00F5113B">
        <w:rPr>
          <w:rFonts w:asciiTheme="majorBidi" w:hAnsiTheme="majorBidi" w:cstheme="majorBidi"/>
        </w:rPr>
        <w:t xml:space="preserve">and fail to cure them within 10 business days following a written notice by the Client, </w:t>
      </w:r>
      <w:r w:rsidRPr="00F5113B">
        <w:rPr>
          <w:rFonts w:asciiTheme="majorBidi" w:hAnsiTheme="majorBidi" w:cstheme="majorBidi"/>
        </w:rPr>
        <w:t xml:space="preserve">the </w:t>
      </w:r>
      <w:r w:rsidR="00BB5DBE" w:rsidRPr="00F5113B">
        <w:rPr>
          <w:rFonts w:asciiTheme="majorBidi" w:hAnsiTheme="majorBidi" w:cstheme="majorBidi"/>
        </w:rPr>
        <w:t>Client</w:t>
      </w:r>
      <w:r w:rsidRPr="00F5113B">
        <w:rPr>
          <w:rFonts w:asciiTheme="majorBidi" w:hAnsiTheme="majorBidi" w:cstheme="majorBidi"/>
        </w:rPr>
        <w:t xml:space="preserve"> may appropriate payment for the maintenance months during which said breaches were carried out until the breach was </w:t>
      </w:r>
      <w:r w:rsidR="00552900" w:rsidRPr="00F5113B">
        <w:rPr>
          <w:rFonts w:asciiTheme="majorBidi" w:hAnsiTheme="majorBidi" w:cstheme="majorBidi"/>
        </w:rPr>
        <w:t>amended</w:t>
      </w:r>
      <w:r w:rsidRPr="00F5113B">
        <w:rPr>
          <w:rFonts w:asciiTheme="majorBidi" w:hAnsiTheme="majorBidi" w:cstheme="majorBidi"/>
        </w:rPr>
        <w:t xml:space="preserve">. After the breach is repaired the </w:t>
      </w:r>
      <w:r w:rsidR="007336A2" w:rsidRPr="00F5113B">
        <w:rPr>
          <w:rFonts w:asciiTheme="majorBidi" w:hAnsiTheme="majorBidi" w:cstheme="majorBidi"/>
        </w:rPr>
        <w:t>Ministry</w:t>
      </w:r>
      <w:r w:rsidRPr="00F5113B">
        <w:rPr>
          <w:rFonts w:asciiTheme="majorBidi" w:hAnsiTheme="majorBidi" w:cstheme="majorBidi"/>
        </w:rPr>
        <w:t xml:space="preserve"> may hold onto half of the maintenance sum due to the supplier for the months from the beginning of the breach until its' repair as agreed compensation</w:t>
      </w:r>
      <w:r w:rsidRPr="00F5113B">
        <w:rPr>
          <w:rFonts w:asciiTheme="majorBidi" w:hAnsiTheme="majorBidi" w:cstheme="majorBidi"/>
          <w:rtl/>
        </w:rPr>
        <w:t>.</w:t>
      </w:r>
      <w:r w:rsidR="00201E8B">
        <w:rPr>
          <w:rFonts w:asciiTheme="majorBidi" w:hAnsiTheme="majorBidi" w:cstheme="majorBidi"/>
        </w:rPr>
        <w:t xml:space="preserve"> The Ministry will be entitled to hold onto the maintenance sum in accordance with this Section once during a calendar year.</w:t>
      </w:r>
    </w:p>
    <w:p w:rsidR="00277336" w:rsidRPr="00F5113B" w:rsidRDefault="00277336" w:rsidP="00A91A09">
      <w:pPr>
        <w:pStyle w:val="afff1"/>
        <w:jc w:val="both"/>
        <w:rPr>
          <w:rFonts w:asciiTheme="majorBidi" w:hAnsiTheme="majorBidi" w:cstheme="majorBidi"/>
          <w:b/>
          <w:bCs/>
        </w:rPr>
      </w:pPr>
    </w:p>
    <w:p w:rsidR="00277336" w:rsidRPr="00F5113B" w:rsidRDefault="00277336" w:rsidP="00201E8B">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Should the </w:t>
      </w:r>
      <w:r w:rsidR="00AD6582">
        <w:rPr>
          <w:rFonts w:asciiTheme="majorBidi" w:hAnsiTheme="majorBidi" w:cstheme="majorBidi"/>
        </w:rPr>
        <w:t>S</w:t>
      </w:r>
      <w:r w:rsidRPr="00F5113B">
        <w:rPr>
          <w:rFonts w:asciiTheme="majorBidi" w:hAnsiTheme="majorBidi" w:cstheme="majorBidi"/>
        </w:rPr>
        <w:t xml:space="preserve">upplier fail to uphold undertakings to develop/ </w:t>
      </w:r>
      <w:r w:rsidR="00355166" w:rsidRPr="00F5113B">
        <w:rPr>
          <w:rFonts w:asciiTheme="majorBidi" w:hAnsiTheme="majorBidi" w:cstheme="majorBidi"/>
        </w:rPr>
        <w:t xml:space="preserve">implement </w:t>
      </w:r>
      <w:r w:rsidRPr="00F5113B">
        <w:rPr>
          <w:rFonts w:asciiTheme="majorBidi" w:hAnsiTheme="majorBidi" w:cstheme="majorBidi"/>
        </w:rPr>
        <w:t xml:space="preserve">an assignment or work package determined at a fixed price, the Ministry may deduct 1% from the agreed sum for each </w:t>
      </w:r>
      <w:r w:rsidR="00201E8B">
        <w:rPr>
          <w:rFonts w:asciiTheme="majorBidi" w:hAnsiTheme="majorBidi" w:cstheme="majorBidi"/>
        </w:rPr>
        <w:t>month</w:t>
      </w:r>
      <w:r w:rsidRPr="00F5113B">
        <w:rPr>
          <w:rFonts w:asciiTheme="majorBidi" w:hAnsiTheme="majorBidi" w:cstheme="majorBidi"/>
        </w:rPr>
        <w:t xml:space="preserve">'s delay in </w:t>
      </w:r>
      <w:r w:rsidR="00355166" w:rsidRPr="00F5113B">
        <w:rPr>
          <w:rFonts w:asciiTheme="majorBidi" w:hAnsiTheme="majorBidi" w:cstheme="majorBidi"/>
        </w:rPr>
        <w:t xml:space="preserve">completing </w:t>
      </w:r>
      <w:r w:rsidRPr="00F5113B">
        <w:rPr>
          <w:rFonts w:asciiTheme="majorBidi" w:hAnsiTheme="majorBidi" w:cstheme="majorBidi"/>
        </w:rPr>
        <w:t xml:space="preserve">the </w:t>
      </w:r>
      <w:r w:rsidR="00355166" w:rsidRPr="00F5113B">
        <w:rPr>
          <w:rFonts w:asciiTheme="majorBidi" w:hAnsiTheme="majorBidi" w:cstheme="majorBidi"/>
        </w:rPr>
        <w:t>assignment</w:t>
      </w:r>
      <w:r w:rsidRPr="00F5113B">
        <w:rPr>
          <w:rFonts w:asciiTheme="majorBidi" w:hAnsiTheme="majorBidi" w:cstheme="majorBidi"/>
        </w:rPr>
        <w:t>, from 4 weeks after the scheduled submission date until the Ministry confirms the end of development</w:t>
      </w:r>
      <w:r w:rsidR="00355166" w:rsidRPr="00F5113B">
        <w:rPr>
          <w:rFonts w:asciiTheme="majorBidi" w:hAnsiTheme="majorBidi" w:cstheme="majorBidi"/>
        </w:rPr>
        <w:t xml:space="preserve"> at required quality level.</w:t>
      </w:r>
    </w:p>
    <w:p w:rsidR="00277336" w:rsidRPr="00F5113B" w:rsidRDefault="00277336" w:rsidP="000724D6">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AD6582">
        <w:rPr>
          <w:rFonts w:asciiTheme="majorBidi" w:hAnsiTheme="majorBidi" w:cstheme="majorBidi"/>
        </w:rPr>
        <w:t>S</w:t>
      </w:r>
      <w:r w:rsidRPr="00F5113B">
        <w:rPr>
          <w:rFonts w:asciiTheme="majorBidi" w:hAnsiTheme="majorBidi" w:cstheme="majorBidi"/>
        </w:rPr>
        <w:t xml:space="preserve">upplier undertakes to be available to begin work on the new work package requested by the Ministry within one calendar month from the date the Ministry approves the price quote. Unless agreed otherwise in writing by the Ministry, the work package schedule will be calculated to begin one calendar month from the date the price quote is confirmed, whether the </w:t>
      </w:r>
      <w:r w:rsidR="00AD6582">
        <w:rPr>
          <w:rFonts w:asciiTheme="majorBidi" w:hAnsiTheme="majorBidi" w:cstheme="majorBidi"/>
        </w:rPr>
        <w:t>S</w:t>
      </w:r>
      <w:r w:rsidRPr="00F5113B">
        <w:rPr>
          <w:rFonts w:asciiTheme="majorBidi" w:hAnsiTheme="majorBidi" w:cstheme="majorBidi"/>
        </w:rPr>
        <w:t>upplier began actual work or not, and calculation of fines will operate based on this decisive date</w:t>
      </w:r>
      <w:r w:rsidRPr="00F5113B">
        <w:rPr>
          <w:rFonts w:asciiTheme="majorBidi" w:hAnsiTheme="majorBidi" w:cstheme="majorBidi"/>
          <w:rtl/>
        </w:rPr>
        <w:t>.</w:t>
      </w:r>
      <w:r w:rsidR="00AD6582">
        <w:rPr>
          <w:rFonts w:asciiTheme="majorBidi" w:hAnsiTheme="majorBidi" w:cstheme="majorBidi"/>
        </w:rPr>
        <w:t xml:space="preserve"> It is clarified that the Supplier will not be obliged to implement works in more than two local sites at the same time unless otherwise agreed by the Parties.  </w:t>
      </w:r>
    </w:p>
    <w:p w:rsidR="000724D6" w:rsidRPr="00F5113B" w:rsidRDefault="000724D6" w:rsidP="000724D6">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The price quote for the work package or new assignment will be submitted to the Ministry no later than 10 business days from the date the Ministry receives the offer, unless otherwise agreed by the Ministry in writing. Failure to submit a price quote on time entitles the Ministry to impose a fine of up to NIS 10,000 for every week's delay</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to develop/ </w:t>
      </w:r>
      <w:r w:rsidR="00355166" w:rsidRPr="00F5113B">
        <w:rPr>
          <w:rFonts w:asciiTheme="majorBidi" w:hAnsiTheme="majorBidi" w:cstheme="majorBidi"/>
        </w:rPr>
        <w:t xml:space="preserve">implement </w:t>
      </w:r>
      <w:r w:rsidRPr="00F5113B">
        <w:rPr>
          <w:rFonts w:asciiTheme="majorBidi" w:hAnsiTheme="majorBidi" w:cstheme="majorBidi"/>
        </w:rPr>
        <w:t>an assignment or work package</w:t>
      </w:r>
      <w:r w:rsidR="00355166" w:rsidRPr="00F5113B">
        <w:rPr>
          <w:rFonts w:asciiTheme="majorBidi" w:hAnsiTheme="majorBidi" w:cstheme="majorBidi"/>
        </w:rPr>
        <w:t xml:space="preserve"> paid for by hourly rates,</w:t>
      </w:r>
      <w:r w:rsidRPr="00F5113B">
        <w:rPr>
          <w:rFonts w:asciiTheme="majorBidi" w:hAnsiTheme="majorBidi" w:cstheme="majorBidi"/>
        </w:rPr>
        <w:t xml:space="preserve"> at the approved number of hours and schedule, whilst providing the agreed content at the quality required by the Ministry, the Ministry may deduct from the hourly payment as specified in the table below</w:t>
      </w:r>
      <w:r w:rsidRPr="00F5113B">
        <w:rPr>
          <w:rFonts w:asciiTheme="majorBidi" w:hAnsiTheme="majorBidi" w:cstheme="majorBidi"/>
          <w:rtl/>
        </w:rPr>
        <w:t>:</w:t>
      </w:r>
    </w:p>
    <w:p w:rsidR="00277336" w:rsidRPr="00F5113B" w:rsidRDefault="00277336" w:rsidP="000724D6">
      <w:pPr>
        <w:pStyle w:val="afff1"/>
        <w:bidi w:val="0"/>
        <w:ind w:left="1424"/>
        <w:jc w:val="both"/>
        <w:rPr>
          <w:rFonts w:asciiTheme="majorBidi" w:hAnsiTheme="majorBidi" w:cstheme="majorBidi"/>
        </w:rPr>
      </w:pPr>
    </w:p>
    <w:tbl>
      <w:tblPr>
        <w:tblStyle w:val="ab"/>
        <w:tblW w:w="0" w:type="auto"/>
        <w:tblInd w:w="1424" w:type="dxa"/>
        <w:tblLook w:val="04A0" w:firstRow="1" w:lastRow="0" w:firstColumn="1" w:lastColumn="0" w:noHBand="0" w:noVBand="1"/>
      </w:tblPr>
      <w:tblGrid>
        <w:gridCol w:w="4093"/>
        <w:gridCol w:w="4053"/>
      </w:tblGrid>
      <w:tr w:rsidR="00355166" w:rsidRPr="00F5113B" w:rsidTr="00201E8B">
        <w:trPr>
          <w:tblHeader/>
        </w:trPr>
        <w:tc>
          <w:tcPr>
            <w:tcW w:w="4093" w:type="dxa"/>
          </w:tcPr>
          <w:p w:rsidR="00355166" w:rsidRPr="00F5113B" w:rsidRDefault="00355166" w:rsidP="003D0872">
            <w:pPr>
              <w:pStyle w:val="afff1"/>
              <w:bidi w:val="0"/>
              <w:jc w:val="both"/>
              <w:rPr>
                <w:rFonts w:asciiTheme="majorBidi" w:hAnsiTheme="majorBidi" w:cstheme="majorBidi"/>
                <w:b/>
                <w:bCs/>
                <w:rtl/>
              </w:rPr>
            </w:pPr>
            <w:r w:rsidRPr="00F5113B">
              <w:rPr>
                <w:rFonts w:asciiTheme="majorBidi" w:hAnsiTheme="majorBidi" w:cstheme="majorBidi"/>
                <w:b/>
                <w:bCs/>
              </w:rPr>
              <w:t>Actual number of hours</w:t>
            </w:r>
          </w:p>
        </w:tc>
        <w:tc>
          <w:tcPr>
            <w:tcW w:w="4053" w:type="dxa"/>
          </w:tcPr>
          <w:p w:rsidR="00355166" w:rsidRPr="00F5113B" w:rsidRDefault="00355166" w:rsidP="00355166">
            <w:pPr>
              <w:pStyle w:val="afff1"/>
              <w:bidi w:val="0"/>
              <w:jc w:val="both"/>
              <w:rPr>
                <w:rFonts w:asciiTheme="majorBidi" w:hAnsiTheme="majorBidi" w:cstheme="majorBidi"/>
                <w:b/>
                <w:bCs/>
              </w:rPr>
            </w:pPr>
            <w:r w:rsidRPr="00F5113B">
              <w:rPr>
                <w:rFonts w:asciiTheme="majorBidi" w:hAnsiTheme="majorBidi" w:cstheme="majorBidi"/>
                <w:b/>
                <w:bCs/>
              </w:rPr>
              <w:t>Percentage of deduction from hourly rate according to tender price list</w:t>
            </w:r>
          </w:p>
        </w:tc>
      </w:tr>
      <w:tr w:rsidR="00355166" w:rsidRPr="00F5113B" w:rsidTr="00201E8B">
        <w:tc>
          <w:tcPr>
            <w:tcW w:w="4093" w:type="dxa"/>
          </w:tcPr>
          <w:p w:rsidR="00355166" w:rsidRPr="00F5113B" w:rsidRDefault="00355166" w:rsidP="003D0872">
            <w:pPr>
              <w:pStyle w:val="afff1"/>
              <w:bidi w:val="0"/>
              <w:jc w:val="both"/>
              <w:rPr>
                <w:rFonts w:asciiTheme="majorBidi" w:hAnsiTheme="majorBidi" w:cstheme="majorBidi"/>
                <w:rtl/>
              </w:rPr>
            </w:pPr>
            <w:r w:rsidRPr="00F5113B">
              <w:rPr>
                <w:rFonts w:asciiTheme="majorBidi" w:hAnsiTheme="majorBidi" w:cstheme="majorBidi"/>
              </w:rPr>
              <w:t>Up to 10% beyond the number of hours approved for the assignment</w:t>
            </w:r>
          </w:p>
        </w:tc>
        <w:tc>
          <w:tcPr>
            <w:tcW w:w="4053" w:type="dxa"/>
          </w:tcPr>
          <w:p w:rsidR="00355166" w:rsidRPr="00F5113B" w:rsidRDefault="00355166" w:rsidP="003D0872">
            <w:pPr>
              <w:pStyle w:val="afff1"/>
              <w:bidi w:val="0"/>
              <w:jc w:val="both"/>
              <w:rPr>
                <w:rFonts w:asciiTheme="majorBidi" w:hAnsiTheme="majorBidi" w:cstheme="majorBidi"/>
              </w:rPr>
            </w:pPr>
            <w:r w:rsidRPr="00F5113B">
              <w:rPr>
                <w:rFonts w:asciiTheme="majorBidi" w:hAnsiTheme="majorBidi" w:cstheme="majorBidi"/>
              </w:rPr>
              <w:t>No deduction</w:t>
            </w:r>
          </w:p>
        </w:tc>
      </w:tr>
      <w:tr w:rsidR="00355166" w:rsidRPr="00F5113B" w:rsidTr="00201E8B">
        <w:tc>
          <w:tcPr>
            <w:tcW w:w="4093" w:type="dxa"/>
          </w:tcPr>
          <w:p w:rsidR="00355166" w:rsidRPr="00F5113B" w:rsidRDefault="00355166" w:rsidP="003D0872">
            <w:pPr>
              <w:pStyle w:val="afff1"/>
              <w:bidi w:val="0"/>
              <w:jc w:val="both"/>
              <w:rPr>
                <w:rFonts w:asciiTheme="majorBidi" w:hAnsiTheme="majorBidi" w:cstheme="majorBidi"/>
                <w:rtl/>
              </w:rPr>
            </w:pPr>
            <w:r w:rsidRPr="00F5113B">
              <w:rPr>
                <w:rFonts w:asciiTheme="majorBidi" w:hAnsiTheme="majorBidi" w:cstheme="majorBidi"/>
              </w:rPr>
              <w:t>Between</w:t>
            </w:r>
            <w:r w:rsidRPr="00F5113B">
              <w:rPr>
                <w:rFonts w:asciiTheme="majorBidi" w:hAnsiTheme="majorBidi" w:cstheme="majorBidi"/>
                <w:rtl/>
              </w:rPr>
              <w:t xml:space="preserve">10% </w:t>
            </w:r>
            <w:r w:rsidRPr="00F5113B">
              <w:rPr>
                <w:rFonts w:asciiTheme="majorBidi" w:hAnsiTheme="majorBidi" w:cstheme="majorBidi"/>
              </w:rPr>
              <w:t xml:space="preserve"> and 20% deviation from the approved number of  hours</w:t>
            </w:r>
          </w:p>
        </w:tc>
        <w:tc>
          <w:tcPr>
            <w:tcW w:w="4053" w:type="dxa"/>
          </w:tcPr>
          <w:p w:rsidR="00355166" w:rsidRPr="00F5113B" w:rsidRDefault="00355166" w:rsidP="003D0872">
            <w:pPr>
              <w:pStyle w:val="afff1"/>
              <w:bidi w:val="0"/>
              <w:jc w:val="both"/>
              <w:rPr>
                <w:rFonts w:asciiTheme="majorBidi" w:hAnsiTheme="majorBidi" w:cstheme="majorBidi"/>
              </w:rPr>
            </w:pPr>
            <w:r w:rsidRPr="00F5113B">
              <w:rPr>
                <w:rFonts w:asciiTheme="majorBidi" w:hAnsiTheme="majorBidi" w:cstheme="majorBidi"/>
                <w:rtl/>
              </w:rPr>
              <w:t xml:space="preserve">5% </w:t>
            </w:r>
            <w:r w:rsidRPr="00F5113B">
              <w:rPr>
                <w:rFonts w:asciiTheme="majorBidi" w:hAnsiTheme="majorBidi" w:cstheme="majorBidi"/>
              </w:rPr>
              <w:t xml:space="preserve"> deduction from hourly rates</w:t>
            </w:r>
          </w:p>
        </w:tc>
      </w:tr>
      <w:tr w:rsidR="00355166" w:rsidRPr="00F5113B" w:rsidTr="00201E8B">
        <w:tc>
          <w:tcPr>
            <w:tcW w:w="4093" w:type="dxa"/>
          </w:tcPr>
          <w:p w:rsidR="00355166" w:rsidRPr="00F5113B" w:rsidRDefault="00355166" w:rsidP="00355166">
            <w:pPr>
              <w:pStyle w:val="afff1"/>
              <w:bidi w:val="0"/>
              <w:jc w:val="both"/>
              <w:rPr>
                <w:rFonts w:asciiTheme="majorBidi" w:hAnsiTheme="majorBidi" w:cstheme="majorBidi"/>
                <w:rtl/>
              </w:rPr>
            </w:pPr>
            <w:r w:rsidRPr="00F5113B">
              <w:rPr>
                <w:rFonts w:asciiTheme="majorBidi" w:hAnsiTheme="majorBidi" w:cstheme="majorBidi"/>
              </w:rPr>
              <w:t>Between</w:t>
            </w:r>
            <w:r w:rsidRPr="00F5113B">
              <w:rPr>
                <w:rFonts w:asciiTheme="majorBidi" w:hAnsiTheme="majorBidi" w:cstheme="majorBidi"/>
                <w:rtl/>
              </w:rPr>
              <w:t xml:space="preserve">20% </w:t>
            </w:r>
            <w:r w:rsidRPr="00F5113B">
              <w:rPr>
                <w:rFonts w:asciiTheme="majorBidi" w:hAnsiTheme="majorBidi" w:cstheme="majorBidi"/>
              </w:rPr>
              <w:t xml:space="preserve"> and 50% deviation from the approved number of  hours</w:t>
            </w:r>
          </w:p>
        </w:tc>
        <w:tc>
          <w:tcPr>
            <w:tcW w:w="4053" w:type="dxa"/>
          </w:tcPr>
          <w:p w:rsidR="00355166" w:rsidRPr="00F5113B" w:rsidRDefault="00201E8B" w:rsidP="003D0872">
            <w:pPr>
              <w:pStyle w:val="afff1"/>
              <w:bidi w:val="0"/>
              <w:jc w:val="both"/>
              <w:rPr>
                <w:rFonts w:asciiTheme="majorBidi" w:hAnsiTheme="majorBidi" w:cstheme="majorBidi"/>
              </w:rPr>
            </w:pPr>
            <w:r>
              <w:rPr>
                <w:rFonts w:asciiTheme="majorBidi" w:hAnsiTheme="majorBidi" w:cstheme="majorBidi" w:hint="cs"/>
                <w:rtl/>
              </w:rPr>
              <w:t>1</w:t>
            </w:r>
            <w:r w:rsidR="00355166" w:rsidRPr="00F5113B">
              <w:rPr>
                <w:rFonts w:asciiTheme="majorBidi" w:hAnsiTheme="majorBidi" w:cstheme="majorBidi"/>
                <w:rtl/>
              </w:rPr>
              <w:t xml:space="preserve">5% </w:t>
            </w:r>
            <w:r w:rsidR="00355166" w:rsidRPr="00F5113B">
              <w:rPr>
                <w:rFonts w:asciiTheme="majorBidi" w:hAnsiTheme="majorBidi" w:cstheme="majorBidi"/>
              </w:rPr>
              <w:t xml:space="preserve"> deduction from hourly rates</w:t>
            </w:r>
          </w:p>
        </w:tc>
      </w:tr>
      <w:tr w:rsidR="00355166" w:rsidRPr="00F5113B" w:rsidTr="00201E8B">
        <w:tc>
          <w:tcPr>
            <w:tcW w:w="4093" w:type="dxa"/>
          </w:tcPr>
          <w:p w:rsidR="00355166" w:rsidRPr="00F5113B" w:rsidRDefault="00355166" w:rsidP="00355166">
            <w:pPr>
              <w:pStyle w:val="afff1"/>
              <w:bidi w:val="0"/>
              <w:jc w:val="both"/>
              <w:rPr>
                <w:rFonts w:asciiTheme="majorBidi" w:hAnsiTheme="majorBidi" w:cstheme="majorBidi"/>
                <w:rtl/>
              </w:rPr>
            </w:pPr>
            <w:r w:rsidRPr="00F5113B">
              <w:rPr>
                <w:rFonts w:asciiTheme="majorBidi" w:hAnsiTheme="majorBidi" w:cstheme="majorBidi"/>
              </w:rPr>
              <w:t>Between</w:t>
            </w:r>
            <w:r w:rsidRPr="00F5113B">
              <w:rPr>
                <w:rFonts w:asciiTheme="majorBidi" w:hAnsiTheme="majorBidi" w:cstheme="majorBidi"/>
                <w:rtl/>
              </w:rPr>
              <w:t xml:space="preserve">50% </w:t>
            </w:r>
            <w:r w:rsidRPr="00F5113B">
              <w:rPr>
                <w:rFonts w:asciiTheme="majorBidi" w:hAnsiTheme="majorBidi" w:cstheme="majorBidi"/>
              </w:rPr>
              <w:t xml:space="preserve"> and 80% deviation from the approved number of  hours</w:t>
            </w:r>
          </w:p>
        </w:tc>
        <w:tc>
          <w:tcPr>
            <w:tcW w:w="4053" w:type="dxa"/>
          </w:tcPr>
          <w:p w:rsidR="00355166" w:rsidRPr="00F5113B" w:rsidRDefault="00201E8B" w:rsidP="00201E8B">
            <w:pPr>
              <w:pStyle w:val="afff1"/>
              <w:bidi w:val="0"/>
              <w:jc w:val="both"/>
              <w:rPr>
                <w:rFonts w:asciiTheme="majorBidi" w:hAnsiTheme="majorBidi" w:cstheme="majorBidi"/>
              </w:rPr>
            </w:pPr>
            <w:r>
              <w:rPr>
                <w:rFonts w:asciiTheme="majorBidi" w:hAnsiTheme="majorBidi" w:cstheme="majorBidi" w:hint="cs"/>
                <w:rtl/>
              </w:rPr>
              <w:t>25</w:t>
            </w:r>
            <w:r w:rsidR="00355166" w:rsidRPr="00F5113B">
              <w:rPr>
                <w:rFonts w:asciiTheme="majorBidi" w:hAnsiTheme="majorBidi" w:cstheme="majorBidi"/>
                <w:rtl/>
              </w:rPr>
              <w:t xml:space="preserve">% </w:t>
            </w:r>
            <w:r w:rsidR="00355166" w:rsidRPr="00F5113B">
              <w:rPr>
                <w:rFonts w:asciiTheme="majorBidi" w:hAnsiTheme="majorBidi" w:cstheme="majorBidi"/>
              </w:rPr>
              <w:t xml:space="preserve"> deduction from hourly rates</w:t>
            </w:r>
          </w:p>
        </w:tc>
      </w:tr>
      <w:tr w:rsidR="00201E8B" w:rsidRPr="00F5113B" w:rsidTr="00201E8B">
        <w:tc>
          <w:tcPr>
            <w:tcW w:w="4093" w:type="dxa"/>
          </w:tcPr>
          <w:p w:rsidR="00201E8B" w:rsidRPr="00F5113B" w:rsidRDefault="00201E8B" w:rsidP="003D0872">
            <w:pPr>
              <w:pStyle w:val="afff1"/>
              <w:bidi w:val="0"/>
              <w:jc w:val="both"/>
              <w:rPr>
                <w:rFonts w:asciiTheme="majorBidi" w:hAnsiTheme="majorBidi" w:cstheme="majorBidi"/>
              </w:rPr>
            </w:pPr>
            <w:r w:rsidRPr="00F5113B">
              <w:rPr>
                <w:rFonts w:asciiTheme="majorBidi" w:hAnsiTheme="majorBidi" w:cstheme="majorBidi"/>
              </w:rPr>
              <w:t>Over 80% deviation from approved hours</w:t>
            </w:r>
          </w:p>
        </w:tc>
        <w:tc>
          <w:tcPr>
            <w:tcW w:w="4053" w:type="dxa"/>
          </w:tcPr>
          <w:p w:rsidR="00201E8B" w:rsidRPr="00F5113B" w:rsidRDefault="00201E8B" w:rsidP="00201E8B">
            <w:pPr>
              <w:pStyle w:val="afff1"/>
              <w:bidi w:val="0"/>
              <w:jc w:val="both"/>
              <w:rPr>
                <w:rFonts w:asciiTheme="majorBidi" w:hAnsiTheme="majorBidi" w:cstheme="majorBidi"/>
              </w:rPr>
            </w:pPr>
            <w:r>
              <w:rPr>
                <w:rFonts w:asciiTheme="majorBidi" w:hAnsiTheme="majorBidi" w:cstheme="majorBidi" w:hint="cs"/>
                <w:rtl/>
              </w:rPr>
              <w:t>30</w:t>
            </w:r>
            <w:r w:rsidRPr="00F5113B">
              <w:rPr>
                <w:rFonts w:asciiTheme="majorBidi" w:hAnsiTheme="majorBidi" w:cstheme="majorBidi"/>
                <w:rtl/>
              </w:rPr>
              <w:t xml:space="preserve">% </w:t>
            </w:r>
            <w:r w:rsidRPr="00F5113B">
              <w:rPr>
                <w:rFonts w:asciiTheme="majorBidi" w:hAnsiTheme="majorBidi" w:cstheme="majorBidi"/>
              </w:rPr>
              <w:t xml:space="preserve"> deduction from hourly rates</w:t>
            </w:r>
          </w:p>
        </w:tc>
      </w:tr>
    </w:tbl>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regarding provision of high quality human resources approved by the Ministry – failure to replace a service provider whom the Ministry requested be replaced </w:t>
      </w:r>
      <w:r w:rsidR="00355166" w:rsidRPr="00F5113B">
        <w:rPr>
          <w:rFonts w:asciiTheme="majorBidi" w:hAnsiTheme="majorBidi" w:cstheme="majorBidi"/>
        </w:rPr>
        <w:t xml:space="preserve">a specific service provider </w:t>
      </w:r>
      <w:r w:rsidRPr="00F5113B">
        <w:rPr>
          <w:rFonts w:asciiTheme="majorBidi" w:hAnsiTheme="majorBidi" w:cstheme="majorBidi"/>
        </w:rPr>
        <w:t>– the Ministry may impose a fine of up to NIS 30,000 for every month's delay in replacing said service provider, beginning after 14 business days from the Ministry's request until the</w:t>
      </w:r>
      <w:r w:rsidR="00355166" w:rsidRPr="00F5113B">
        <w:rPr>
          <w:rFonts w:asciiTheme="majorBidi" w:hAnsiTheme="majorBidi" w:cstheme="majorBidi"/>
        </w:rPr>
        <w:t xml:space="preserve"> position</w:t>
      </w:r>
      <w:r w:rsidRPr="00F5113B">
        <w:rPr>
          <w:rFonts w:asciiTheme="majorBidi" w:hAnsiTheme="majorBidi" w:cstheme="majorBidi"/>
        </w:rPr>
        <w:t xml:space="preserve"> is manned by a service provider approved by the Ministry</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Should the supplier fail to uphold its undertakings relating to availability of human resources required for different functions – failure to provide an expert employee in a required field of expertise at the time the need for said function arose – the Ministry may impose a NIS 15,000 fine for each week's delay in providing the appropriate professional</w:t>
      </w:r>
      <w:r w:rsidR="00355166" w:rsidRPr="00F5113B">
        <w:rPr>
          <w:rFonts w:asciiTheme="majorBidi" w:hAnsiTheme="majorBidi" w:cstheme="majorBidi"/>
        </w:rPr>
        <w:t xml:space="preserve"> services,</w:t>
      </w:r>
      <w:r w:rsidRPr="00F5113B">
        <w:rPr>
          <w:rFonts w:asciiTheme="majorBidi" w:hAnsiTheme="majorBidi" w:cstheme="majorBidi"/>
        </w:rPr>
        <w:t xml:space="preserve"> beginning three days after the need for said professional is specified until the appropriate service provider, approved by the Ministry, is provided</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to provide proper transfer of </w:t>
      </w:r>
      <w:r w:rsidR="00355166" w:rsidRPr="00F5113B">
        <w:rPr>
          <w:rFonts w:asciiTheme="majorBidi" w:hAnsiTheme="majorBidi" w:cstheme="majorBidi"/>
        </w:rPr>
        <w:t xml:space="preserve">knowledge (including full export of data) </w:t>
      </w:r>
      <w:r w:rsidRPr="00F5113B">
        <w:rPr>
          <w:rFonts w:asciiTheme="majorBidi" w:hAnsiTheme="majorBidi" w:cstheme="majorBidi"/>
        </w:rPr>
        <w:t xml:space="preserve">at the of the contract period (fully or partially), the Ministry may impose a NIS </w:t>
      </w:r>
      <w:r w:rsidR="00355166" w:rsidRPr="00F5113B">
        <w:rPr>
          <w:rFonts w:asciiTheme="majorBidi" w:hAnsiTheme="majorBidi" w:cstheme="majorBidi"/>
        </w:rPr>
        <w:t>900</w:t>
      </w:r>
      <w:r w:rsidRPr="00F5113B">
        <w:rPr>
          <w:rFonts w:asciiTheme="majorBidi" w:hAnsiTheme="majorBidi" w:cstheme="majorBidi"/>
        </w:rPr>
        <w:t>,000 fine</w:t>
      </w:r>
      <w:r w:rsidRPr="00F5113B">
        <w:rPr>
          <w:rFonts w:asciiTheme="majorBidi" w:hAnsiTheme="majorBidi" w:cstheme="majorBidi"/>
          <w:rtl/>
        </w:rPr>
        <w:t>.</w:t>
      </w:r>
    </w:p>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The Ministry may appropriate the guarantee for purposes of the above fines</w:t>
      </w:r>
      <w:r w:rsidR="00281859" w:rsidRPr="00F5113B">
        <w:rPr>
          <w:rFonts w:asciiTheme="majorBidi" w:hAnsiTheme="majorBidi" w:cstheme="majorBidi"/>
        </w:rPr>
        <w:t xml:space="preserve"> following a written notice to Supplier enabling it to cure its failure in accordance with Section 15.1</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The right to fines and/or enactment of said right does not detract from any other right afforded to the Ministry by the agreement herein or any law. Fines specified above are accumulative and enacting one of them does not cancel the option of enacting others. The sums of the fines are annexed to the index according to annexation rules determined herein</w:t>
      </w:r>
      <w:r w:rsidRPr="00F5113B">
        <w:rPr>
          <w:rFonts w:asciiTheme="majorBidi" w:hAnsiTheme="majorBidi" w:cstheme="majorBidi"/>
          <w:rtl/>
        </w:rPr>
        <w:t>.</w:t>
      </w:r>
    </w:p>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Prior to enactment of its right to impose a fine, the Ministry will send the supplier written warning and allow 14 business days for a response prior to actually collecting the fine. These days are to allow the supplier to respond but do not delay the </w:t>
      </w:r>
      <w:r w:rsidR="00355166" w:rsidRPr="00F5113B">
        <w:rPr>
          <w:rFonts w:asciiTheme="majorBidi" w:hAnsiTheme="majorBidi" w:cstheme="majorBidi"/>
        </w:rPr>
        <w:t xml:space="preserve">date by which </w:t>
      </w:r>
      <w:r w:rsidRPr="00F5113B">
        <w:rPr>
          <w:rFonts w:asciiTheme="majorBidi" w:hAnsiTheme="majorBidi" w:cstheme="majorBidi"/>
        </w:rPr>
        <w:t>deviation from the scheduled specified above is calculated.</w:t>
      </w:r>
    </w:p>
    <w:p w:rsidR="00277336" w:rsidRPr="00F5113B" w:rsidRDefault="00277336" w:rsidP="00A91A09">
      <w:pPr>
        <w:pStyle w:val="afff1"/>
        <w:bidi w:val="0"/>
        <w:jc w:val="both"/>
        <w:rPr>
          <w:rFonts w:asciiTheme="majorBidi" w:hAnsiTheme="majorBidi" w:cstheme="majorBidi"/>
          <w:b/>
          <w:bCs/>
        </w:rPr>
      </w:pPr>
    </w:p>
    <w:p w:rsidR="00277336" w:rsidRPr="00F5113B" w:rsidRDefault="00277336"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 xml:space="preserve">The </w:t>
      </w:r>
      <w:r w:rsidR="00AD6582">
        <w:rPr>
          <w:rFonts w:asciiTheme="majorBidi" w:hAnsiTheme="majorBidi" w:cstheme="majorBidi"/>
          <w:b/>
          <w:bCs/>
        </w:rPr>
        <w:t>P</w:t>
      </w:r>
      <w:r w:rsidRPr="00F5113B">
        <w:rPr>
          <w:rFonts w:asciiTheme="majorBidi" w:hAnsiTheme="majorBidi" w:cstheme="majorBidi"/>
          <w:b/>
          <w:bCs/>
        </w:rPr>
        <w:t xml:space="preserve">arties' </w:t>
      </w:r>
      <w:r w:rsidR="00AD6582">
        <w:rPr>
          <w:rFonts w:asciiTheme="majorBidi" w:hAnsiTheme="majorBidi" w:cstheme="majorBidi"/>
          <w:b/>
          <w:bCs/>
        </w:rPr>
        <w:t>R</w:t>
      </w:r>
      <w:r w:rsidRPr="00F5113B">
        <w:rPr>
          <w:rFonts w:asciiTheme="majorBidi" w:hAnsiTheme="majorBidi" w:cstheme="majorBidi"/>
          <w:b/>
          <w:bCs/>
        </w:rPr>
        <w:t>elationship</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t>To remove doubt, the parties hereby agree to the following:</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relations between the </w:t>
      </w:r>
      <w:r w:rsidR="008B2229" w:rsidRPr="00F5113B">
        <w:rPr>
          <w:rFonts w:asciiTheme="majorBidi" w:hAnsiTheme="majorBidi" w:cstheme="majorBidi"/>
        </w:rPr>
        <w:t xml:space="preserve">Ministry </w:t>
      </w:r>
      <w:r w:rsidRPr="00F5113B">
        <w:rPr>
          <w:rFonts w:asciiTheme="majorBidi" w:hAnsiTheme="majorBidi" w:cstheme="majorBidi"/>
        </w:rPr>
        <w:t xml:space="preserve">and </w:t>
      </w:r>
      <w:r w:rsidR="008B2229" w:rsidRPr="00F5113B">
        <w:rPr>
          <w:rFonts w:asciiTheme="majorBidi" w:hAnsiTheme="majorBidi" w:cstheme="majorBidi"/>
        </w:rPr>
        <w:t xml:space="preserve">the </w:t>
      </w:r>
      <w:r w:rsidRPr="00F5113B">
        <w:rPr>
          <w:rFonts w:asciiTheme="majorBidi" w:hAnsiTheme="majorBidi" w:cstheme="majorBidi"/>
        </w:rPr>
        <w:t>supplier, its employees and anyone acting on its behalf to carry out the agreement are client – independent supplier relations.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and anyone it employs to execute the agreement will not have rights of a government employee or person employed by the Ministry and they will not be entitled to any payment</w:t>
      </w:r>
      <w:r w:rsidR="008B2229" w:rsidRPr="00F5113B">
        <w:rPr>
          <w:rFonts w:asciiTheme="majorBidi" w:hAnsiTheme="majorBidi" w:cstheme="majorBidi"/>
        </w:rPr>
        <w:t>,</w:t>
      </w:r>
      <w:r w:rsidRPr="00F5113B">
        <w:rPr>
          <w:rFonts w:asciiTheme="majorBidi" w:hAnsiTheme="majorBidi" w:cstheme="majorBidi"/>
        </w:rPr>
        <w:t xml:space="preserve"> compensation or other benefit </w:t>
      </w:r>
      <w:r w:rsidR="008B2229" w:rsidRPr="00F5113B">
        <w:rPr>
          <w:rFonts w:asciiTheme="majorBidi" w:hAnsiTheme="majorBidi" w:cstheme="majorBidi"/>
        </w:rPr>
        <w:t xml:space="preserve">from the Ministry, </w:t>
      </w:r>
      <w:r w:rsidRPr="00F5113B">
        <w:rPr>
          <w:rFonts w:asciiTheme="majorBidi" w:hAnsiTheme="majorBidi" w:cstheme="majorBidi"/>
        </w:rPr>
        <w:t>regarding the execution or termination of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Any right provided by the agreement to the client or anyone acting on its behalf to supervise, train or instruct the </w:t>
      </w:r>
      <w:r w:rsidR="00BC60D0" w:rsidRPr="00F5113B">
        <w:rPr>
          <w:rFonts w:asciiTheme="majorBidi" w:hAnsiTheme="majorBidi" w:cstheme="majorBidi"/>
        </w:rPr>
        <w:t>Supplier</w:t>
      </w:r>
      <w:r w:rsidRPr="00F5113B">
        <w:rPr>
          <w:rFonts w:asciiTheme="majorBidi" w:hAnsiTheme="majorBidi" w:cstheme="majorBidi"/>
        </w:rPr>
        <w:t xml:space="preserve"> or any of those employed by it and/or intervene in any form and manner in the services, may not be construed as anything but means of ensuring execution of the instructions herein, achieving its objectives in full and ensuring the way in which the supplier provides said services.</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alone must pay the taxes and other obligatory payments that apply to an employer with regard to its employees and according to all laws and customs, including payments </w:t>
      </w:r>
      <w:r w:rsidR="003D0872" w:rsidRPr="00F5113B">
        <w:rPr>
          <w:rFonts w:asciiTheme="majorBidi" w:hAnsiTheme="majorBidi" w:cstheme="majorBidi"/>
        </w:rPr>
        <w:t>of</w:t>
      </w:r>
      <w:r w:rsidRPr="00F5113B">
        <w:rPr>
          <w:rFonts w:asciiTheme="majorBidi" w:hAnsiTheme="majorBidi" w:cstheme="majorBidi"/>
        </w:rPr>
        <w:t xml:space="preserve"> Social Security, union tax and other social rights, and the supplier alone will be responsible for any claim made by its employee relating to their employment relations.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if despite the parties' clear intention specified above, an authorized judicial instance should rule at some period that </w:t>
      </w:r>
      <w:r w:rsidR="003D0872" w:rsidRPr="00F5113B">
        <w:rPr>
          <w:rFonts w:asciiTheme="majorBidi" w:hAnsiTheme="majorBidi" w:cstheme="majorBidi"/>
        </w:rPr>
        <w:t xml:space="preserve">a employer-employee relationship exists between the Ministry and a service provider by the Supplier, </w:t>
      </w:r>
      <w:r w:rsidRPr="00F5113B">
        <w:rPr>
          <w:rFonts w:asciiTheme="majorBidi" w:hAnsiTheme="majorBidi" w:cstheme="majorBidi"/>
        </w:rPr>
        <w:t xml:space="preserve">the supplier undertakes without derogating from the entirety hereof, to compensate the </w:t>
      </w:r>
      <w:r w:rsidR="003D0872" w:rsidRPr="00F5113B">
        <w:rPr>
          <w:rFonts w:asciiTheme="majorBidi" w:hAnsiTheme="majorBidi" w:cstheme="majorBidi"/>
        </w:rPr>
        <w:t xml:space="preserve">Ministry </w:t>
      </w:r>
      <w:r w:rsidRPr="00F5113B">
        <w:rPr>
          <w:rFonts w:asciiTheme="majorBidi" w:hAnsiTheme="majorBidi" w:cstheme="majorBidi"/>
        </w:rPr>
        <w:t>immediately for all expenses it incurs</w:t>
      </w:r>
      <w:r w:rsidR="003D0872" w:rsidRPr="00F5113B">
        <w:rPr>
          <w:rFonts w:asciiTheme="majorBidi" w:hAnsiTheme="majorBidi" w:cstheme="majorBidi"/>
        </w:rPr>
        <w:t>,</w:t>
      </w:r>
      <w:r w:rsidRPr="00F5113B">
        <w:rPr>
          <w:rFonts w:asciiTheme="majorBidi" w:hAnsiTheme="majorBidi" w:cstheme="majorBidi"/>
        </w:rPr>
        <w:t xml:space="preserve"> including expenses and payments ruled against it and legal fees. </w:t>
      </w:r>
    </w:p>
    <w:p w:rsidR="00BC5B3F" w:rsidRPr="00F5113B" w:rsidRDefault="00BC5B3F"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Without derogating from the contents of the above paragraphs, the client may at any time require the supplier change its administrative representative or any of the members of the team supplying the client with services, without any compensation, and the supplier undertakes to do so within 7 days.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Supplier's employment relations</w:t>
      </w:r>
    </w:p>
    <w:p w:rsidR="00BC5B3F" w:rsidRPr="00F5113B" w:rsidRDefault="00BC5B3F" w:rsidP="00A91A09">
      <w:pPr>
        <w:pStyle w:val="afff1"/>
        <w:bidi w:val="0"/>
        <w:jc w:val="both"/>
        <w:rPr>
          <w:rFonts w:asciiTheme="majorBidi" w:hAnsiTheme="majorBidi" w:cstheme="majorBidi"/>
        </w:rPr>
      </w:pPr>
    </w:p>
    <w:p w:rsidR="000724D6"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undertakes to uphold labor laws with regard to employees it employs to provide services specified herein throughout the contract period.</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undertakes to abide by any legal instructions and those of relevant authorities with regard to services and/or execution of the contract and anything stemming and involved with said services.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All the </w:t>
      </w:r>
      <w:r w:rsidR="00281859" w:rsidRPr="00F5113B">
        <w:rPr>
          <w:rFonts w:asciiTheme="majorBidi" w:hAnsiTheme="majorBidi" w:cstheme="majorBidi"/>
        </w:rPr>
        <w:t>S</w:t>
      </w:r>
      <w:r w:rsidRPr="00F5113B">
        <w:rPr>
          <w:rFonts w:asciiTheme="majorBidi" w:hAnsiTheme="majorBidi" w:cstheme="majorBidi"/>
        </w:rPr>
        <w:t>upplier's contracts with sub-contractors for provision of services</w:t>
      </w:r>
      <w:r w:rsidR="003D0872" w:rsidRPr="00F5113B">
        <w:rPr>
          <w:rFonts w:asciiTheme="majorBidi" w:hAnsiTheme="majorBidi" w:cstheme="majorBidi"/>
        </w:rPr>
        <w:t>,</w:t>
      </w:r>
      <w:r w:rsidRPr="00F5113B">
        <w:rPr>
          <w:rFonts w:asciiTheme="majorBidi" w:hAnsiTheme="majorBidi" w:cstheme="majorBidi"/>
        </w:rPr>
        <w:t xml:space="preserve"> are relations with sub-contractors only and do not generate any employee-employer relations between said sub-contractors and the Ministry. However, the </w:t>
      </w:r>
      <w:r w:rsidR="00281859" w:rsidRPr="00F5113B">
        <w:rPr>
          <w:rFonts w:asciiTheme="majorBidi" w:hAnsiTheme="majorBidi" w:cstheme="majorBidi"/>
        </w:rPr>
        <w:t>S</w:t>
      </w:r>
      <w:r w:rsidRPr="00F5113B">
        <w:rPr>
          <w:rFonts w:asciiTheme="majorBidi" w:hAnsiTheme="majorBidi" w:cstheme="majorBidi"/>
        </w:rPr>
        <w:t>upplier undertakes that all services provided to the client pursuant to the agreement herein, whether supplied to the client by it or by its sub-contractor, will uphold all requirements and conditions specified in the contract and its appendixes.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Maintaining confidentiality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000118">
        <w:rPr>
          <w:rFonts w:asciiTheme="majorBidi" w:hAnsiTheme="majorBidi" w:cstheme="majorBidi"/>
        </w:rPr>
        <w:t>S</w:t>
      </w:r>
      <w:r w:rsidRPr="00F5113B">
        <w:rPr>
          <w:rFonts w:asciiTheme="majorBidi" w:hAnsiTheme="majorBidi" w:cstheme="majorBidi"/>
        </w:rPr>
        <w:t xml:space="preserve">upplier, its employees and anyone acting on its behalf undertake to maintain in confidence and refrain from transferring, notifying, submitting or bringing to the knowledge of any </w:t>
      </w:r>
      <w:r w:rsidR="003D0872" w:rsidRPr="00F5113B">
        <w:rPr>
          <w:rFonts w:asciiTheme="majorBidi" w:hAnsiTheme="majorBidi" w:cstheme="majorBidi"/>
        </w:rPr>
        <w:t xml:space="preserve">other </w:t>
      </w:r>
      <w:r w:rsidRPr="00F5113B">
        <w:rPr>
          <w:rFonts w:asciiTheme="majorBidi" w:hAnsiTheme="majorBidi" w:cstheme="majorBidi"/>
        </w:rPr>
        <w:t>person</w:t>
      </w:r>
      <w:r w:rsidR="003D0872" w:rsidRPr="00F5113B">
        <w:rPr>
          <w:rFonts w:asciiTheme="majorBidi" w:hAnsiTheme="majorBidi" w:cstheme="majorBidi"/>
        </w:rPr>
        <w:t>,</w:t>
      </w:r>
      <w:r w:rsidRPr="00F5113B">
        <w:rPr>
          <w:rFonts w:asciiTheme="majorBidi" w:hAnsiTheme="majorBidi" w:cstheme="majorBidi"/>
        </w:rPr>
        <w:t xml:space="preserve"> all information they receive in the course or due to execution hereof during the contract period or following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000118">
        <w:rPr>
          <w:rFonts w:asciiTheme="majorBidi" w:hAnsiTheme="majorBidi" w:cstheme="majorBidi"/>
        </w:rPr>
        <w:t>S</w:t>
      </w:r>
      <w:r w:rsidRPr="00F5113B">
        <w:rPr>
          <w:rFonts w:asciiTheme="majorBidi" w:hAnsiTheme="majorBidi" w:cstheme="majorBidi"/>
        </w:rPr>
        <w:t xml:space="preserve">upplier undertakes to inform its employees and anyone it employs and/or employed on its behalf with regard </w:t>
      </w:r>
      <w:r w:rsidR="003D0872" w:rsidRPr="00F5113B">
        <w:rPr>
          <w:rFonts w:asciiTheme="majorBidi" w:hAnsiTheme="majorBidi" w:cstheme="majorBidi"/>
        </w:rPr>
        <w:t>to said confidentiality commitment</w:t>
      </w:r>
      <w:r w:rsidRPr="00F5113B">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000118">
        <w:rPr>
          <w:rFonts w:asciiTheme="majorBidi" w:hAnsiTheme="majorBidi" w:cstheme="majorBidi"/>
        </w:rPr>
        <w:t>S</w:t>
      </w:r>
      <w:r w:rsidRPr="00F5113B">
        <w:rPr>
          <w:rFonts w:asciiTheme="majorBidi" w:hAnsiTheme="majorBidi" w:cstheme="majorBidi"/>
        </w:rPr>
        <w:t>upplier, its employees and anyone employed on its behalf will sign a complete confidentiality agreement prior to beginning their operation in providing services for this tender, in the form of Appendix A4 and A5, that they are aware failure to uphold undertakings specified herein constitutes violation of section F, mark E of the Penal Code – 1997.</w:t>
      </w:r>
    </w:p>
    <w:p w:rsidR="007E1E95" w:rsidRPr="00F5113B" w:rsidRDefault="007E1E95" w:rsidP="00A91A09">
      <w:pPr>
        <w:pStyle w:val="af0"/>
        <w:jc w:val="both"/>
        <w:rPr>
          <w:rFonts w:asciiTheme="majorBidi" w:hAnsiTheme="majorBidi" w:cstheme="majorBidi"/>
        </w:rPr>
      </w:pPr>
    </w:p>
    <w:p w:rsidR="000724D6" w:rsidRPr="00F5113B" w:rsidRDefault="00AD6582" w:rsidP="00000118">
      <w:pPr>
        <w:pStyle w:val="afff1"/>
        <w:numPr>
          <w:ilvl w:val="1"/>
          <w:numId w:val="43"/>
        </w:numPr>
        <w:bidi w:val="0"/>
        <w:ind w:hanging="715"/>
        <w:jc w:val="both"/>
        <w:rPr>
          <w:rFonts w:asciiTheme="majorBidi" w:hAnsiTheme="majorBidi" w:cstheme="majorBidi"/>
        </w:rPr>
      </w:pPr>
      <w:r>
        <w:rPr>
          <w:rFonts w:asciiTheme="majorBidi" w:hAnsiTheme="majorBidi" w:cstheme="majorBidi"/>
        </w:rPr>
        <w:t xml:space="preserve">The Ministry does not see at this stage any potential transfer of personal information under this agreement.  However, should transfer of such information be required in the future, </w:t>
      </w:r>
      <w:r w:rsidR="00000118">
        <w:rPr>
          <w:rFonts w:asciiTheme="majorBidi" w:hAnsiTheme="majorBidi" w:cstheme="majorBidi"/>
        </w:rPr>
        <w:t xml:space="preserve">it shall be subject to their mutual agreement regarding the terms and actions necessary that will ensure the </w:t>
      </w:r>
      <w:r w:rsidR="007E1E95" w:rsidRPr="00F5113B">
        <w:rPr>
          <w:rFonts w:asciiTheme="majorBidi" w:hAnsiTheme="majorBidi" w:cstheme="majorBidi"/>
        </w:rPr>
        <w:t>confidentiality of any professional or personal information relating</w:t>
      </w:r>
      <w:r w:rsidR="003D0872" w:rsidRPr="00F5113B">
        <w:rPr>
          <w:rFonts w:asciiTheme="majorBidi" w:hAnsiTheme="majorBidi" w:cstheme="majorBidi"/>
        </w:rPr>
        <w:t xml:space="preserve"> to</w:t>
      </w:r>
      <w:r w:rsidR="007E1E95" w:rsidRPr="00F5113B">
        <w:rPr>
          <w:rFonts w:asciiTheme="majorBidi" w:hAnsiTheme="majorBidi" w:cstheme="majorBidi"/>
        </w:rPr>
        <w:t xml:space="preserve"> </w:t>
      </w:r>
      <w:r w:rsidR="003D0872" w:rsidRPr="00F5113B">
        <w:rPr>
          <w:rFonts w:asciiTheme="majorBidi" w:hAnsiTheme="majorBidi" w:cstheme="majorBidi"/>
        </w:rPr>
        <w:t xml:space="preserve">specific patients, </w:t>
      </w:r>
      <w:r w:rsidR="007E1E95" w:rsidRPr="00F5113B">
        <w:rPr>
          <w:rFonts w:asciiTheme="majorBidi" w:hAnsiTheme="majorBidi" w:cstheme="majorBidi"/>
        </w:rPr>
        <w:t>that comes to their knowledge during and/or with regard to execution</w:t>
      </w:r>
      <w:r w:rsidR="003D0872" w:rsidRPr="00F5113B">
        <w:rPr>
          <w:rFonts w:asciiTheme="majorBidi" w:hAnsiTheme="majorBidi" w:cstheme="majorBidi"/>
        </w:rPr>
        <w:t xml:space="preserve"> of this agreement</w:t>
      </w:r>
      <w:r w:rsidR="00000118">
        <w:rPr>
          <w:rFonts w:asciiTheme="majorBidi" w:hAnsiTheme="majorBidi" w:cstheme="majorBidi"/>
        </w:rPr>
        <w:t>, and prevent the exposure of such personal information from the Supplier</w:t>
      </w:r>
      <w:r w:rsidR="003D0872" w:rsidRPr="00F5113B">
        <w:rPr>
          <w:rFonts w:asciiTheme="majorBidi" w:hAnsiTheme="majorBidi" w:cstheme="majorBidi"/>
        </w:rPr>
        <w:t>.</w:t>
      </w:r>
      <w:r w:rsidR="007E1E95" w:rsidRPr="00F5113B">
        <w:rPr>
          <w:rFonts w:asciiTheme="majorBidi" w:hAnsiTheme="majorBidi" w:cstheme="majorBidi"/>
        </w:rPr>
        <w:t xml:space="preserve"> Said undertaking will remain valid even after conclusion of the contract period</w:t>
      </w:r>
      <w:r w:rsidR="000724D6" w:rsidRPr="00F5113B">
        <w:rPr>
          <w:rFonts w:asciiTheme="majorBidi" w:hAnsiTheme="majorBidi" w:cstheme="majorBidi"/>
        </w:rPr>
        <w:t>.</w:t>
      </w:r>
      <w:r>
        <w:rPr>
          <w:rFonts w:asciiTheme="majorBidi" w:hAnsiTheme="majorBidi" w:cstheme="majorBidi"/>
        </w:rPr>
        <w:t xml:space="preserve"> </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Confidential information does not include information that is </w:t>
      </w:r>
      <w:r w:rsidR="003D0872" w:rsidRPr="00F5113B">
        <w:rPr>
          <w:rFonts w:asciiTheme="majorBidi" w:hAnsiTheme="majorBidi" w:cstheme="majorBidi"/>
        </w:rPr>
        <w:t>public knowledge,</w:t>
      </w:r>
      <w:r w:rsidRPr="00F5113B">
        <w:rPr>
          <w:rFonts w:asciiTheme="majorBidi" w:hAnsiTheme="majorBidi" w:cstheme="majorBidi"/>
        </w:rPr>
        <w:t xml:space="preserve"> or became public knowledge without breaching the confidentiality obligation</w:t>
      </w:r>
      <w:r w:rsidR="003D0872" w:rsidRPr="00F5113B">
        <w:rPr>
          <w:rFonts w:asciiTheme="majorBidi" w:hAnsiTheme="majorBidi" w:cstheme="majorBidi"/>
        </w:rPr>
        <w:t>.</w:t>
      </w:r>
      <w:r w:rsidRPr="00F5113B">
        <w:rPr>
          <w:rFonts w:asciiTheme="majorBidi" w:hAnsiTheme="majorBidi" w:cstheme="majorBidi"/>
        </w:rPr>
        <w:t xml:space="preserve"> and/or information that must be revealed by any law or warrant by an authorized authority and/or information independently developed</w:t>
      </w:r>
      <w:r w:rsidR="003D0872" w:rsidRPr="00F5113B">
        <w:rPr>
          <w:rFonts w:asciiTheme="majorBidi" w:hAnsiTheme="majorBidi" w:cstheme="majorBidi"/>
        </w:rPr>
        <w:t>, not based</w:t>
      </w:r>
      <w:r w:rsidRPr="00F5113B">
        <w:rPr>
          <w:rFonts w:asciiTheme="majorBidi" w:hAnsiTheme="majorBidi" w:cstheme="majorBidi"/>
        </w:rPr>
        <w:t xml:space="preserve"> on the confidential information and/or information legally received by the supplier from a third party without breaching the confidentiality obligation and/or information generated by the bidder/supplier in the course of providing services according to the tender that is generic, general and does not contain data and/or information provided by the client. However, in case of information regarded as confidential by the Ministry of Health, even if obtained in a fashion that does not breach the confidentiality obligation – every effort will be made to protect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undertakes to return to the client and its possession, immediately upon demand, any written or other material or objects received from the client or belonging to the client</w:t>
      </w:r>
      <w:r w:rsidR="003D0872" w:rsidRPr="00F5113B">
        <w:rPr>
          <w:rFonts w:asciiTheme="majorBidi" w:hAnsiTheme="majorBidi" w:cstheme="majorBidi"/>
        </w:rPr>
        <w:t xml:space="preserve">, being held by the </w:t>
      </w:r>
      <w:r w:rsidR="00552900" w:rsidRPr="00F5113B">
        <w:rPr>
          <w:rFonts w:asciiTheme="majorBidi" w:hAnsiTheme="majorBidi" w:cstheme="majorBidi"/>
        </w:rPr>
        <w:t>Supplier</w:t>
      </w:r>
      <w:r w:rsidRPr="00F5113B">
        <w:rPr>
          <w:rFonts w:asciiTheme="majorBidi" w:hAnsiTheme="majorBidi" w:cstheme="majorBidi"/>
        </w:rPr>
        <w:t xml:space="preserve"> due to provision of said services</w:t>
      </w:r>
      <w:r w:rsidR="003D0872" w:rsidRPr="00F5113B">
        <w:rPr>
          <w:rFonts w:asciiTheme="majorBidi" w:hAnsiTheme="majorBidi" w:cstheme="majorBidi"/>
        </w:rPr>
        <w:t>,</w:t>
      </w:r>
      <w:r w:rsidRPr="00F5113B">
        <w:rPr>
          <w:rFonts w:asciiTheme="majorBidi" w:hAnsiTheme="majorBidi" w:cstheme="majorBidi"/>
        </w:rPr>
        <w:t xml:space="preserve"> or received from any person or party due to provision of services</w:t>
      </w:r>
      <w:r w:rsidR="003D0872" w:rsidRPr="00F5113B">
        <w:rPr>
          <w:rFonts w:asciiTheme="majorBidi" w:hAnsiTheme="majorBidi" w:cstheme="majorBidi"/>
        </w:rPr>
        <w:t>,</w:t>
      </w:r>
      <w:r w:rsidRPr="00F5113B">
        <w:rPr>
          <w:rFonts w:asciiTheme="majorBidi" w:hAnsiTheme="majorBidi" w:cstheme="majorBidi"/>
        </w:rPr>
        <w:t xml:space="preserve"> or material prepared for the client. Furthermore, the supplier undertakes not to keep any copy of said material or information.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3D0872" w:rsidRPr="00F5113B">
        <w:rPr>
          <w:rFonts w:asciiTheme="majorBidi" w:hAnsiTheme="majorBidi" w:cstheme="majorBidi"/>
        </w:rPr>
        <w:t>Supplier</w:t>
      </w:r>
      <w:r w:rsidRPr="00F5113B">
        <w:rPr>
          <w:rFonts w:asciiTheme="majorBidi" w:hAnsiTheme="majorBidi" w:cstheme="majorBidi"/>
        </w:rPr>
        <w:t xml:space="preserve"> and anyone employed on its behalf in work related hereto must sign the confidentiality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Preventing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and anyone acting on its behalf undertake to refrain from any action that may contain personal interest or may cause it to reach a state of conflict of interests relating to provision of the services specified herein, including provision of parallel services to the Ministry of Health or entities affiliated with the Ministry of Health.</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undertakes to </w:t>
      </w:r>
      <w:r w:rsidR="005811D7" w:rsidRPr="00F5113B">
        <w:rPr>
          <w:rFonts w:asciiTheme="majorBidi" w:hAnsiTheme="majorBidi" w:cstheme="majorBidi"/>
        </w:rPr>
        <w:t>consult the Ministry</w:t>
      </w:r>
      <w:r w:rsidRPr="00F5113B">
        <w:rPr>
          <w:rFonts w:asciiTheme="majorBidi" w:hAnsiTheme="majorBidi" w:cstheme="majorBidi"/>
        </w:rPr>
        <w:t xml:space="preserve"> in any case of doubt relating to instructions of this section and abide by its decision.</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Should the Ministry believe the </w:t>
      </w:r>
      <w:r w:rsidR="00FD653F" w:rsidRPr="00F5113B">
        <w:rPr>
          <w:rFonts w:asciiTheme="majorBidi" w:hAnsiTheme="majorBidi" w:cstheme="majorBidi"/>
        </w:rPr>
        <w:t>Supplier</w:t>
      </w:r>
      <w:r w:rsidRPr="00F5113B">
        <w:rPr>
          <w:rFonts w:asciiTheme="majorBidi" w:hAnsiTheme="majorBidi" w:cstheme="majorBidi"/>
        </w:rPr>
        <w:t xml:space="preserve"> or any other party with which the </w:t>
      </w:r>
      <w:r w:rsidR="00FD653F" w:rsidRPr="00F5113B">
        <w:rPr>
          <w:rFonts w:asciiTheme="majorBidi" w:hAnsiTheme="majorBidi" w:cstheme="majorBidi"/>
        </w:rPr>
        <w:t>Supplier</w:t>
      </w:r>
      <w:r w:rsidRPr="00F5113B">
        <w:rPr>
          <w:rFonts w:asciiTheme="majorBidi" w:hAnsiTheme="majorBidi" w:cstheme="majorBidi"/>
        </w:rPr>
        <w:t xml:space="preserve"> is affiliated and/or acting on its behalf, at any stage of the agreement execution, in a state that may cause conflict of interests between the roles and services specified herein and another matter, the Ministry may instruct the </w:t>
      </w:r>
      <w:r w:rsidR="00FD653F" w:rsidRPr="00F5113B">
        <w:rPr>
          <w:rFonts w:asciiTheme="majorBidi" w:hAnsiTheme="majorBidi" w:cstheme="majorBidi"/>
        </w:rPr>
        <w:t>Supplier</w:t>
      </w:r>
      <w:r w:rsidRPr="00F5113B">
        <w:rPr>
          <w:rFonts w:asciiTheme="majorBidi" w:hAnsiTheme="majorBidi" w:cstheme="majorBidi"/>
        </w:rPr>
        <w:t>'s work or that of its employees be terminated for this reason only.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Publication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281859">
      <w:pPr>
        <w:pStyle w:val="afff1"/>
        <w:bidi w:val="0"/>
        <w:ind w:left="1424"/>
        <w:jc w:val="both"/>
        <w:rPr>
          <w:rFonts w:asciiTheme="majorBidi" w:hAnsiTheme="majorBidi" w:cstheme="majorBidi"/>
        </w:rPr>
      </w:pPr>
      <w:r w:rsidRPr="00F5113B">
        <w:rPr>
          <w:rFonts w:asciiTheme="majorBidi" w:hAnsiTheme="majorBidi" w:cstheme="majorBidi"/>
        </w:rPr>
        <w:tab/>
        <w:t>The parties hereby agree any publication relating to execution of the work will be done in coordination and mutual agreement by the parties and after receiving approval from the Ministry of Health spokesman's office</w:t>
      </w:r>
      <w:r w:rsidR="00281859" w:rsidRPr="00F5113B">
        <w:rPr>
          <w:rFonts w:asciiTheme="majorBidi" w:hAnsiTheme="majorBidi" w:cstheme="majorBidi"/>
        </w:rPr>
        <w:t xml:space="preserve"> and the Supplier's Administrative Representative</w:t>
      </w:r>
      <w:r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Liability for damages and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 xml:space="preserve">upplier will bear liability according to legal instructions for any damage incurred due to any malfunction </w:t>
      </w:r>
      <w:r w:rsidR="00F204AC" w:rsidRPr="00F5113B">
        <w:rPr>
          <w:rFonts w:asciiTheme="majorBidi" w:hAnsiTheme="majorBidi" w:cstheme="majorBidi"/>
        </w:rPr>
        <w:t>of</w:t>
      </w:r>
      <w:r w:rsidRPr="00F5113B">
        <w:rPr>
          <w:rFonts w:asciiTheme="majorBidi" w:hAnsiTheme="majorBidi" w:cstheme="majorBidi"/>
        </w:rPr>
        <w:t xml:space="preserve"> the tool and/or due to deed or omission of any of the supplier's and/or sub-contractor's staff and employees in </w:t>
      </w:r>
      <w:r w:rsidR="00084C9F" w:rsidRPr="00F5113B">
        <w:rPr>
          <w:rFonts w:asciiTheme="majorBidi" w:hAnsiTheme="majorBidi" w:cstheme="majorBidi"/>
        </w:rPr>
        <w:t xml:space="preserve">the </w:t>
      </w:r>
      <w:r w:rsidRPr="00F5113B">
        <w:rPr>
          <w:rFonts w:asciiTheme="majorBidi" w:hAnsiTheme="majorBidi" w:cstheme="majorBidi"/>
        </w:rPr>
        <w:t>framework of service provision</w:t>
      </w:r>
      <w:r w:rsidR="00084C9F" w:rsidRPr="00F5113B">
        <w:rPr>
          <w:rFonts w:asciiTheme="majorBidi" w:hAnsiTheme="majorBidi" w:cstheme="majorBidi"/>
        </w:rPr>
        <w:t xml:space="preserve"> to the Ministry</w:t>
      </w:r>
      <w:r w:rsidRPr="00F5113B">
        <w:rPr>
          <w:rFonts w:asciiTheme="majorBidi" w:hAnsiTheme="majorBidi" w:cstheme="majorBidi"/>
        </w:rPr>
        <w:t>.</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281859" w:rsidRPr="00F5113B">
        <w:rPr>
          <w:rFonts w:asciiTheme="majorBidi" w:hAnsiTheme="majorBidi" w:cstheme="majorBidi"/>
        </w:rPr>
        <w:t>S</w:t>
      </w:r>
      <w:r w:rsidRPr="00F5113B">
        <w:rPr>
          <w:rFonts w:asciiTheme="majorBidi" w:hAnsiTheme="majorBidi" w:cstheme="majorBidi"/>
        </w:rPr>
        <w:t>upplier undertakes to compensate the client immediately for all expenses it incurs</w:t>
      </w:r>
      <w:r w:rsidR="00281859" w:rsidRPr="00F5113B">
        <w:rPr>
          <w:rFonts w:asciiTheme="majorBidi" w:hAnsiTheme="majorBidi" w:cstheme="majorBidi"/>
        </w:rPr>
        <w:t>,</w:t>
      </w:r>
      <w:r w:rsidRPr="00F5113B">
        <w:rPr>
          <w:rFonts w:asciiTheme="majorBidi" w:hAnsiTheme="majorBidi" w:cstheme="majorBidi"/>
        </w:rPr>
        <w:t xml:space="preserve"> including expenses and payments it may have to bear, legal expenses and legal fees. All </w:t>
      </w:r>
      <w:r w:rsidR="008E6558" w:rsidRPr="00F5113B">
        <w:rPr>
          <w:rFonts w:asciiTheme="majorBidi" w:hAnsiTheme="majorBidi" w:cstheme="majorBidi"/>
        </w:rPr>
        <w:t xml:space="preserve">of </w:t>
      </w:r>
      <w:r w:rsidRPr="00F5113B">
        <w:rPr>
          <w:rFonts w:asciiTheme="majorBidi" w:hAnsiTheme="majorBidi" w:cstheme="majorBidi"/>
        </w:rPr>
        <w:t xml:space="preserve">the above is subject to enabling the </w:t>
      </w:r>
      <w:r w:rsidR="00281859" w:rsidRPr="00F5113B">
        <w:rPr>
          <w:rFonts w:asciiTheme="majorBidi" w:hAnsiTheme="majorBidi" w:cstheme="majorBidi"/>
        </w:rPr>
        <w:t>S</w:t>
      </w:r>
      <w:r w:rsidRPr="00F5113B">
        <w:rPr>
          <w:rFonts w:asciiTheme="majorBidi" w:hAnsiTheme="majorBidi" w:cstheme="majorBidi"/>
        </w:rPr>
        <w:t>upplier to manage its own line of defense, among other things by appointing its own legal counsel.</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F7559B"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he supplier undertakes to submit to the client the insurance confirmation form, Appendix B2, signed by a known insurance company. The supplier undertakes to renew at its expense all required insurance and submit the insurance confirmation form</w:t>
      </w:r>
      <w:r w:rsidRPr="00F5113B">
        <w:rPr>
          <w:rFonts w:asciiTheme="majorBidi" w:hAnsiTheme="majorBidi" w:cstheme="majorBidi"/>
        </w:rPr>
        <w:t>,</w:t>
      </w:r>
      <w:r w:rsidR="00BC5B3F" w:rsidRPr="00F5113B">
        <w:rPr>
          <w:rFonts w:asciiTheme="majorBidi" w:hAnsiTheme="majorBidi" w:cstheme="majorBidi"/>
        </w:rPr>
        <w:t xml:space="preserve"> valid for the contract period to the Ministry.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Insurance</w:t>
      </w:r>
    </w:p>
    <w:p w:rsidR="00C81408" w:rsidRPr="00F5113B" w:rsidRDefault="00C81408" w:rsidP="00281859">
      <w:pPr>
        <w:pStyle w:val="afff1"/>
        <w:bidi w:val="0"/>
        <w:ind w:left="1424"/>
        <w:jc w:val="both"/>
        <w:rPr>
          <w:rFonts w:asciiTheme="majorBidi" w:hAnsiTheme="majorBidi" w:cstheme="majorBidi"/>
          <w:b/>
          <w:bCs/>
          <w:sz w:val="28"/>
          <w:szCs w:val="28"/>
          <w:u w:val="single"/>
        </w:rPr>
      </w:pPr>
      <w:r w:rsidRPr="00F5113B">
        <w:rPr>
          <w:rFonts w:asciiTheme="majorBidi" w:hAnsiTheme="majorBidi" w:cstheme="majorBidi"/>
          <w:b/>
          <w:bCs/>
          <w:sz w:val="28"/>
          <w:szCs w:val="28"/>
          <w:u w:val="single"/>
        </w:rPr>
        <w:t xml:space="preserve"> This </w:t>
      </w:r>
      <w:r w:rsidR="00281859" w:rsidRPr="00F5113B">
        <w:rPr>
          <w:rFonts w:asciiTheme="majorBidi" w:hAnsiTheme="majorBidi" w:cstheme="majorBidi"/>
          <w:b/>
          <w:bCs/>
          <w:sz w:val="28"/>
          <w:szCs w:val="28"/>
          <w:u w:val="single"/>
        </w:rPr>
        <w:t>Section</w:t>
      </w:r>
      <w:r w:rsidRPr="00F5113B">
        <w:rPr>
          <w:rFonts w:asciiTheme="majorBidi" w:hAnsiTheme="majorBidi" w:cstheme="majorBidi"/>
          <w:b/>
          <w:bCs/>
          <w:sz w:val="28"/>
          <w:szCs w:val="28"/>
          <w:u w:val="single"/>
        </w:rPr>
        <w:t xml:space="preserve"> is currently being reevaluated. Should there be changes to the form, the Ministry will notify the Bidders of such changes. </w:t>
      </w: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The supplier undertakes to purchase all the insurance specified below from an authorized insurer on its behalf and on behalf of the State of Israel – Ministry of Health and present them to the Ministry of Health including all required coverage and terms with liability limits no less than the following.</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Employer liability insurance</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supplier will insure its legal liability towards it employees in an employer's liability insurance applying throughout the jurisdiction of the State of Israel and the territories.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Liability limits will be no less than US$ 5,000,000 per employee, per case and for the insurance period.</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The insurance will be extended to cover the insured's liability towards contractors, sub-contractors and their employees should it be considered their employer.</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insurance will be extended to compensate the State of Israel – Ministry of Health in case of a labor accident claim including any occupational disease  made against them for bearing any employer obligation towards any of the supplier's employees.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Third party liability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w:t>
      </w:r>
      <w:r w:rsidRPr="00F5113B">
        <w:rPr>
          <w:rFonts w:asciiTheme="majorBidi" w:hAnsiTheme="majorBidi" w:cstheme="majorBidi"/>
        </w:rPr>
        <w:tab/>
        <w:t>The supplier will insure its legal liability according to Israeli laws using third party liability insurance for bodily injuries and property damages regarding its operation throughout the jurisdiction of the State of Israel and the territories.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ii.</w:t>
      </w:r>
      <w:r w:rsidRPr="00F5113B">
        <w:rPr>
          <w:rFonts w:asciiTheme="majorBidi" w:hAnsiTheme="majorBidi" w:cstheme="majorBidi"/>
        </w:rPr>
        <w:tab/>
        <w:t>Liability limit per case and period will be no less than US$ 5,000,000.</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iii.</w:t>
      </w:r>
      <w:r w:rsidRPr="00F5113B">
        <w:rPr>
          <w:rFonts w:asciiTheme="majorBidi" w:hAnsiTheme="majorBidi" w:cstheme="majorBidi"/>
        </w:rPr>
        <w:tab/>
        <w:t>The policy will include a cross liability article.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iv.</w:t>
      </w:r>
      <w:r w:rsidRPr="00F5113B">
        <w:rPr>
          <w:rFonts w:asciiTheme="majorBidi" w:hAnsiTheme="majorBidi" w:cstheme="majorBidi"/>
        </w:rPr>
        <w:tab/>
        <w:t>The insurance is extended to cover the insured's liability towards third parties relating to contractor, sub-contractor activities and those of their employees.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v.</w:t>
      </w:r>
      <w:r w:rsidRPr="00F5113B">
        <w:rPr>
          <w:rFonts w:asciiTheme="majorBidi" w:hAnsiTheme="majorBidi" w:cstheme="majorBidi"/>
        </w:rPr>
        <w:tab/>
        <w:t>Property belonging to the State of Israel is considered third party property.</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vi.</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Combined product liability and professional indemnity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Combined product liability and professional indemnity policy for the software and hardware industry</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Or</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Electronic products and services errors or omissions and product liability insurance</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supplier will insure its liability for construction and application of the drug registration warning system for Ministry of health medical institutions and Israeli medical system using combined professional indemnity and product liability insurance.</w:t>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policy will cover the liability of the supplier, its employees and anyone acting on its behalf:</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Regarding deed and/or omission – coverage for breach of professional duty, omission and negligence;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5A6463" w:rsidRPr="00F5113B" w:rsidRDefault="005A6463" w:rsidP="00A91A09">
      <w:pPr>
        <w:bidi w:val="0"/>
        <w:spacing w:before="0" w:line="240" w:lineRule="auto"/>
        <w:rPr>
          <w:rFonts w:asciiTheme="majorBidi" w:eastAsia="Calibri" w:hAnsiTheme="majorBidi" w:cstheme="majorBidi"/>
          <w:noProof w:val="0"/>
          <w:szCs w:val="22"/>
          <w:lang w:eastAsia="en-US"/>
        </w:rPr>
      </w:pPr>
      <w:r w:rsidRPr="00F5113B">
        <w:rPr>
          <w:rFonts w:asciiTheme="majorBidi" w:hAnsiTheme="majorBidi" w:cstheme="majorBidi"/>
        </w:rPr>
        <w:br w:type="page"/>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t>C.</w:t>
      </w:r>
      <w:r w:rsidRPr="00F5113B">
        <w:rPr>
          <w:rFonts w:asciiTheme="majorBidi" w:hAnsiTheme="majorBidi" w:cstheme="majorBidi"/>
        </w:rPr>
        <w:tab/>
        <w:t>Liability limits per case and year no less than US$ 2,500,000</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t>-</w:t>
      </w:r>
      <w:r w:rsidRPr="00F5113B">
        <w:rPr>
          <w:rFonts w:asciiTheme="majorBidi" w:hAnsiTheme="majorBidi" w:cstheme="majorBidi"/>
        </w:rPr>
        <w:tab/>
        <w:t>Discovery period extended by at least 12 months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A91A09">
      <w:pPr>
        <w:pStyle w:val="afff1"/>
        <w:bidi w:val="0"/>
        <w:ind w:left="720" w:firstLine="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Cross liability</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General</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t>All the insurance policies specified above will include the following conditions:</w:t>
      </w:r>
    </w:p>
    <w:p w:rsidR="00BC5B3F" w:rsidRPr="00F5113B" w:rsidRDefault="00BC5B3F" w:rsidP="00A91A09">
      <w:pPr>
        <w:pStyle w:val="afff1"/>
        <w:bidi w:val="0"/>
        <w:ind w:left="144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State of Israel – Ministry of Health will be added to the name of the insured as an additional insured, subject to extended compensation specified above.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The insurer waives all rights of subrogation, claim, participation or return towards the State of Israel – Ministry of Health and their employees, provided said waiver does not apply to a person who committed intentional malicious damage.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supplier alone is responsible towards the insurer to pay premiums for the policies and uphold all obligations applying to the insured according to policy conditions.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E.</w:t>
      </w:r>
      <w:r w:rsidRPr="00F5113B">
        <w:rPr>
          <w:rFonts w:asciiTheme="majorBidi" w:hAnsiTheme="majorBidi" w:cstheme="majorBidi"/>
        </w:rPr>
        <w:tab/>
        <w:t>Deductibles specified in each of the policies apply to the supplier alone.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F.</w:t>
      </w:r>
      <w:r w:rsidRPr="00F5113B">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Copies of insurance policies confirmed by the insurer or insurance confirmation specified above signed by the party executing said insurance will be submitted to the Ministry of Health by the date of signature of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undertakes throughout the contractual period with the Ministry of Health to maintain said insurance policies valid. The supplier undertakes to renew the insurance policies annually as long as the contract with the Ministry of Health is in place. The supplier undertakes to submit copies of the renewed policies confirmed by the insurer or insurance confirmation specified above signed by the party executing said insurance will be submitted to the Ministry of Health no late than two weeks prior to the expiration of the existing policies.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content of the insurance articles does not exempt the supplier from any legal duty that applies to it and may not be construed as waiver by the State of Israel – Ministry of Health of any right or remedy provided by any law or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354784">
      <w:pPr>
        <w:pStyle w:val="afff1"/>
        <w:bidi w:val="0"/>
        <w:ind w:left="1424"/>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ab/>
      </w:r>
    </w:p>
    <w:p w:rsidR="005752A2" w:rsidRPr="00F5113B" w:rsidRDefault="005752A2"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Subcontractors</w:t>
      </w:r>
    </w:p>
    <w:p w:rsidR="00354784" w:rsidRPr="00F5113B" w:rsidRDefault="00354784" w:rsidP="00354784">
      <w:pPr>
        <w:pStyle w:val="afff1"/>
        <w:bidi w:val="0"/>
        <w:ind w:left="360"/>
        <w:jc w:val="both"/>
        <w:rPr>
          <w:rFonts w:asciiTheme="majorBidi" w:hAnsiTheme="majorBidi" w:cstheme="majorBidi"/>
          <w:b/>
          <w:bCs/>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Each </w:t>
      </w:r>
      <w:r w:rsidR="005E14C2" w:rsidRPr="00F5113B">
        <w:rPr>
          <w:rFonts w:asciiTheme="majorBidi" w:hAnsiTheme="majorBidi" w:cstheme="majorBidi"/>
        </w:rPr>
        <w:t xml:space="preserve">Supplier </w:t>
      </w:r>
      <w:r w:rsidRPr="00F5113B">
        <w:rPr>
          <w:rFonts w:asciiTheme="majorBidi" w:hAnsiTheme="majorBidi" w:cstheme="majorBidi"/>
        </w:rPr>
        <w:t>will be responsible for all activities and products of his team and his subcontractors, and any third party incorporated in the bid or incorporated in the bid implementation</w:t>
      </w:r>
      <w:r w:rsidR="005E14C2" w:rsidRPr="00F5113B">
        <w:rPr>
          <w:rFonts w:asciiTheme="majorBidi" w:hAnsiTheme="majorBidi" w:cstheme="majorBidi"/>
        </w:rPr>
        <w:t>,</w:t>
      </w:r>
      <w:r w:rsidRPr="00F5113B">
        <w:rPr>
          <w:rFonts w:asciiTheme="majorBidi" w:hAnsiTheme="majorBidi" w:cstheme="majorBidi"/>
        </w:rPr>
        <w:t xml:space="preserve"> by the bidder.  Notwithstanding the foregoing, the </w:t>
      </w:r>
      <w:r w:rsidR="005E14C2" w:rsidRPr="00F5113B">
        <w:rPr>
          <w:rFonts w:asciiTheme="majorBidi" w:hAnsiTheme="majorBidi" w:cstheme="majorBidi"/>
        </w:rPr>
        <w:t xml:space="preserve">Supplier </w:t>
      </w:r>
      <w:r w:rsidRPr="00F5113B">
        <w:rPr>
          <w:rFonts w:asciiTheme="majorBidi" w:hAnsiTheme="majorBidi" w:cstheme="majorBidi"/>
        </w:rPr>
        <w:t xml:space="preserve">is not entitled to replace a subcontractor (Or add or dismiss a sub-contractor) without approval from the </w:t>
      </w:r>
      <w:r w:rsidR="005E14C2" w:rsidRPr="00F5113B">
        <w:rPr>
          <w:rFonts w:asciiTheme="majorBidi" w:hAnsiTheme="majorBidi" w:cstheme="majorBidi"/>
        </w:rPr>
        <w:t>Ministry</w:t>
      </w:r>
      <w:r w:rsidRPr="00F5113B">
        <w:rPr>
          <w:rFonts w:asciiTheme="majorBidi" w:hAnsiTheme="majorBidi" w:cstheme="majorBidi"/>
        </w:rPr>
        <w:t>.</w:t>
      </w:r>
    </w:p>
    <w:p w:rsidR="00354784" w:rsidRPr="00F5113B" w:rsidRDefault="00354784" w:rsidP="00354784">
      <w:pPr>
        <w:pStyle w:val="afff1"/>
        <w:bidi w:val="0"/>
        <w:ind w:left="1424"/>
        <w:jc w:val="both"/>
        <w:rPr>
          <w:rFonts w:asciiTheme="majorBidi" w:hAnsiTheme="majorBidi" w:cstheme="majorBidi"/>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5C023B" w:rsidRPr="00F5113B">
        <w:rPr>
          <w:rFonts w:asciiTheme="majorBidi" w:hAnsiTheme="majorBidi" w:cstheme="majorBidi"/>
        </w:rPr>
        <w:t xml:space="preserve">Supplier </w:t>
      </w:r>
      <w:r w:rsidRPr="00F5113B">
        <w:rPr>
          <w:rFonts w:asciiTheme="majorBidi" w:hAnsiTheme="majorBidi" w:cstheme="majorBidi"/>
        </w:rPr>
        <w:t xml:space="preserve">may use subcontractors that complete its bid in order to perform any of  its obligations according to this agreement,  provided that information regarding the subcontractor – legal entity and professional capabilities provided – will be fully disclosed in the Bid. </w:t>
      </w:r>
    </w:p>
    <w:p w:rsidR="00354784" w:rsidRPr="00F5113B" w:rsidRDefault="00354784" w:rsidP="00354784">
      <w:pPr>
        <w:pStyle w:val="af0"/>
        <w:rPr>
          <w:rFonts w:asciiTheme="majorBidi" w:hAnsiTheme="majorBidi" w:cstheme="majorBidi"/>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Ministry of Health may, at its sole discretion, engage the subcontractor directly, replacing the service provided by the subcontractor through the </w:t>
      </w:r>
      <w:r w:rsidR="005C023B" w:rsidRPr="00F5113B">
        <w:rPr>
          <w:rFonts w:asciiTheme="majorBidi" w:hAnsiTheme="majorBidi" w:cstheme="majorBidi"/>
        </w:rPr>
        <w:t>Supplier</w:t>
      </w:r>
      <w:r w:rsidRPr="00F5113B">
        <w:rPr>
          <w:rFonts w:asciiTheme="majorBidi" w:hAnsiTheme="majorBidi" w:cstheme="majorBidi"/>
        </w:rPr>
        <w:t xml:space="preserve">. Any agreement between the </w:t>
      </w:r>
      <w:r w:rsidR="005C023B" w:rsidRPr="00F5113B">
        <w:rPr>
          <w:rFonts w:asciiTheme="majorBidi" w:hAnsiTheme="majorBidi" w:cstheme="majorBidi"/>
        </w:rPr>
        <w:t xml:space="preserve">Supplier </w:t>
      </w:r>
      <w:r w:rsidRPr="00F5113B">
        <w:rPr>
          <w:rFonts w:asciiTheme="majorBidi" w:hAnsiTheme="majorBidi" w:cstheme="majorBidi"/>
        </w:rPr>
        <w:t>and the subcontractor must include a clause enabling such a transition.</w:t>
      </w:r>
    </w:p>
    <w:p w:rsidR="005752A2" w:rsidRPr="00F5113B" w:rsidRDefault="005752A2" w:rsidP="000724D6">
      <w:pPr>
        <w:pStyle w:val="afff1"/>
        <w:bidi w:val="0"/>
        <w:ind w:left="360"/>
        <w:rPr>
          <w:rFonts w:asciiTheme="majorBidi" w:hAnsiTheme="majorBidi" w:cstheme="majorBidi"/>
          <w:b/>
          <w:bCs/>
        </w:rPr>
      </w:pPr>
    </w:p>
    <w:p w:rsidR="005752A2" w:rsidRPr="00F5113B" w:rsidRDefault="005752A2" w:rsidP="005C023B">
      <w:pPr>
        <w:pStyle w:val="afff1"/>
        <w:bidi w:val="0"/>
        <w:ind w:left="360"/>
        <w:rPr>
          <w:rFonts w:asciiTheme="majorBidi" w:hAnsiTheme="majorBidi" w:cstheme="majorBidi"/>
        </w:rPr>
      </w:pPr>
      <w:r w:rsidRPr="00F5113B">
        <w:rPr>
          <w:rFonts w:asciiTheme="majorBidi" w:hAnsiTheme="majorBidi" w:cstheme="majorBidi"/>
        </w:rPr>
        <w:t>.</w:t>
      </w:r>
    </w:p>
    <w:p w:rsidR="005752A2" w:rsidRPr="00F5113B" w:rsidRDefault="005752A2" w:rsidP="005752A2">
      <w:pPr>
        <w:pStyle w:val="afff1"/>
        <w:bidi w:val="0"/>
        <w:ind w:left="360"/>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Deduction right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1025D9">
      <w:pPr>
        <w:pStyle w:val="afff1"/>
        <w:bidi w:val="0"/>
        <w:ind w:left="720"/>
        <w:jc w:val="both"/>
        <w:rPr>
          <w:rFonts w:asciiTheme="majorBidi" w:hAnsiTheme="majorBidi" w:cstheme="majorBidi"/>
        </w:rPr>
      </w:pPr>
      <w:r w:rsidRPr="00F5113B">
        <w:rPr>
          <w:rFonts w:asciiTheme="majorBidi" w:hAnsiTheme="majorBidi" w:cstheme="majorBidi"/>
        </w:rPr>
        <w:t xml:space="preserve">The client may deduct any sum due from the supplier, including sums due for damages according to the agreement herein and as a result hereof, from any sum due to the supplier from the client and/or deduct said sum from the </w:t>
      </w:r>
      <w:r w:rsidR="005C023B" w:rsidRPr="00F5113B">
        <w:rPr>
          <w:rFonts w:asciiTheme="majorBidi" w:hAnsiTheme="majorBidi" w:cstheme="majorBidi"/>
        </w:rPr>
        <w:t>G</w:t>
      </w:r>
      <w:r w:rsidRPr="00F5113B">
        <w:rPr>
          <w:rFonts w:asciiTheme="majorBidi" w:hAnsiTheme="majorBidi" w:cstheme="majorBidi"/>
        </w:rPr>
        <w:t>uarantee and/or by deducting from the final payment and/or collect it in any other manner, all at its absolute discretion. The above will be carried out after sending the supplier 14 days' prior notice</w:t>
      </w:r>
      <w:r w:rsidR="001025D9" w:rsidRPr="00F5113B">
        <w:rPr>
          <w:rFonts w:asciiTheme="majorBidi" w:hAnsiTheme="majorBidi" w:cstheme="majorBidi"/>
        </w:rPr>
        <w:t>, during which time the Supplier will be allowed to cure said damages, to the extent possible,</w:t>
      </w:r>
      <w:r w:rsidRPr="00F5113B">
        <w:rPr>
          <w:rFonts w:asciiTheme="majorBidi" w:hAnsiTheme="majorBidi" w:cstheme="majorBidi"/>
        </w:rPr>
        <w:t xml:space="preserve"> before making the deduction.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Prohibition on assignment of rights and obligations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FD653F" w:rsidRPr="00F5113B">
        <w:rPr>
          <w:rFonts w:asciiTheme="majorBidi" w:hAnsiTheme="majorBidi" w:cstheme="majorBidi"/>
        </w:rPr>
        <w:t>Supplier</w:t>
      </w:r>
      <w:r w:rsidRPr="00F5113B">
        <w:rPr>
          <w:rFonts w:asciiTheme="majorBidi" w:hAnsiTheme="majorBidi" w:cstheme="majorBidi"/>
        </w:rPr>
        <w:t xml:space="preserve"> will not transfer its rights and obligations herein to another, including any right and/or obligation stemming from said contract, without receiving prior written permission from the Ministry.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doubt, it is hereby declared that assigning said rights and/or obligations</w:t>
      </w:r>
      <w:r w:rsidR="005C023B" w:rsidRPr="00F5113B">
        <w:rPr>
          <w:rFonts w:asciiTheme="majorBidi" w:hAnsiTheme="majorBidi" w:cstheme="majorBidi"/>
        </w:rPr>
        <w:t>,</w:t>
      </w:r>
      <w:r w:rsidRPr="00F5113B">
        <w:rPr>
          <w:rFonts w:asciiTheme="majorBidi" w:hAnsiTheme="majorBidi" w:cstheme="majorBidi"/>
        </w:rPr>
        <w:t xml:space="preserve"> should assignment of rights be made without permission from the Ministry specified in the sub-clause above, the </w:t>
      </w:r>
      <w:r w:rsidR="00FD653F" w:rsidRPr="00F5113B">
        <w:rPr>
          <w:rFonts w:asciiTheme="majorBidi" w:hAnsiTheme="majorBidi" w:cstheme="majorBidi"/>
        </w:rPr>
        <w:t>Supplier</w:t>
      </w:r>
      <w:r w:rsidRPr="00F5113B">
        <w:rPr>
          <w:rFonts w:asciiTheme="majorBidi" w:hAnsiTheme="majorBidi" w:cstheme="majorBidi"/>
        </w:rPr>
        <w:t xml:space="preserve"> is not exempt from responsibility towards the Ministry specified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FD653F" w:rsidRPr="00F5113B">
        <w:rPr>
          <w:rFonts w:asciiTheme="majorBidi" w:hAnsiTheme="majorBidi" w:cstheme="majorBidi"/>
        </w:rPr>
        <w:t>Supplier</w:t>
      </w:r>
      <w:r w:rsidRPr="00F5113B">
        <w:rPr>
          <w:rFonts w:asciiTheme="majorBidi" w:hAnsiTheme="majorBidi" w:cstheme="majorBidi"/>
        </w:rPr>
        <w:t xml:space="preserve"> undertakes to replace its staff member that according to the Ministry does not function properly to the Ministry's satisfaction. Should the </w:t>
      </w:r>
      <w:r w:rsidR="00FD653F" w:rsidRPr="00F5113B">
        <w:rPr>
          <w:rFonts w:asciiTheme="majorBidi" w:hAnsiTheme="majorBidi" w:cstheme="majorBidi"/>
        </w:rPr>
        <w:t>Supplier</w:t>
      </w:r>
      <w:r w:rsidRPr="00F5113B">
        <w:rPr>
          <w:rFonts w:asciiTheme="majorBidi" w:hAnsiTheme="majorBidi" w:cstheme="majorBidi"/>
        </w:rPr>
        <w:t xml:space="preserve"> be required to replace its said staff member, it undertakes to provide a replacement staff member approved by the </w:t>
      </w:r>
      <w:r w:rsidR="005C023B" w:rsidRPr="00F5113B">
        <w:rPr>
          <w:rFonts w:asciiTheme="majorBidi" w:hAnsiTheme="majorBidi" w:cstheme="majorBidi"/>
        </w:rPr>
        <w:t>Ministry's representative</w:t>
      </w:r>
      <w:r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Breach of contract and remedies for breach or annulment of contract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instructions of the Contracts Law (remedies for breach of contract) – 1970 will apply to this contract. Without derogating from the above, should the </w:t>
      </w:r>
      <w:r w:rsidR="00BC60D0" w:rsidRPr="00F5113B">
        <w:rPr>
          <w:rFonts w:asciiTheme="majorBidi" w:hAnsiTheme="majorBidi" w:cstheme="majorBidi"/>
        </w:rPr>
        <w:t>Supplier</w:t>
      </w:r>
      <w:r w:rsidRPr="00F5113B">
        <w:rPr>
          <w:rFonts w:asciiTheme="majorBidi" w:hAnsiTheme="majorBidi" w:cstheme="majorBidi"/>
        </w:rPr>
        <w:t xml:space="preserve"> fail to uphold any of its undertakings herein, or cannot uphold its undertakings herein, all or part thereof, for any reason or fails to obey Ministry of Health instructions relating to provision of services, the Ministry may send him written notice demanding said defects be repaired and the breach of contract set right. Should the </w:t>
      </w:r>
      <w:r w:rsidR="00BC60D0" w:rsidRPr="00F5113B">
        <w:rPr>
          <w:rFonts w:asciiTheme="majorBidi" w:hAnsiTheme="majorBidi" w:cstheme="majorBidi"/>
        </w:rPr>
        <w:t>Supplier</w:t>
      </w:r>
      <w:r w:rsidRPr="00F5113B">
        <w:rPr>
          <w:rFonts w:asciiTheme="majorBidi" w:hAnsiTheme="majorBidi" w:cstheme="majorBidi"/>
        </w:rPr>
        <w:t xml:space="preserve"> fail to do so within the time specified in the notice, provided the time allotted was reasonable under the circumstances, the client may annul the agreement at the end of said term</w:t>
      </w:r>
      <w:r w:rsidR="00BC60D0" w:rsidRPr="00F5113B">
        <w:rPr>
          <w:rFonts w:asciiTheme="majorBidi" w:hAnsiTheme="majorBidi" w:cstheme="majorBidi"/>
        </w:rPr>
        <w:t xml:space="preserve"> and/or activate relevant fines and agreed compensation</w:t>
      </w:r>
      <w:r w:rsidRPr="00F5113B">
        <w:rPr>
          <w:rFonts w:asciiTheme="majorBidi" w:hAnsiTheme="majorBidi" w:cstheme="majorBidi"/>
        </w:rPr>
        <w:t xml:space="preserve">. The content of the article herein does not prevent the Ministry from cancelling this agreement immediately should the </w:t>
      </w:r>
      <w:r w:rsidR="00FD653F" w:rsidRPr="00F5113B">
        <w:rPr>
          <w:rFonts w:asciiTheme="majorBidi" w:hAnsiTheme="majorBidi" w:cstheme="majorBidi"/>
        </w:rPr>
        <w:t>Supplier</w:t>
      </w:r>
      <w:r w:rsidRPr="00F5113B">
        <w:rPr>
          <w:rFonts w:asciiTheme="majorBidi" w:hAnsiTheme="majorBidi" w:cstheme="majorBidi"/>
        </w:rPr>
        <w:t xml:space="preserve"> commit gross breach of contract, prior warning was provided and the breach was not repaired. It is hereby clarified and agreed by the parties that should the </w:t>
      </w:r>
      <w:r w:rsidR="00FD653F" w:rsidRPr="00F5113B">
        <w:rPr>
          <w:rFonts w:asciiTheme="majorBidi" w:hAnsiTheme="majorBidi" w:cstheme="majorBidi"/>
        </w:rPr>
        <w:t>Supplier</w:t>
      </w:r>
      <w:r w:rsidRPr="00F5113B">
        <w:rPr>
          <w:rFonts w:asciiTheme="majorBidi" w:hAnsiTheme="majorBidi" w:cstheme="majorBidi"/>
        </w:rPr>
        <w:t xml:space="preserve"> commit gross breach of contract, it undertakes to return to the Ministry all payments it received from the date on which the breach was committed.</w:t>
      </w:r>
    </w:p>
    <w:p w:rsidR="00BC5B3F" w:rsidRPr="00F5113B" w:rsidRDefault="00BC5B3F" w:rsidP="00354784">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Delay or failure to uphold any of the instructions herein will not be considered breach of </w:t>
      </w:r>
      <w:r w:rsidR="00BC60D0" w:rsidRPr="00F5113B">
        <w:rPr>
          <w:rFonts w:asciiTheme="majorBidi" w:hAnsiTheme="majorBidi" w:cstheme="majorBidi"/>
        </w:rPr>
        <w:t xml:space="preserve">the agreement, </w:t>
      </w:r>
      <w:r w:rsidRPr="00F5113B">
        <w:rPr>
          <w:rFonts w:asciiTheme="majorBidi" w:hAnsiTheme="majorBidi" w:cstheme="majorBidi"/>
        </w:rPr>
        <w:t>only if caused by force major over which the supplier had no control and without the supplier's blame, providing the supplier takes every reasonable measure to prevent lack of fulfillment of contract instructions and immediately notifies the client of the force major incident.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Modification of contract conditions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BC60D0">
      <w:pPr>
        <w:pStyle w:val="afff1"/>
        <w:bidi w:val="0"/>
        <w:ind w:left="1440"/>
        <w:jc w:val="both"/>
        <w:rPr>
          <w:rFonts w:asciiTheme="majorBidi" w:hAnsiTheme="majorBidi" w:cstheme="majorBidi"/>
        </w:rPr>
      </w:pPr>
      <w:r w:rsidRPr="00F5113B">
        <w:rPr>
          <w:rFonts w:asciiTheme="majorBidi" w:hAnsiTheme="majorBidi" w:cstheme="majorBidi"/>
        </w:rPr>
        <w:t>Any modification to the conditions of the contract and/or its appendixes will be made by prior written agreement of both parties. Waiver by way of behavior will not be considered waiver of a right ensuing from this contract.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Sending notice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All notices herein will be sent by registered mail or fax, and when sent this way will be considered as having reached their destination with 72 hours from the time of proper dispatch unless proven they did not reach their destination.</w:t>
      </w:r>
    </w:p>
    <w:p w:rsidR="007E1E95" w:rsidRPr="00F5113B" w:rsidRDefault="007E1E95"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 faxed notice will be considered as having reached its destination on the first business day following its dispatch – the arrival of the fax should be confirmed by phone.</w:t>
      </w:r>
    </w:p>
    <w:p w:rsidR="00354784" w:rsidRPr="00F5113B" w:rsidRDefault="00354784" w:rsidP="00354784">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Parties' addresses for provision of notifications pertaining to this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Client – Government of Israel on behalf of the State of Israel: Ministry of Health, 39 Yirmiahu St., Jerusalem </w:t>
      </w:r>
    </w:p>
    <w:p w:rsidR="00BC5B3F" w:rsidRPr="00F5113B" w:rsidRDefault="00BC5B3F" w:rsidP="00354784">
      <w:pPr>
        <w:pStyle w:val="afff1"/>
        <w:bidi w:val="0"/>
        <w:ind w:left="1424"/>
        <w:jc w:val="both"/>
        <w:rPr>
          <w:rFonts w:asciiTheme="majorBidi" w:hAnsiTheme="majorBidi" w:cstheme="majorBidi"/>
        </w:rPr>
      </w:pPr>
      <w:r w:rsidRPr="00F5113B">
        <w:rPr>
          <w:rFonts w:asciiTheme="majorBidi" w:hAnsiTheme="majorBidi" w:cstheme="majorBidi"/>
        </w:rPr>
        <w:tab/>
        <w:t>Supplier - ____________________________________________________</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In any case of change of ownership or address, the supplier must notify the </w:t>
      </w:r>
      <w:r w:rsidR="00BC60D0" w:rsidRPr="00F5113B">
        <w:rPr>
          <w:rFonts w:asciiTheme="majorBidi" w:hAnsiTheme="majorBidi" w:cstheme="majorBidi"/>
        </w:rPr>
        <w:t xml:space="preserve">Ministry's representative </w:t>
      </w:r>
      <w:r w:rsidRPr="00F5113B">
        <w:rPr>
          <w:rFonts w:asciiTheme="majorBidi" w:hAnsiTheme="majorBidi" w:cstheme="majorBidi"/>
        </w:rPr>
        <w:t>in writing immediately.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Jurisdiction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Israeli laws alone will govern this agreement. Only an Israeli court has the jurisdiction to hear and rule in all things relating to this agreement including its execution and/or provide any remedy stemming from lack of execution and/or breach hereof. The sole jurisdiction to hear any claim stemming from this agreement will only be in the authorized court in 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br w:type="page"/>
      </w:r>
      <w:r w:rsidRPr="00F5113B">
        <w:rPr>
          <w:rFonts w:asciiTheme="majorBidi" w:hAnsiTheme="majorBidi" w:cstheme="majorBidi"/>
          <w:b/>
          <w:bCs/>
        </w:rPr>
        <w:tab/>
        <w:t>Miscellaneous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Definition of the </w:t>
      </w:r>
      <w:r w:rsidR="00281859" w:rsidRPr="00F5113B">
        <w:rPr>
          <w:rFonts w:asciiTheme="majorBidi" w:hAnsiTheme="majorBidi" w:cstheme="majorBidi"/>
        </w:rPr>
        <w:t>S</w:t>
      </w:r>
      <w:r w:rsidRPr="00F5113B">
        <w:rPr>
          <w:rFonts w:asciiTheme="majorBidi" w:hAnsiTheme="majorBidi" w:cstheme="majorBidi"/>
        </w:rPr>
        <w:t>upplier's undertakings herein add but do not detract from the things specified in other tender documents. In case of contradiction between the agreement and the specifications, agreement instructions take precedent.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281859" w:rsidRPr="00F5113B">
        <w:rPr>
          <w:rFonts w:asciiTheme="majorBidi" w:hAnsiTheme="majorBidi" w:cstheme="majorBidi"/>
        </w:rPr>
        <w:t>S</w:t>
      </w:r>
      <w:r w:rsidRPr="00F5113B">
        <w:rPr>
          <w:rFonts w:asciiTheme="majorBidi" w:hAnsiTheme="majorBidi" w:cstheme="majorBidi"/>
        </w:rPr>
        <w:t>upplier declares that on the date of signature hereof, it is unaware of any legal prevention that could obstruct provision of services specified herein and it is not connected and/or involved, directly or indirectly, with any other issue that may constitute conflict of interests relating to its obligations herein. Furthermore, the supplier undertakes not to become involved during the period of this contract in matters that may constitute said conflict of interests. In case of doubt regarding said conflict of interests, the supplier will request the clients prior written permission for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Errors and omissions excepted – should any instruction herein be invalid/ non-enforceable, said instruction be enforced in the maximum possible measure and other instructions will remain fully valid.</w:t>
      </w:r>
    </w:p>
    <w:p w:rsidR="00BC5B3F" w:rsidRPr="00F5113B" w:rsidRDefault="00BC5B3F" w:rsidP="00354784">
      <w:pPr>
        <w:pStyle w:val="afff1"/>
        <w:bidi w:val="0"/>
        <w:ind w:left="1424"/>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And to wit the parties have signed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w:t>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RC no.</w:t>
      </w:r>
      <w:r w:rsidRPr="00F5113B">
        <w:rPr>
          <w:rFonts w:asciiTheme="majorBidi" w:hAnsiTheme="majorBidi" w:cstheme="majorBidi"/>
        </w:rPr>
        <w:tab/>
        <w:t>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w:t>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Supplier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Lawyer's confirmation of supplier's signature above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 hereby confirm the above agreement was legally signed by the supplier's authorized signatory/s whose signature/s bind the supplier.</w:t>
      </w:r>
    </w:p>
    <w:p w:rsidR="00BC5B3F" w:rsidRPr="00F5113B"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357DDE">
      <w:pPr>
        <w:pStyle w:val="afff1"/>
        <w:bidi w:val="0"/>
        <w:rPr>
          <w:rFonts w:asciiTheme="majorBidi" w:hAnsiTheme="majorBidi" w:cstheme="majorBidi"/>
        </w:rPr>
      </w:pPr>
    </w:p>
    <w:p w:rsidR="005A6463" w:rsidRPr="00F5113B" w:rsidRDefault="005A6463" w:rsidP="00357DDE">
      <w:pPr>
        <w:bidi w:val="0"/>
        <w:spacing w:before="0" w:line="240" w:lineRule="auto"/>
        <w:jc w:val="left"/>
        <w:rPr>
          <w:rFonts w:asciiTheme="majorBidi" w:eastAsia="Calibri" w:hAnsiTheme="majorBidi" w:cstheme="majorBidi"/>
          <w:b/>
          <w:bCs/>
          <w:noProof w:val="0"/>
          <w:szCs w:val="22"/>
          <w:u w:val="single"/>
          <w:lang w:eastAsia="en-US"/>
        </w:rPr>
        <w:sectPr w:rsidR="005A6463" w:rsidRPr="00F5113B" w:rsidSect="00976E5B">
          <w:headerReference w:type="default" r:id="rId29"/>
          <w:footerReference w:type="default" r:id="rId30"/>
          <w:headerReference w:type="first" r:id="rId31"/>
          <w:footerReference w:type="first" r:id="rId32"/>
          <w:pgSz w:w="11906" w:h="16838" w:code="9"/>
          <w:pgMar w:top="1440" w:right="1418" w:bottom="1440" w:left="1134" w:header="709" w:footer="709" w:gutter="0"/>
          <w:cols w:space="708"/>
          <w:titlePg/>
          <w:bidi/>
          <w:rtlGutter/>
          <w:docGrid w:linePitch="360"/>
        </w:sectPr>
      </w:pPr>
    </w:p>
    <w:p w:rsidR="005A6463" w:rsidRPr="00F5113B" w:rsidRDefault="005A6463" w:rsidP="00357DDE">
      <w:pPr>
        <w:bidi w:val="0"/>
        <w:spacing w:before="0" w:line="240" w:lineRule="auto"/>
        <w:jc w:val="left"/>
        <w:rPr>
          <w:rFonts w:asciiTheme="majorBidi" w:eastAsia="Calibri" w:hAnsiTheme="majorBidi" w:cstheme="majorBidi"/>
          <w:b/>
          <w:bCs/>
          <w:noProof w:val="0"/>
          <w:szCs w:val="22"/>
          <w:u w:val="single"/>
          <w:lang w:eastAsia="en-US"/>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Appendix B1 – Execution guarantee form</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Bank/insurance company name __________________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Telephone number 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Fax number 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Execution letter of guarantee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State of Israel</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Via the Ministry of Health</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Re:</w:t>
      </w:r>
      <w:r w:rsidRPr="00F5113B">
        <w:rPr>
          <w:rFonts w:asciiTheme="majorBidi" w:hAnsiTheme="majorBidi" w:cstheme="majorBidi"/>
        </w:rPr>
        <w:tab/>
        <w:t>guarantee no. 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At the request of: ___________________________________________________________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We hereby guarantee towards you for payment of any sum to the total of </w:t>
      </w:r>
      <w:r w:rsidRPr="00F5113B">
        <w:rPr>
          <w:rFonts w:asciiTheme="majorBidi" w:hAnsiTheme="majorBidi" w:cstheme="majorBidi"/>
          <w:b/>
          <w:bCs/>
        </w:rPr>
        <w:t>NIS ______ only.</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 be annexed to ___________ index for the month of 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From date _________________ (agreement validity date)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 be demanded from: ______________________________ (hereinafter: "the debtor")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Related to tender 36/2013 to establish a national terminology management tool.</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We will remit the above sum to you within </w:t>
      </w:r>
      <w:r w:rsidRPr="00F5113B">
        <w:rPr>
          <w:rFonts w:asciiTheme="majorBidi" w:hAnsiTheme="majorBidi" w:cstheme="majorBidi"/>
          <w:b/>
          <w:bCs/>
        </w:rPr>
        <w:t>15 days</w:t>
      </w:r>
      <w:r w:rsidRPr="00F5113B">
        <w:rPr>
          <w:rFonts w:asciiTheme="majorBidi" w:hAnsiTheme="majorBidi"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This guarantee cannot be transferred or endorsed.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This guarantee will be valid from _____________________ to ________________________.</w:t>
      </w:r>
    </w:p>
    <w:p w:rsidR="00BC5B3F" w:rsidRPr="00F5113B" w:rsidRDefault="00BC5B3F" w:rsidP="00357DDE">
      <w:pPr>
        <w:pStyle w:val="afff1"/>
        <w:bidi w:val="0"/>
        <w:rPr>
          <w:rFonts w:asciiTheme="majorBidi" w:hAnsiTheme="majorBidi" w:cstheme="majorBidi"/>
          <w:sz w:val="14"/>
          <w:szCs w:val="14"/>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sz w:val="14"/>
          <w:szCs w:val="14"/>
        </w:rPr>
        <w:t>(Date of contract onset)</w:t>
      </w:r>
      <w:r w:rsidRPr="00F5113B">
        <w:rPr>
          <w:rFonts w:asciiTheme="majorBidi" w:hAnsiTheme="majorBidi" w:cstheme="majorBidi"/>
          <w:sz w:val="14"/>
          <w:szCs w:val="14"/>
        </w:rPr>
        <w:tab/>
      </w:r>
      <w:r w:rsidRPr="00F5113B">
        <w:rPr>
          <w:rFonts w:asciiTheme="majorBidi" w:hAnsiTheme="majorBidi" w:cstheme="majorBidi"/>
          <w:sz w:val="14"/>
          <w:szCs w:val="14"/>
        </w:rPr>
        <w:tab/>
      </w:r>
      <w:r w:rsidRPr="00F5113B">
        <w:rPr>
          <w:rFonts w:asciiTheme="majorBidi" w:hAnsiTheme="majorBidi" w:cstheme="majorBidi"/>
          <w:sz w:val="14"/>
          <w:szCs w:val="14"/>
        </w:rPr>
        <w:tab/>
        <w:t>(Contract termination date plus 60 days)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Demand according to the guarantee herein should be referred to the bank/insurance company branch at:</w:t>
      </w:r>
    </w:p>
    <w:p w:rsidR="00BC5B3F" w:rsidRPr="00F5113B"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247"/>
        <w:gridCol w:w="142"/>
        <w:gridCol w:w="3118"/>
        <w:gridCol w:w="284"/>
        <w:gridCol w:w="142"/>
        <w:gridCol w:w="2885"/>
      </w:tblGrid>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w:t>
            </w:r>
          </w:p>
        </w:tc>
        <w:tc>
          <w:tcPr>
            <w:tcW w:w="247" w:type="dxa"/>
          </w:tcPr>
          <w:p w:rsidR="00BC5B3F" w:rsidRPr="00F5113B" w:rsidRDefault="00BC5B3F" w:rsidP="00357DDE">
            <w:pPr>
              <w:pStyle w:val="afff1"/>
              <w:bidi w:val="0"/>
              <w:jc w:val="center"/>
              <w:rPr>
                <w:rFonts w:asciiTheme="majorBidi" w:hAnsiTheme="majorBidi" w:cstheme="majorBidi"/>
              </w:rPr>
            </w:pPr>
          </w:p>
        </w:tc>
        <w:tc>
          <w:tcPr>
            <w:tcW w:w="3260" w:type="dxa"/>
            <w:gridSpan w:val="2"/>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284" w:type="dxa"/>
          </w:tcPr>
          <w:p w:rsidR="00BC5B3F" w:rsidRPr="00F5113B" w:rsidRDefault="00BC5B3F" w:rsidP="00357DDE">
            <w:pPr>
              <w:pStyle w:val="afff1"/>
              <w:bidi w:val="0"/>
              <w:jc w:val="center"/>
              <w:rPr>
                <w:rFonts w:asciiTheme="majorBidi" w:hAnsiTheme="majorBidi" w:cstheme="majorBidi"/>
              </w:rPr>
            </w:pPr>
          </w:p>
        </w:tc>
        <w:tc>
          <w:tcPr>
            <w:tcW w:w="3027" w:type="dxa"/>
            <w:gridSpan w:val="2"/>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 name</w:t>
            </w:r>
          </w:p>
        </w:tc>
        <w:tc>
          <w:tcPr>
            <w:tcW w:w="389" w:type="dxa"/>
            <w:gridSpan w:val="2"/>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 no. and branch no.</w:t>
            </w:r>
          </w:p>
        </w:tc>
        <w:tc>
          <w:tcPr>
            <w:tcW w:w="426" w:type="dxa"/>
            <w:gridSpan w:val="2"/>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Bank/insurance co. branch address</w:t>
            </w:r>
          </w:p>
        </w:tc>
      </w:tr>
    </w:tbl>
    <w:p w:rsidR="00BC5B3F" w:rsidRPr="00F5113B" w:rsidRDefault="00BC5B3F" w:rsidP="00357DDE">
      <w:pPr>
        <w:pStyle w:val="afff1"/>
        <w:bidi w:val="0"/>
        <w:rPr>
          <w:rFonts w:asciiTheme="majorBidi" w:hAnsiTheme="majorBidi" w:cstheme="majorBidi"/>
        </w:rPr>
      </w:pPr>
    </w:p>
    <w:p w:rsidR="005A6463" w:rsidRPr="00F5113B" w:rsidRDefault="005A6463" w:rsidP="00357DDE">
      <w:pPr>
        <w:pStyle w:val="afff1"/>
        <w:bidi w:val="0"/>
        <w:rPr>
          <w:rFonts w:asciiTheme="majorBidi" w:hAnsiTheme="majorBidi" w:cstheme="majorBidi"/>
          <w:b/>
          <w:bCs/>
          <w:u w:val="single"/>
        </w:rPr>
        <w:sectPr w:rsidR="005A6463" w:rsidRPr="00F5113B" w:rsidSect="00976E5B">
          <w:headerReference w:type="first" r:id="rId33"/>
          <w:pgSz w:w="11906" w:h="16838" w:code="9"/>
          <w:pgMar w:top="1440" w:right="1418" w:bottom="1440" w:left="1134" w:header="709" w:footer="709" w:gutter="0"/>
          <w:cols w:space="708"/>
          <w:titlePg/>
          <w:bidi/>
          <w:rtlGutter/>
          <w:docGrid w:linePitch="360"/>
        </w:sectPr>
      </w:pPr>
    </w:p>
    <w:p w:rsidR="00BC5B3F" w:rsidRPr="00F5113B" w:rsidRDefault="00BC5B3F" w:rsidP="00000118">
      <w:pPr>
        <w:pStyle w:val="afff1"/>
        <w:bidi w:val="0"/>
        <w:jc w:val="both"/>
        <w:rPr>
          <w:rFonts w:asciiTheme="majorBidi" w:hAnsiTheme="majorBidi" w:cstheme="majorBidi"/>
          <w:sz w:val="28"/>
          <w:szCs w:val="28"/>
        </w:rPr>
      </w:pPr>
      <w:r w:rsidRPr="00F5113B">
        <w:rPr>
          <w:rFonts w:asciiTheme="majorBidi" w:hAnsiTheme="majorBidi" w:cstheme="majorBidi"/>
          <w:b/>
          <w:bCs/>
          <w:u w:val="single"/>
        </w:rPr>
        <w:t>Appendix B2 – Insur</w:t>
      </w:r>
      <w:r w:rsidR="003F1180" w:rsidRPr="00F5113B">
        <w:rPr>
          <w:rFonts w:asciiTheme="majorBidi" w:hAnsiTheme="majorBidi" w:cstheme="majorBidi"/>
          <w:b/>
          <w:bCs/>
          <w:u w:val="single"/>
        </w:rPr>
        <w:t>er's</w:t>
      </w:r>
      <w:r w:rsidRPr="00F5113B">
        <w:rPr>
          <w:rFonts w:asciiTheme="majorBidi" w:hAnsiTheme="majorBidi" w:cstheme="majorBidi"/>
          <w:b/>
          <w:bCs/>
          <w:u w:val="single"/>
        </w:rPr>
        <w:t xml:space="preserve"> </w:t>
      </w:r>
      <w:r w:rsidR="003F1180" w:rsidRPr="00F5113B">
        <w:rPr>
          <w:rFonts w:asciiTheme="majorBidi" w:hAnsiTheme="majorBidi" w:cstheme="majorBidi"/>
          <w:b/>
          <w:bCs/>
          <w:u w:val="single"/>
        </w:rPr>
        <w:t>C</w:t>
      </w:r>
      <w:r w:rsidRPr="00F5113B">
        <w:rPr>
          <w:rFonts w:asciiTheme="majorBidi" w:hAnsiTheme="majorBidi" w:cstheme="majorBidi"/>
          <w:b/>
          <w:bCs/>
          <w:u w:val="single"/>
        </w:rPr>
        <w:t xml:space="preserve">onfirmation </w:t>
      </w:r>
      <w:r w:rsidR="003F1180" w:rsidRPr="00F5113B">
        <w:rPr>
          <w:rFonts w:asciiTheme="majorBidi" w:hAnsiTheme="majorBidi" w:cstheme="majorBidi"/>
          <w:b/>
          <w:bCs/>
          <w:u w:val="single"/>
        </w:rPr>
        <w:t>of Existing Insurances</w:t>
      </w:r>
      <w:r w:rsidR="00A760B5" w:rsidRPr="00F5113B">
        <w:rPr>
          <w:rFonts w:asciiTheme="majorBidi" w:hAnsiTheme="majorBidi" w:cstheme="majorBidi"/>
        </w:rPr>
        <w:t xml:space="preserve"> – </w:t>
      </w:r>
      <w:r w:rsidR="00A760B5" w:rsidRPr="00F5113B">
        <w:rPr>
          <w:rFonts w:asciiTheme="majorBidi" w:hAnsiTheme="majorBidi" w:cstheme="majorBidi"/>
          <w:b/>
          <w:bCs/>
          <w:sz w:val="28"/>
          <w:szCs w:val="28"/>
        </w:rPr>
        <w:t>This form is currently being reevaluated. Should there be changes to the form, the Ministry will notify the Bidders of such changes</w:t>
      </w:r>
      <w:r w:rsidR="00A760B5" w:rsidRPr="00F5113B">
        <w:rPr>
          <w:rFonts w:asciiTheme="majorBidi" w:hAnsiTheme="majorBidi" w:cstheme="majorBidi"/>
          <w:sz w:val="28"/>
          <w:szCs w:val="28"/>
        </w:rPr>
        <w:t xml:space="preserve">. </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Date: ___________</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u w:val="single"/>
        </w:rPr>
        <w:t>Jerusalem</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 xml:space="preserve">Re: </w:t>
      </w:r>
      <w:r w:rsidRPr="00F5113B">
        <w:rPr>
          <w:rFonts w:asciiTheme="majorBidi" w:hAnsiTheme="majorBidi" w:cstheme="majorBidi"/>
          <w:b/>
          <w:bCs/>
          <w:u w:val="single"/>
        </w:rPr>
        <w:t>Confirmation of insurance issued for__________ (hereinafter: "the supplier") f9or computer services for the Ministry of Health IT division (hereinafter: "the services")</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We hereby confirm having made the following insurance for our insured _______________ (hereinafter: "the supplier") for the insured period beginning on ___________ and ending on __________ relating to</w:t>
      </w:r>
      <w:r w:rsidR="002F4B38" w:rsidRPr="00F5113B">
        <w:rPr>
          <w:rFonts w:asciiTheme="majorBidi" w:hAnsiTheme="majorBidi" w:cstheme="majorBidi"/>
        </w:rPr>
        <w:t xml:space="preserve"> </w:t>
      </w:r>
      <w:r w:rsidR="00D101F9" w:rsidRPr="00F5113B">
        <w:rPr>
          <w:rFonts w:asciiTheme="majorBidi" w:hAnsiTheme="majorBidi" w:cstheme="majorBidi"/>
        </w:rPr>
        <w:t>the establishment, implementation, development and maintenance of a national terminology and catalogue management tool for the State of Israel and its medical institutions and organizations.</w:t>
      </w:r>
    </w:p>
    <w:p w:rsidR="00D101F9" w:rsidRPr="00F5113B" w:rsidRDefault="00D101F9"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b/>
          <w:bCs/>
        </w:rPr>
        <w:t>Employer liability insurance</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Its legal liability towards it employees in an employer's liability insurance applying throughout the jurisdiction of the State of Israel and the territories.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limits no less than US$ 5,000,000 per employee, per case and for the insurance period (year).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The insurance is extended to cover the insured's liability towards contractors, sub-contractors and their employees should it be considered their employer.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is extended to compensate the State of Israel – Ministry of Health in case of a labor accident claim including any occupational disease made against them for bearing any employer obligation towards any of the supplier's employees.</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b/>
          <w:bCs/>
        </w:rPr>
        <w:t>Third party liability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Its legal liability according to Israeli laws using third party liability insurance for bodily injuries and property damages regarding its operation throughout the jurisdiction of the State of Israel and the territories.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limit per case and period no less than US$ 5,000,000 per case and insured period (year).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The policy will include a cross liability article.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is extended to cover the insured's liability towards third parties relating to contractor, sub-contractor activities and those of their employees.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Property belonging to the State of Israel is considered third party property.</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The insurance is extended to compensate the State of Israel – Ministry of Health should they be considered liable for the deeds and/or omissions of the supplier and all those acting on its behalf.</w:t>
      </w:r>
    </w:p>
    <w:p w:rsidR="00BC5B3F" w:rsidRPr="00F5113B" w:rsidRDefault="00BC5B3F" w:rsidP="00000118">
      <w:pPr>
        <w:pStyle w:val="afff1"/>
        <w:bidi w:val="0"/>
        <w:ind w:left="2160" w:hanging="720"/>
        <w:jc w:val="both"/>
        <w:rPr>
          <w:rFonts w:asciiTheme="majorBidi" w:hAnsiTheme="majorBidi" w:cstheme="majorBidi"/>
        </w:rPr>
      </w:pPr>
    </w:p>
    <w:p w:rsidR="005A6463" w:rsidRPr="00F5113B" w:rsidRDefault="005A6463" w:rsidP="00000118">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BC5B3F" w:rsidRPr="00F5113B" w:rsidRDefault="00BC5B3F" w:rsidP="00000118">
      <w:pPr>
        <w:pStyle w:val="afff1"/>
        <w:bidi w:val="0"/>
        <w:jc w:val="both"/>
        <w:rPr>
          <w:rFonts w:asciiTheme="majorBidi" w:hAnsiTheme="majorBidi" w:cstheme="majorBidi"/>
          <w:b/>
          <w:bCs/>
        </w:rPr>
      </w:pPr>
      <w:r w:rsidRPr="00F5113B">
        <w:rPr>
          <w:rFonts w:asciiTheme="majorBidi" w:hAnsiTheme="majorBidi" w:cstheme="majorBidi"/>
          <w:b/>
          <w:bCs/>
        </w:rPr>
        <w:t>Combined product liability and professional indemnity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Combined product liability and professional indemnity policy for the software and hardware industry</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Or</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Electronic products and services errors or omissions and product liability insurance</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 xml:space="preserve">Its liability for </w:t>
      </w:r>
      <w:r w:rsidR="00D101F9" w:rsidRPr="00F5113B">
        <w:rPr>
          <w:rFonts w:asciiTheme="majorBidi" w:hAnsiTheme="majorBidi" w:cstheme="majorBidi"/>
        </w:rPr>
        <w:t xml:space="preserve">the establishment, implementation, development and maintenance of a national terminology and catalogue management tool for the State of Israel and its medical institutions and organizations </w:t>
      </w:r>
      <w:r w:rsidRPr="00F5113B">
        <w:rPr>
          <w:rFonts w:asciiTheme="majorBidi" w:hAnsiTheme="majorBidi" w:cstheme="majorBidi"/>
        </w:rPr>
        <w:t>using combined professional indemnity and product liability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The policy covers the liability of the supplier, its employees and anyone acting on its behalf:</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Regarding deed and/or omission – coverage for breach of professional duty, omission and negligence;</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Liability limits per case and year no less than US$ 2,500,000</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Discovery period extended by at least 12 months</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Cross liability</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b/>
          <w:bCs/>
        </w:rPr>
      </w:pPr>
      <w:r w:rsidRPr="00F5113B">
        <w:rPr>
          <w:rFonts w:asciiTheme="majorBidi" w:hAnsiTheme="majorBidi" w:cstheme="majorBidi"/>
          <w:b/>
          <w:bCs/>
          <w:u w:val="single"/>
        </w:rPr>
        <w:t>General</w:t>
      </w:r>
    </w:p>
    <w:p w:rsidR="00BC5B3F" w:rsidRPr="00F5113B" w:rsidRDefault="00BC5B3F" w:rsidP="00000118">
      <w:pPr>
        <w:pStyle w:val="afff1"/>
        <w:bidi w:val="0"/>
        <w:jc w:val="both"/>
        <w:rPr>
          <w:rFonts w:asciiTheme="majorBidi" w:hAnsiTheme="majorBidi" w:cstheme="majorBidi"/>
          <w:b/>
          <w:bCs/>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The insurance policies specified above include the following conditions:</w:t>
      </w:r>
    </w:p>
    <w:p w:rsidR="00BC5B3F" w:rsidRPr="00F5113B" w:rsidRDefault="00BC5B3F" w:rsidP="00000118">
      <w:pPr>
        <w:pStyle w:val="afff1"/>
        <w:bidi w:val="0"/>
        <w:ind w:left="144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The State of Israel – Ministry of Health has been added to the name of the insured as an additional insured, subject to extended compensation specified above.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We waive all rights of subrogation, claim, participation or return towards the State of Israel – Ministry of Health and their employees, provided said waiver does not apply to a person who committed intentional malicious damage.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supplier alone is responsible towards us to pay premiums for the policies and uphold all obligations applying to the insured according to policy conditions.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Deductibles specified in each of the policies apply to the supplier alone.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Subject to conditions and restrictions of the original policies as far as they were not expressly modified as specified in this confirmation.</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Sincerely,</w:t>
      </w:r>
    </w:p>
    <w:p w:rsidR="00BC5B3F" w:rsidRPr="00F5113B" w:rsidRDefault="00BC5B3F" w:rsidP="00357DDE">
      <w:pPr>
        <w:pStyle w:val="afff1"/>
        <w:bidi w:val="0"/>
        <w:rPr>
          <w:rFonts w:asciiTheme="majorBidi" w:hAnsiTheme="majorBidi" w:cstheme="majorBidi"/>
        </w:rPr>
      </w:pPr>
    </w:p>
    <w:tbl>
      <w:tblPr>
        <w:tblW w:w="0" w:type="auto"/>
        <w:tblLook w:val="04A0" w:firstRow="1" w:lastRow="0" w:firstColumn="1" w:lastColumn="0" w:noHBand="0" w:noVBand="1"/>
      </w:tblPr>
      <w:tblGrid>
        <w:gridCol w:w="2856"/>
        <w:gridCol w:w="1090"/>
        <w:gridCol w:w="4586"/>
      </w:tblGrid>
      <w:tr w:rsidR="00BC5B3F" w:rsidRPr="00F5113B" w:rsidTr="00816315">
        <w:tc>
          <w:tcPr>
            <w:tcW w:w="284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1090" w:type="dxa"/>
          </w:tcPr>
          <w:p w:rsidR="00BC5B3F" w:rsidRPr="00F5113B" w:rsidRDefault="00BC5B3F" w:rsidP="00357DDE">
            <w:pPr>
              <w:pStyle w:val="afff1"/>
              <w:bidi w:val="0"/>
              <w:jc w:val="center"/>
              <w:rPr>
                <w:rFonts w:asciiTheme="majorBidi" w:hAnsiTheme="majorBidi" w:cstheme="majorBidi"/>
              </w:rPr>
            </w:pPr>
          </w:p>
        </w:tc>
        <w:tc>
          <w:tcPr>
            <w:tcW w:w="458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Date</w:t>
            </w:r>
          </w:p>
        </w:tc>
        <w:tc>
          <w:tcPr>
            <w:tcW w:w="1090" w:type="dxa"/>
          </w:tcPr>
          <w:p w:rsidR="00BC5B3F" w:rsidRPr="00F5113B" w:rsidRDefault="00BC5B3F" w:rsidP="00357DDE">
            <w:pPr>
              <w:pStyle w:val="afff1"/>
              <w:bidi w:val="0"/>
              <w:jc w:val="center"/>
              <w:rPr>
                <w:rFonts w:asciiTheme="majorBidi" w:hAnsiTheme="majorBidi" w:cstheme="majorBidi"/>
              </w:rPr>
            </w:pPr>
          </w:p>
        </w:tc>
        <w:tc>
          <w:tcPr>
            <w:tcW w:w="458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Insurer signatory's signature and stamp</w:t>
            </w: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u w:val="single"/>
        </w:rPr>
        <w:t>We confirm this permit has been extended for the following period</w:t>
      </w:r>
      <w:r w:rsidRPr="00F5113B">
        <w:rPr>
          <w:rFonts w:asciiTheme="majorBidi" w:hAnsiTheme="majorBidi" w:cstheme="majorBidi"/>
        </w:rPr>
        <w:t>:</w:t>
      </w:r>
    </w:p>
    <w:p w:rsidR="00BC5B3F" w:rsidRPr="00F5113B"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BC5B3F" w:rsidRPr="00F5113B" w:rsidTr="00816315">
        <w:tc>
          <w:tcPr>
            <w:tcW w:w="2130"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List of policies</w:t>
            </w:r>
          </w:p>
        </w:tc>
        <w:tc>
          <w:tcPr>
            <w:tcW w:w="2130"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From date</w:t>
            </w:r>
          </w:p>
        </w:tc>
        <w:tc>
          <w:tcPr>
            <w:tcW w:w="2131"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To date</w:t>
            </w:r>
          </w:p>
        </w:tc>
        <w:tc>
          <w:tcPr>
            <w:tcW w:w="2131"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Insurance company signature and stamp</w:t>
            </w: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Third party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Employer's liability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Professional liability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Appendix C – Information security</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NormalWeb"/>
        <w:ind w:left="720" w:hanging="720"/>
        <w:jc w:val="both"/>
        <w:rPr>
          <w:rFonts w:asciiTheme="majorBidi" w:hAnsiTheme="majorBidi" w:cstheme="majorBidi"/>
          <w:sz w:val="22"/>
          <w:szCs w:val="22"/>
        </w:rPr>
      </w:pPr>
      <w:r w:rsidRPr="00F5113B">
        <w:rPr>
          <w:rFonts w:asciiTheme="majorBidi" w:hAnsiTheme="majorBidi" w:cstheme="majorBidi"/>
          <w:sz w:val="22"/>
          <w:szCs w:val="22"/>
        </w:rPr>
        <w:t>1.</w:t>
      </w:r>
      <w:r w:rsidRPr="00F5113B">
        <w:rPr>
          <w:rFonts w:asciiTheme="majorBidi" w:hAnsiTheme="majorBidi" w:cstheme="majorBidi"/>
          <w:sz w:val="22"/>
          <w:szCs w:val="22"/>
        </w:rPr>
        <w:tab/>
        <w:t xml:space="preserve">Information security specified in standard ISO-27799: </w:t>
      </w:r>
      <w:r w:rsidRPr="00F5113B">
        <w:rPr>
          <w:rFonts w:asciiTheme="majorBidi" w:hAnsiTheme="majorBidi" w:cstheme="majorBidi"/>
          <w:i/>
          <w:iCs/>
          <w:sz w:val="22"/>
          <w:szCs w:val="22"/>
        </w:rPr>
        <w:t>Health informatics -- Information security management, wholeness and reliability, information availability and survival in automated health information systems in hospitals, community clinics and Ministry of Health</w:t>
      </w:r>
      <w:r w:rsidRPr="00F5113B">
        <w:rPr>
          <w:rFonts w:asciiTheme="majorBidi" w:hAnsiTheme="majorBidi" w:cstheme="majorBidi"/>
          <w:sz w:val="22"/>
          <w:szCs w:val="22"/>
        </w:rPr>
        <w:t>, all subject to Privacy Protection Regulations and information security laws.</w:t>
      </w:r>
    </w:p>
    <w:p w:rsidR="00BC5B3F" w:rsidRPr="00F5113B" w:rsidRDefault="00BC5B3F" w:rsidP="00000118">
      <w:pPr>
        <w:pStyle w:val="NormalWeb"/>
        <w:ind w:left="720" w:hanging="720"/>
        <w:jc w:val="both"/>
        <w:rPr>
          <w:rFonts w:asciiTheme="majorBidi" w:hAnsiTheme="majorBidi" w:cstheme="majorBidi"/>
          <w:sz w:val="22"/>
          <w:szCs w:val="22"/>
        </w:rPr>
      </w:pPr>
      <w:r w:rsidRPr="00F5113B">
        <w:rPr>
          <w:rFonts w:asciiTheme="majorBidi" w:hAnsiTheme="majorBidi" w:cstheme="majorBidi"/>
          <w:sz w:val="22"/>
          <w:szCs w:val="22"/>
        </w:rPr>
        <w:tab/>
        <w:t>Emphasis will be placed on the following principles:</w:t>
      </w:r>
    </w:p>
    <w:p w:rsidR="00BC5B3F" w:rsidRPr="00F5113B" w:rsidRDefault="00BC5B3F" w:rsidP="00000118">
      <w:pPr>
        <w:pStyle w:val="NormalWeb"/>
        <w:ind w:left="1440" w:hanging="720"/>
        <w:jc w:val="both"/>
        <w:rPr>
          <w:rFonts w:asciiTheme="majorBidi" w:hAnsiTheme="majorBidi" w:cstheme="majorBidi"/>
          <w:b/>
          <w:sz w:val="22"/>
          <w:szCs w:val="22"/>
        </w:rPr>
      </w:pPr>
      <w:r w:rsidRPr="00F5113B">
        <w:rPr>
          <w:rFonts w:asciiTheme="majorBidi" w:hAnsiTheme="majorBidi" w:cstheme="majorBidi"/>
          <w:sz w:val="22"/>
          <w:szCs w:val="22"/>
        </w:rPr>
        <w:t>1.1</w:t>
      </w:r>
      <w:r w:rsidRPr="00F5113B">
        <w:rPr>
          <w:rFonts w:asciiTheme="majorBidi" w:hAnsiTheme="majorBidi" w:cstheme="majorBidi"/>
          <w:sz w:val="22"/>
          <w:szCs w:val="22"/>
        </w:rPr>
        <w:tab/>
      </w:r>
      <w:r w:rsidRPr="00F5113B">
        <w:rPr>
          <w:rFonts w:asciiTheme="majorBidi" w:hAnsiTheme="majorBidi" w:cstheme="majorBidi"/>
          <w:b/>
          <w:bCs/>
          <w:sz w:val="22"/>
          <w:szCs w:val="22"/>
        </w:rPr>
        <w:t>Information technology infrastructure</w:t>
      </w:r>
      <w:r w:rsidRPr="00F5113B">
        <w:rPr>
          <w:rFonts w:asciiTheme="majorBidi" w:hAnsiTheme="majorBidi" w:cstheme="majorBidi"/>
          <w:bCs/>
          <w:sz w:val="22"/>
          <w:szCs w:val="22"/>
        </w:rPr>
        <w:t xml:space="preserve">, e.g. operating systems on servers, databases, central application software infrastructure, communication components under security definition based on </w:t>
      </w:r>
      <w:r w:rsidRPr="00F5113B">
        <w:rPr>
          <w:rFonts w:asciiTheme="majorBidi" w:hAnsiTheme="majorBidi" w:cstheme="majorBidi"/>
          <w:b/>
          <w:sz w:val="22"/>
          <w:szCs w:val="22"/>
        </w:rPr>
        <w:t>Secure Telecommunication Infrastructure Procedure for Health Systems.</w:t>
      </w:r>
      <w:r w:rsidR="00281859" w:rsidRPr="00F5113B">
        <w:rPr>
          <w:rFonts w:asciiTheme="majorBidi" w:hAnsiTheme="majorBidi" w:cstheme="majorBidi"/>
          <w:b/>
          <w:sz w:val="22"/>
          <w:szCs w:val="22"/>
        </w:rPr>
        <w:t xml:space="preserve"> </w:t>
      </w:r>
    </w:p>
    <w:p w:rsidR="00BC5B3F" w:rsidRPr="00F5113B" w:rsidRDefault="00BC5B3F" w:rsidP="00000118">
      <w:pPr>
        <w:pStyle w:val="NormalWeb"/>
        <w:ind w:left="1440" w:hanging="720"/>
        <w:jc w:val="both"/>
        <w:rPr>
          <w:rFonts w:asciiTheme="majorBidi" w:hAnsiTheme="majorBidi" w:cstheme="majorBidi"/>
          <w:b/>
          <w:sz w:val="22"/>
          <w:szCs w:val="22"/>
        </w:rPr>
      </w:pPr>
      <w:r w:rsidRPr="00F5113B">
        <w:rPr>
          <w:rFonts w:asciiTheme="majorBidi" w:hAnsiTheme="majorBidi" w:cstheme="majorBidi"/>
          <w:bCs/>
          <w:sz w:val="22"/>
          <w:szCs w:val="22"/>
        </w:rPr>
        <w:t>1.2</w:t>
      </w:r>
      <w:r w:rsidRPr="00F5113B">
        <w:rPr>
          <w:rFonts w:asciiTheme="majorBidi" w:hAnsiTheme="majorBidi" w:cstheme="majorBidi"/>
          <w:bCs/>
          <w:sz w:val="22"/>
          <w:szCs w:val="22"/>
        </w:rPr>
        <w:tab/>
      </w:r>
      <w:r w:rsidRPr="00F5113B">
        <w:rPr>
          <w:rFonts w:asciiTheme="majorBidi" w:hAnsiTheme="majorBidi" w:cstheme="majorBidi"/>
          <w:b/>
          <w:sz w:val="22"/>
          <w:szCs w:val="22"/>
        </w:rPr>
        <w:t>Development</w:t>
      </w:r>
      <w:r w:rsidRPr="00F5113B">
        <w:rPr>
          <w:rFonts w:asciiTheme="majorBidi" w:hAnsiTheme="majorBidi" w:cstheme="majorBidi"/>
          <w:bCs/>
          <w:sz w:val="22"/>
          <w:szCs w:val="22"/>
        </w:rPr>
        <w:t xml:space="preserve"> – incorporation of information security in all purchase/ development/ upgrade of IT systems based on requirement for secure development specified in </w:t>
      </w:r>
      <w:r w:rsidRPr="00F5113B">
        <w:rPr>
          <w:rFonts w:asciiTheme="majorBidi" w:hAnsiTheme="majorBidi" w:cstheme="majorBidi"/>
          <w:b/>
          <w:sz w:val="22"/>
          <w:szCs w:val="22"/>
        </w:rPr>
        <w:t>Secure IT system Development Procedure for Health Systems.</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1.3</w:t>
      </w:r>
      <w:r w:rsidRPr="00F5113B">
        <w:rPr>
          <w:rFonts w:asciiTheme="majorBidi" w:hAnsiTheme="majorBidi" w:cstheme="majorBidi"/>
          <w:bCs/>
          <w:sz w:val="22"/>
          <w:szCs w:val="22"/>
        </w:rPr>
        <w:tab/>
        <w:t>List of tools and technologies approved for use will be updated from tim</w:t>
      </w:r>
      <w:r w:rsidR="00EA5FB8" w:rsidRPr="00F5113B">
        <w:rPr>
          <w:rFonts w:asciiTheme="majorBidi" w:hAnsiTheme="majorBidi" w:cstheme="majorBidi"/>
          <w:bCs/>
          <w:sz w:val="22"/>
          <w:szCs w:val="22"/>
        </w:rPr>
        <w:t>e</w:t>
      </w:r>
      <w:r w:rsidRPr="00F5113B">
        <w:rPr>
          <w:rFonts w:asciiTheme="majorBidi" w:hAnsiTheme="majorBidi" w:cstheme="majorBidi"/>
          <w:bCs/>
          <w:sz w:val="22"/>
          <w:szCs w:val="22"/>
        </w:rPr>
        <w:t xml:space="preserve"> to time according to </w:t>
      </w:r>
      <w:r w:rsidRPr="00F5113B">
        <w:rPr>
          <w:rFonts w:asciiTheme="majorBidi" w:hAnsiTheme="majorBidi" w:cstheme="majorBidi"/>
          <w:b/>
          <w:sz w:val="22"/>
          <w:szCs w:val="22"/>
        </w:rPr>
        <w:t>Valid Information Security Standards and Technology.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1.4</w:t>
      </w:r>
      <w:r w:rsidRPr="00F5113B">
        <w:rPr>
          <w:rFonts w:asciiTheme="majorBidi" w:hAnsiTheme="majorBidi" w:cstheme="majorBidi"/>
          <w:bCs/>
          <w:sz w:val="22"/>
          <w:szCs w:val="22"/>
        </w:rPr>
        <w:tab/>
        <w:t>Various methods and technological tools will be used to ensure wholeness and reliability of data transmitted between different system components, systems within the enterprise (internal interface) and from the enterprise out (external interface).</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1.5</w:t>
      </w:r>
      <w:r w:rsidRPr="00F5113B">
        <w:rPr>
          <w:rFonts w:asciiTheme="majorBidi" w:hAnsiTheme="majorBidi" w:cstheme="majorBidi"/>
          <w:bCs/>
          <w:sz w:val="22"/>
          <w:szCs w:val="22"/>
        </w:rPr>
        <w:tab/>
      </w:r>
      <w:r w:rsidRPr="00F5113B">
        <w:rPr>
          <w:rFonts w:asciiTheme="majorBidi" w:hAnsiTheme="majorBidi" w:cstheme="majorBidi"/>
          <w:b/>
          <w:sz w:val="22"/>
          <w:szCs w:val="22"/>
        </w:rPr>
        <w:t>Identification</w:t>
      </w:r>
      <w:r w:rsidRPr="00F5113B">
        <w:rPr>
          <w:rFonts w:asciiTheme="majorBidi" w:hAnsiTheme="majorBidi" w:cstheme="majorBidi"/>
          <w:bCs/>
          <w:sz w:val="22"/>
          <w:szCs w:val="22"/>
        </w:rPr>
        <w:t xml:space="preserve"> – univalent identification by user or univalent identification for each operation on the system carried out by a system user is mandatory.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1.6</w:t>
      </w:r>
      <w:r w:rsidRPr="00F5113B">
        <w:rPr>
          <w:rFonts w:asciiTheme="majorBidi" w:hAnsiTheme="majorBidi" w:cstheme="majorBidi"/>
          <w:bCs/>
          <w:sz w:val="22"/>
          <w:szCs w:val="22"/>
        </w:rPr>
        <w:tab/>
      </w:r>
      <w:r w:rsidRPr="00F5113B">
        <w:rPr>
          <w:rFonts w:asciiTheme="majorBidi" w:hAnsiTheme="majorBidi" w:cstheme="majorBidi"/>
          <w:b/>
          <w:sz w:val="22"/>
          <w:szCs w:val="22"/>
        </w:rPr>
        <w:t>Permissions</w:t>
      </w:r>
      <w:r w:rsidRPr="00F5113B">
        <w:rPr>
          <w:rFonts w:asciiTheme="majorBidi" w:hAnsiTheme="majorBidi" w:cstheme="majorBidi"/>
          <w:bCs/>
          <w:sz w:val="22"/>
          <w:szCs w:val="22"/>
        </w:rPr>
        <w:t xml:space="preserve"> – rights to operate on the IT systems will be provided on a "need to know" basis.</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1.6.1</w:t>
      </w:r>
      <w:r w:rsidRPr="00F5113B">
        <w:rPr>
          <w:rFonts w:asciiTheme="majorBidi" w:hAnsiTheme="majorBidi" w:cstheme="majorBidi"/>
          <w:bCs/>
          <w:sz w:val="22"/>
          <w:szCs w:val="22"/>
        </w:rPr>
        <w:tab/>
        <w:t>The organization will have an administrative control instrument, e.g. permission determined according to function in enterprise or role carried out at the time.</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1.6.2</w:t>
      </w:r>
      <w:r w:rsidRPr="00F5113B">
        <w:rPr>
          <w:rFonts w:asciiTheme="majorBidi" w:hAnsiTheme="majorBidi" w:cstheme="majorBidi"/>
          <w:bCs/>
          <w:sz w:val="22"/>
          <w:szCs w:val="22"/>
        </w:rPr>
        <w:tab/>
        <w:t>Change/ freeze/ cancellation of IT system operation rights and access permits will be made in accordance and schedule relevant to employee or enterprise user's status (i.e. when changing functions, going on lengthy leave or terminating employment).</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1.6.3</w:t>
      </w:r>
      <w:r w:rsidRPr="00F5113B">
        <w:rPr>
          <w:rFonts w:asciiTheme="majorBidi" w:hAnsiTheme="majorBidi" w:cstheme="majorBidi"/>
          <w:bCs/>
          <w:sz w:val="22"/>
          <w:szCs w:val="22"/>
        </w:rPr>
        <w:tab/>
        <w:t>Periodic inspection of user registration details are required for all information systems to ensure their wholeness, precision and that access is still required.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1.7</w:t>
      </w:r>
      <w:r w:rsidRPr="00F5113B">
        <w:rPr>
          <w:rFonts w:asciiTheme="majorBidi" w:hAnsiTheme="majorBidi" w:cstheme="majorBidi"/>
          <w:bCs/>
          <w:sz w:val="22"/>
          <w:szCs w:val="22"/>
        </w:rPr>
        <w:tab/>
      </w:r>
      <w:r w:rsidRPr="00F5113B">
        <w:rPr>
          <w:rFonts w:asciiTheme="majorBidi" w:hAnsiTheme="majorBidi" w:cstheme="majorBidi"/>
          <w:b/>
          <w:sz w:val="22"/>
          <w:szCs w:val="22"/>
        </w:rPr>
        <w:t>Access control</w:t>
      </w:r>
      <w:r w:rsidRPr="00F5113B">
        <w:rPr>
          <w:rFonts w:asciiTheme="majorBidi" w:hAnsiTheme="majorBidi" w:cstheme="majorBidi"/>
          <w:bCs/>
          <w:sz w:val="22"/>
          <w:szCs w:val="22"/>
        </w:rPr>
        <w:t xml:space="preserve"> – medical information systems that treat personal medical information must support role-based access control able to map every user for one or more roles and each role for one or more system functions.</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1.8</w:t>
      </w:r>
      <w:r w:rsidRPr="00F5113B">
        <w:rPr>
          <w:rFonts w:asciiTheme="majorBidi" w:hAnsiTheme="majorBidi" w:cstheme="majorBidi"/>
          <w:bCs/>
          <w:sz w:val="22"/>
          <w:szCs w:val="22"/>
        </w:rPr>
        <w:tab/>
      </w:r>
      <w:r w:rsidRPr="00F5113B">
        <w:rPr>
          <w:rFonts w:asciiTheme="majorBidi" w:hAnsiTheme="majorBidi" w:cstheme="majorBidi"/>
          <w:b/>
          <w:sz w:val="22"/>
          <w:szCs w:val="22"/>
        </w:rPr>
        <w:t>Transmission medium encryption</w:t>
      </w:r>
      <w:r w:rsidRPr="00F5113B">
        <w:rPr>
          <w:rFonts w:asciiTheme="majorBidi" w:hAnsiTheme="majorBidi" w:cstheme="majorBidi"/>
          <w:bCs/>
          <w:sz w:val="22"/>
          <w:szCs w:val="22"/>
        </w:rPr>
        <w:t xml:space="preserve"> – access to medical information in hospitals, community clinics and Ministry of Health by a third party enabling processing, storage or transfer of said information requires integrating information security requirements within the transmission medium and on the system infrastructure.</w:t>
      </w:r>
    </w:p>
    <w:p w:rsidR="00281859" w:rsidRPr="00F5113B" w:rsidRDefault="00000118" w:rsidP="00000118">
      <w:pPr>
        <w:pStyle w:val="NormalWeb"/>
        <w:ind w:left="1440"/>
        <w:jc w:val="both"/>
        <w:rPr>
          <w:rFonts w:asciiTheme="majorBidi" w:hAnsiTheme="majorBidi" w:cstheme="majorBidi"/>
          <w:bCs/>
          <w:sz w:val="22"/>
          <w:szCs w:val="22"/>
        </w:rPr>
      </w:pPr>
      <w:r>
        <w:rPr>
          <w:rFonts w:asciiTheme="majorBidi" w:hAnsiTheme="majorBidi" w:cstheme="majorBidi"/>
          <w:bCs/>
          <w:sz w:val="22"/>
          <w:szCs w:val="22"/>
        </w:rPr>
        <w:t>Subject to Section 18.4 of the Agreement, s</w:t>
      </w:r>
      <w:r w:rsidR="00281859" w:rsidRPr="00F5113B">
        <w:rPr>
          <w:rFonts w:asciiTheme="majorBidi" w:hAnsiTheme="majorBidi" w:cstheme="majorBidi"/>
          <w:bCs/>
          <w:sz w:val="22"/>
          <w:szCs w:val="22"/>
        </w:rPr>
        <w:t>hould the need to deal with the transfer of personal information (private information regarding persons, patients, or any others) via the System rise at any time, such transfer will be subject to the Ministry's procedures, legal requirements and those of the Privacy Protection regulations and Law Technology and Information Authority instructions, particularly encryption of medium/information when transmitted on a public medium.</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1.9</w:t>
      </w:r>
      <w:r w:rsidRPr="00F5113B">
        <w:rPr>
          <w:rFonts w:asciiTheme="majorBidi" w:hAnsiTheme="majorBidi" w:cstheme="majorBidi"/>
          <w:bCs/>
          <w:sz w:val="22"/>
          <w:szCs w:val="22"/>
        </w:rPr>
        <w:tab/>
      </w:r>
      <w:r w:rsidRPr="00F5113B">
        <w:rPr>
          <w:rFonts w:asciiTheme="majorBidi" w:hAnsiTheme="majorBidi" w:cstheme="majorBidi"/>
          <w:b/>
          <w:sz w:val="22"/>
          <w:szCs w:val="22"/>
        </w:rPr>
        <w:t>Information security incidents</w:t>
      </w:r>
      <w:r w:rsidRPr="00F5113B">
        <w:rPr>
          <w:rFonts w:asciiTheme="majorBidi" w:hAnsiTheme="majorBidi" w:cstheme="majorBidi"/>
          <w:bCs/>
          <w:sz w:val="22"/>
          <w:szCs w:val="22"/>
        </w:rPr>
        <w:t xml:space="preserve"> – the information technology systems will include means of detecting, preventing, documenting, recovery and protection from malicious codes at end stations, servers and enterprise portals or according to appropriate architecture determined by the enterprise. Additionally, treatment procedure in case of system security malfunction should be defined.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1.10</w:t>
      </w:r>
      <w:r w:rsidRPr="00F5113B">
        <w:rPr>
          <w:rFonts w:asciiTheme="majorBidi" w:hAnsiTheme="majorBidi" w:cstheme="majorBidi"/>
          <w:bCs/>
          <w:sz w:val="22"/>
          <w:szCs w:val="22"/>
        </w:rPr>
        <w:tab/>
      </w:r>
      <w:r w:rsidRPr="00F5113B">
        <w:rPr>
          <w:rFonts w:asciiTheme="majorBidi" w:hAnsiTheme="majorBidi" w:cstheme="majorBidi"/>
          <w:b/>
          <w:sz w:val="22"/>
          <w:szCs w:val="22"/>
        </w:rPr>
        <w:t>Backup</w:t>
      </w:r>
      <w:r w:rsidRPr="00F5113B">
        <w:rPr>
          <w:rFonts w:asciiTheme="majorBidi" w:hAnsiTheme="majorBidi" w:cstheme="majorBidi"/>
          <w:bCs/>
          <w:sz w:val="22"/>
          <w:szCs w:val="22"/>
        </w:rPr>
        <w:t xml:space="preserve"> – backup copies of information and software will be made and undergo regular inspection according to agreed backup policy.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1.11</w:t>
      </w:r>
      <w:r w:rsidRPr="00F5113B">
        <w:rPr>
          <w:rFonts w:asciiTheme="majorBidi" w:hAnsiTheme="majorBidi" w:cstheme="majorBidi"/>
          <w:bCs/>
          <w:sz w:val="22"/>
          <w:szCs w:val="22"/>
        </w:rPr>
        <w:tab/>
      </w:r>
      <w:r w:rsidRPr="00F5113B">
        <w:rPr>
          <w:rFonts w:asciiTheme="majorBidi" w:hAnsiTheme="majorBidi" w:cstheme="majorBidi"/>
          <w:b/>
          <w:sz w:val="22"/>
          <w:szCs w:val="22"/>
        </w:rPr>
        <w:t>Media handling</w:t>
      </w:r>
      <w:r w:rsidRPr="00F5113B">
        <w:rPr>
          <w:rFonts w:asciiTheme="majorBidi" w:hAnsiTheme="majorBidi"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1.11.1</w:t>
      </w:r>
      <w:r w:rsidRPr="00F5113B">
        <w:rPr>
          <w:rFonts w:asciiTheme="majorBidi" w:hAnsiTheme="majorBidi" w:cstheme="majorBidi"/>
          <w:bCs/>
          <w:sz w:val="22"/>
          <w:szCs w:val="22"/>
        </w:rPr>
        <w:tab/>
        <w:t xml:space="preserve">Mobile media containing medical information will be protected from unpermitted access by information encryption. </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1.12</w:t>
      </w:r>
      <w:r w:rsidRPr="00F5113B">
        <w:rPr>
          <w:rFonts w:asciiTheme="majorBidi" w:hAnsiTheme="majorBidi" w:cstheme="majorBidi"/>
          <w:bCs/>
          <w:sz w:val="22"/>
          <w:szCs w:val="22"/>
        </w:rPr>
        <w:tab/>
      </w:r>
      <w:r w:rsidRPr="00F5113B">
        <w:rPr>
          <w:rFonts w:asciiTheme="majorBidi" w:hAnsiTheme="majorBidi" w:cstheme="majorBidi"/>
          <w:b/>
          <w:sz w:val="22"/>
          <w:szCs w:val="22"/>
        </w:rPr>
        <w:t>Transfer of personal information</w:t>
      </w:r>
      <w:r w:rsidRPr="00F5113B">
        <w:rPr>
          <w:rFonts w:asciiTheme="majorBidi" w:hAnsiTheme="majorBidi" w:cstheme="majorBidi"/>
          <w:bCs/>
          <w:sz w:val="22"/>
          <w:szCs w:val="22"/>
        </w:rPr>
        <w:t xml:space="preserve"> – </w:t>
      </w:r>
      <w:r w:rsidR="00A760B5" w:rsidRPr="00F5113B">
        <w:rPr>
          <w:rFonts w:asciiTheme="majorBidi" w:hAnsiTheme="majorBidi" w:cstheme="majorBidi"/>
          <w:bCs/>
          <w:sz w:val="22"/>
          <w:szCs w:val="22"/>
        </w:rPr>
        <w:t xml:space="preserve">should the need to deal with the transfer of personal information (private information regarding persons, patients, or any others) rise at any time, such transfer </w:t>
      </w:r>
      <w:r w:rsidRPr="00F5113B">
        <w:rPr>
          <w:rFonts w:asciiTheme="majorBidi" w:hAnsiTheme="majorBidi" w:cstheme="majorBidi"/>
          <w:bCs/>
          <w:sz w:val="22"/>
          <w:szCs w:val="22"/>
        </w:rPr>
        <w:t xml:space="preserve">will be subject to </w:t>
      </w:r>
      <w:r w:rsidR="00281859" w:rsidRPr="00F5113B">
        <w:rPr>
          <w:rFonts w:asciiTheme="majorBidi" w:hAnsiTheme="majorBidi" w:cstheme="majorBidi"/>
          <w:bCs/>
          <w:sz w:val="22"/>
          <w:szCs w:val="22"/>
        </w:rPr>
        <w:t xml:space="preserve">the </w:t>
      </w:r>
      <w:r w:rsidR="00201E8B">
        <w:rPr>
          <w:rFonts w:asciiTheme="majorBidi" w:hAnsiTheme="majorBidi" w:cstheme="majorBidi"/>
          <w:bCs/>
          <w:sz w:val="22"/>
          <w:szCs w:val="22"/>
        </w:rPr>
        <w:t xml:space="preserve">Parties' agreement as well as the </w:t>
      </w:r>
      <w:r w:rsidR="00281859" w:rsidRPr="00F5113B">
        <w:rPr>
          <w:rFonts w:asciiTheme="majorBidi" w:hAnsiTheme="majorBidi" w:cstheme="majorBidi"/>
          <w:bCs/>
          <w:sz w:val="22"/>
          <w:szCs w:val="22"/>
        </w:rPr>
        <w:t xml:space="preserve">Ministry's procedures, </w:t>
      </w:r>
      <w:r w:rsidRPr="00F5113B">
        <w:rPr>
          <w:rFonts w:asciiTheme="majorBidi" w:hAnsiTheme="majorBidi" w:cstheme="majorBidi"/>
          <w:bCs/>
          <w:sz w:val="22"/>
          <w:szCs w:val="22"/>
        </w:rPr>
        <w:t>legal requirements and those of the Privacy Protection regulations and Law Technology and Information Authority instructions, particularly encryption of medium/information when transmitted on a public medium</w:t>
      </w:r>
      <w:r w:rsidR="00201E8B">
        <w:rPr>
          <w:rFonts w:asciiTheme="majorBidi" w:hAnsiTheme="majorBidi" w:cstheme="majorBidi"/>
          <w:bCs/>
          <w:sz w:val="22"/>
          <w:szCs w:val="22"/>
        </w:rPr>
        <w:t>, all in the purpose of minimizing the exposure of the Supplier and its sub-contractors or employees to personal information</w:t>
      </w:r>
      <w:r w:rsidRPr="00F5113B">
        <w:rPr>
          <w:rFonts w:asciiTheme="majorBidi" w:hAnsiTheme="majorBidi" w:cstheme="majorBidi"/>
          <w:bCs/>
          <w:sz w:val="22"/>
          <w:szCs w:val="22"/>
        </w:rPr>
        <w: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1.13</w:t>
      </w:r>
      <w:r w:rsidRPr="00F5113B">
        <w:rPr>
          <w:rFonts w:asciiTheme="majorBidi" w:hAnsiTheme="majorBidi" w:cstheme="majorBidi"/>
          <w:bCs/>
          <w:sz w:val="22"/>
          <w:szCs w:val="22"/>
        </w:rPr>
        <w:tab/>
      </w:r>
      <w:r w:rsidRPr="00F5113B">
        <w:rPr>
          <w:rFonts w:asciiTheme="majorBidi" w:hAnsiTheme="majorBidi" w:cstheme="majorBidi"/>
          <w:b/>
          <w:sz w:val="22"/>
          <w:szCs w:val="22"/>
        </w:rPr>
        <w:t>Controls</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1.13.1</w:t>
      </w:r>
      <w:r w:rsidRPr="00F5113B">
        <w:rPr>
          <w:rFonts w:asciiTheme="majorBidi" w:hAnsiTheme="majorBidi"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1.13.2</w:t>
      </w:r>
      <w:r w:rsidRPr="00F5113B">
        <w:rPr>
          <w:rFonts w:asciiTheme="majorBidi" w:hAnsiTheme="majorBidi" w:cstheme="majorBidi"/>
          <w:bCs/>
          <w:sz w:val="22"/>
          <w:szCs w:val="22"/>
        </w:rPr>
        <w:tab/>
        <w:t>Log record monitoring will be regularly carried out.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1.14</w:t>
      </w:r>
      <w:r w:rsidRPr="00F5113B">
        <w:rPr>
          <w:rFonts w:asciiTheme="majorBidi" w:hAnsiTheme="majorBidi" w:cstheme="majorBidi"/>
          <w:bCs/>
          <w:sz w:val="22"/>
          <w:szCs w:val="22"/>
        </w:rPr>
        <w:tab/>
        <w:t>Inactive discourse will be stopped after a pre-determined period of inactivity adapted to the location of the workstation and the operation carried out on it.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1.15</w:t>
      </w:r>
      <w:r w:rsidRPr="00F5113B">
        <w:rPr>
          <w:rFonts w:asciiTheme="majorBidi" w:hAnsiTheme="majorBidi" w:cstheme="majorBidi"/>
          <w:bCs/>
          <w:sz w:val="22"/>
          <w:szCs w:val="22"/>
        </w:rPr>
        <w:tab/>
        <w:t>Information systems on which personal information is insured are required to provide information that unequivocally identifies the insured, in order to help ensure the retrieved electronic record definitely belongs to the insured.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1.16</w:t>
      </w:r>
      <w:r w:rsidRPr="00F5113B">
        <w:rPr>
          <w:rFonts w:asciiTheme="majorBidi" w:hAnsiTheme="majorBidi" w:cstheme="majorBidi"/>
          <w:bCs/>
          <w:sz w:val="22"/>
          <w:szCs w:val="22"/>
        </w:rPr>
        <w:tab/>
        <w:t>As far as it is relevant, the first circle of defense for IT components will be a physical defense circle.</w:t>
      </w:r>
    </w:p>
    <w:p w:rsidR="00A760B5" w:rsidRPr="00F5113B" w:rsidRDefault="00A760B5" w:rsidP="00201E8B">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 xml:space="preserve">1.17 </w:t>
      </w:r>
      <w:r w:rsidRPr="00F5113B">
        <w:rPr>
          <w:rFonts w:asciiTheme="majorBidi" w:hAnsiTheme="majorBidi" w:cstheme="majorBidi"/>
          <w:bCs/>
          <w:sz w:val="22"/>
          <w:szCs w:val="22"/>
        </w:rPr>
        <w:tab/>
        <w:t xml:space="preserve">Remote connection will be executed through TOKEN. </w:t>
      </w:r>
    </w:p>
    <w:p w:rsidR="00BC5B3F" w:rsidRPr="00F5113B" w:rsidRDefault="00BC5B3F" w:rsidP="00000118">
      <w:pPr>
        <w:pStyle w:val="NormalWeb"/>
        <w:ind w:left="720" w:hanging="720"/>
        <w:jc w:val="both"/>
        <w:rPr>
          <w:rFonts w:asciiTheme="majorBidi" w:hAnsiTheme="majorBidi" w:cstheme="majorBidi"/>
          <w:bCs/>
          <w:sz w:val="22"/>
          <w:szCs w:val="22"/>
        </w:rPr>
      </w:pPr>
      <w:r w:rsidRPr="00F5113B">
        <w:rPr>
          <w:rFonts w:asciiTheme="majorBidi" w:hAnsiTheme="majorBidi" w:cstheme="majorBidi"/>
          <w:bCs/>
          <w:sz w:val="22"/>
          <w:szCs w:val="22"/>
        </w:rPr>
        <w:t>2.</w:t>
      </w:r>
      <w:r w:rsidRPr="00F5113B">
        <w:rPr>
          <w:rFonts w:asciiTheme="majorBidi" w:hAnsiTheme="majorBidi" w:cstheme="majorBidi"/>
          <w:bCs/>
          <w:sz w:val="22"/>
          <w:szCs w:val="22"/>
        </w:rPr>
        <w:tab/>
        <w:t>The system will uphold the standards determined in the Secure System Development Procedure attached to tender documents as Appendix G.</w:t>
      </w:r>
    </w:p>
    <w:p w:rsidR="00BC5B3F" w:rsidRPr="00F5113B" w:rsidRDefault="00BC5B3F" w:rsidP="00000118">
      <w:pPr>
        <w:pStyle w:val="NormalWeb"/>
        <w:ind w:left="720" w:hanging="720"/>
        <w:jc w:val="both"/>
        <w:rPr>
          <w:rFonts w:asciiTheme="majorBidi" w:hAnsiTheme="majorBidi" w:cstheme="majorBidi"/>
          <w:bCs/>
          <w:sz w:val="22"/>
          <w:szCs w:val="22"/>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t>Appendix D – Price Quote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The price quote is to be attached in a separate sealed envelope to the submitted tender documents.</w:t>
      </w:r>
    </w:p>
    <w:p w:rsidR="00BC5B3F" w:rsidRPr="00F5113B" w:rsidRDefault="00BC5B3F" w:rsidP="00357DDE">
      <w:pPr>
        <w:pStyle w:val="afff1"/>
        <w:bidi w:val="0"/>
        <w:rPr>
          <w:rFonts w:asciiTheme="majorBidi" w:hAnsiTheme="majorBidi" w:cstheme="majorBidi"/>
        </w:rPr>
      </w:pPr>
    </w:p>
    <w:p w:rsidR="00BC5B3F" w:rsidRDefault="00BC5B3F" w:rsidP="00357DDE">
      <w:pPr>
        <w:pStyle w:val="afff1"/>
        <w:bidi w:val="0"/>
        <w:rPr>
          <w:rFonts w:asciiTheme="majorBidi" w:hAnsiTheme="majorBidi" w:cstheme="majorBidi"/>
        </w:rPr>
      </w:pPr>
      <w:r w:rsidRPr="00F5113B">
        <w:rPr>
          <w:rFonts w:asciiTheme="majorBidi" w:hAnsiTheme="majorBidi" w:cstheme="majorBidi"/>
        </w:rPr>
        <w:t>Bidder's details: ____________________________________________________</w:t>
      </w:r>
    </w:p>
    <w:p w:rsidR="00771147" w:rsidRDefault="00771147" w:rsidP="00771147">
      <w:pPr>
        <w:pStyle w:val="afff1"/>
        <w:bidi w:val="0"/>
        <w:rPr>
          <w:rFonts w:asciiTheme="majorBidi" w:hAnsiTheme="majorBidi" w:cstheme="majorBidi"/>
        </w:rPr>
      </w:pPr>
    </w:p>
    <w:p w:rsidR="00771147" w:rsidRPr="00F5113B" w:rsidRDefault="00771147" w:rsidP="00771147">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30348">
      <w:pPr>
        <w:pStyle w:val="afff1"/>
        <w:bidi w:val="0"/>
        <w:rPr>
          <w:rFonts w:asciiTheme="majorBidi" w:hAnsiTheme="majorBidi" w:cstheme="majorBidi"/>
        </w:rPr>
      </w:pPr>
      <w:r w:rsidRPr="00F5113B">
        <w:rPr>
          <w:rFonts w:asciiTheme="majorBidi" w:hAnsiTheme="majorBidi" w:cstheme="majorBidi"/>
        </w:rPr>
        <w:t xml:space="preserve">The </w:t>
      </w:r>
      <w:r w:rsidR="00330348">
        <w:rPr>
          <w:rFonts w:asciiTheme="majorBidi" w:hAnsiTheme="majorBidi" w:cstheme="majorBidi"/>
        </w:rPr>
        <w:t>B</w:t>
      </w:r>
      <w:r w:rsidRPr="00F5113B">
        <w:rPr>
          <w:rFonts w:asciiTheme="majorBidi" w:hAnsiTheme="majorBidi" w:cstheme="majorBidi"/>
        </w:rPr>
        <w:t>idder must fill into the table cost distribution of components for the Ministry specified below</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Global cost of licensing for Ministry of Health</w:t>
      </w:r>
    </w:p>
    <w:p w:rsidR="00BC5B3F" w:rsidRPr="00F5113B" w:rsidRDefault="00BC5B3F" w:rsidP="00357DDE">
      <w:pPr>
        <w:pStyle w:val="afff1"/>
        <w:bidi w:val="0"/>
        <w:rPr>
          <w:rFonts w:asciiTheme="majorBidi" w:hAnsiTheme="majorBidi" w:cstheme="majorBidi"/>
        </w:rPr>
      </w:pPr>
    </w:p>
    <w:p w:rsidR="00BC5B3F" w:rsidRDefault="00BC5B3F" w:rsidP="00000118">
      <w:pPr>
        <w:pStyle w:val="afff1"/>
        <w:bidi w:val="0"/>
        <w:jc w:val="both"/>
        <w:rPr>
          <w:rFonts w:asciiTheme="majorBidi" w:hAnsiTheme="majorBidi" w:cstheme="majorBidi"/>
          <w:b/>
          <w:bCs/>
        </w:rPr>
      </w:pPr>
      <w:r w:rsidRPr="00F5113B">
        <w:rPr>
          <w:rFonts w:asciiTheme="majorBidi" w:hAnsiTheme="majorBidi" w:cstheme="majorBidi"/>
        </w:rPr>
        <w:t xml:space="preserve">Licensing cost will be for unlimited amount and time of use for </w:t>
      </w:r>
      <w:r w:rsidRPr="00F5113B">
        <w:rPr>
          <w:rFonts w:asciiTheme="majorBidi" w:hAnsiTheme="majorBidi" w:cstheme="majorBidi"/>
          <w:b/>
          <w:bCs/>
        </w:rPr>
        <w:t>Ministry of Health and all medical institutions and all departments/units of said institutions.</w:t>
      </w:r>
    </w:p>
    <w:p w:rsidR="00771147" w:rsidRDefault="00771147" w:rsidP="00771147">
      <w:pPr>
        <w:pStyle w:val="afff1"/>
        <w:bidi w:val="0"/>
        <w:rPr>
          <w:rFonts w:asciiTheme="majorBidi" w:hAnsiTheme="majorBidi" w:cstheme="majorBidi"/>
        </w:rPr>
      </w:pPr>
    </w:p>
    <w:p w:rsidR="00330348" w:rsidRPr="00771147" w:rsidRDefault="00330348" w:rsidP="00201E8B">
      <w:pPr>
        <w:pStyle w:val="afff1"/>
        <w:bidi w:val="0"/>
        <w:jc w:val="both"/>
        <w:rPr>
          <w:rFonts w:asciiTheme="majorBidi" w:hAnsiTheme="majorBidi" w:cstheme="majorBidi"/>
        </w:rPr>
      </w:pPr>
      <w:r>
        <w:rPr>
          <w:rFonts w:asciiTheme="majorBidi" w:hAnsiTheme="majorBidi" w:cstheme="majorBidi"/>
        </w:rPr>
        <w:t xml:space="preserve">Prices may be submitted in NIS, Euros, US Dollars. </w:t>
      </w:r>
      <w:r w:rsidR="00201E8B">
        <w:rPr>
          <w:rFonts w:asciiTheme="majorBidi" w:hAnsiTheme="majorBidi" w:cstheme="majorBidi"/>
        </w:rPr>
        <w:t>n</w:t>
      </w:r>
      <w:r>
        <w:rPr>
          <w:rFonts w:asciiTheme="majorBidi" w:hAnsiTheme="majorBidi" w:cstheme="majorBidi"/>
        </w:rPr>
        <w:t xml:space="preserve">on-Israeli Bidders may request in their Bids, that payments due by the Ministry under the agreement will be in US dollars or Euros will be paid in the chosen currency. In case the Bid is submitted by more than one member the Bidders may specify the components that are to be paid in each of the following currencies: NIS, US Dollars or Euros.   </w:t>
      </w:r>
    </w:p>
    <w:p w:rsidR="00771147" w:rsidRPr="00771147" w:rsidRDefault="00771147" w:rsidP="00771147">
      <w:pPr>
        <w:pStyle w:val="afff1"/>
        <w:bidi w:val="0"/>
        <w:rPr>
          <w:rFonts w:asciiTheme="majorBidi" w:hAnsiTheme="majorBidi" w:cstheme="majorBidi"/>
        </w:rPr>
      </w:pPr>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7355F5">
        <w:trPr>
          <w:trHeight w:val="285"/>
          <w:tblHeader/>
        </w:trPr>
        <w:tc>
          <w:tcPr>
            <w:tcW w:w="200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4938" w:type="dxa"/>
            <w:gridSpan w:val="3"/>
            <w:tcBorders>
              <w:top w:val="single" w:sz="4" w:space="0" w:color="auto"/>
              <w:left w:val="single" w:sz="4" w:space="0" w:color="auto"/>
              <w:bottom w:val="single" w:sz="4" w:space="0" w:color="auto"/>
              <w:right w:val="single" w:sz="4" w:space="0" w:color="auto"/>
            </w:tcBorders>
            <w:shd w:val="clear" w:color="000000" w:fill="F2F2F2"/>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bCs/>
                <w:noProof w:val="0"/>
                <w:color w:val="000000"/>
                <w:szCs w:val="22"/>
                <w:lang w:eastAsia="en-US"/>
              </w:rPr>
              <w:t>Performances</w:t>
            </w:r>
          </w:p>
        </w:tc>
      </w:tr>
      <w:tr w:rsidR="007355F5" w:rsidRPr="00F5113B" w:rsidTr="007355F5">
        <w:trPr>
          <w:trHeight w:val="285"/>
          <w:tblHeader/>
        </w:trPr>
        <w:tc>
          <w:tcPr>
            <w:tcW w:w="2000" w:type="dxa"/>
            <w:vMerge/>
            <w:tcBorders>
              <w:top w:val="single" w:sz="4" w:space="0" w:color="auto"/>
              <w:left w:val="single" w:sz="4" w:space="0" w:color="auto"/>
              <w:bottom w:val="single" w:sz="4" w:space="0" w:color="auto"/>
              <w:right w:val="single" w:sz="4" w:space="0" w:color="auto"/>
            </w:tcBorders>
            <w:vAlign w:val="center"/>
            <w:hideMark/>
          </w:tcPr>
          <w:p w:rsidR="007355F5" w:rsidRPr="00F5113B" w:rsidRDefault="007355F5" w:rsidP="007355F5">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vAlign w:val="center"/>
            <w:hideMark/>
          </w:tcPr>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Default="007355F5" w:rsidP="007355F5">
            <w:pPr>
              <w:bidi w:val="0"/>
              <w:spacing w:before="0" w:line="240" w:lineRule="auto"/>
              <w:jc w:val="left"/>
              <w:rPr>
                <w:rFonts w:asciiTheme="majorBidi" w:hAnsiTheme="majorBidi" w:cstheme="majorBidi"/>
                <w:b/>
                <w:bCs/>
                <w:noProof w:val="0"/>
                <w:color w:val="000000"/>
                <w:szCs w:val="22"/>
                <w:lang w:eastAsia="en-US"/>
              </w:rPr>
            </w:pPr>
          </w:p>
          <w:p w:rsidR="00330348" w:rsidRPr="00F5113B" w:rsidRDefault="00330348" w:rsidP="00330348">
            <w:pPr>
              <w:bidi w:val="0"/>
              <w:spacing w:before="0" w:line="240" w:lineRule="auto"/>
              <w:jc w:val="left"/>
              <w:rPr>
                <w:rFonts w:asciiTheme="majorBidi" w:hAnsiTheme="majorBidi" w:cstheme="majorBidi"/>
                <w:b/>
                <w:bCs/>
                <w:noProof w:val="0"/>
                <w:color w:val="000000"/>
                <w:szCs w:val="22"/>
                <w:lang w:eastAsia="en-US"/>
              </w:rPr>
            </w:pPr>
            <w:r>
              <w:rPr>
                <w:rFonts w:asciiTheme="majorBidi" w:hAnsiTheme="majorBidi" w:cstheme="majorBidi"/>
                <w:b/>
                <w:bCs/>
                <w:noProof w:val="0"/>
                <w:color w:val="000000"/>
                <w:szCs w:val="22"/>
                <w:lang w:eastAsia="en-US"/>
              </w:rPr>
              <w:t>Bidder 1</w:t>
            </w:r>
          </w:p>
        </w:tc>
        <w:tc>
          <w:tcPr>
            <w:tcW w:w="1646" w:type="dxa"/>
            <w:tcBorders>
              <w:top w:val="single" w:sz="4" w:space="0" w:color="auto"/>
              <w:left w:val="single" w:sz="4" w:space="0" w:color="auto"/>
              <w:bottom w:val="single" w:sz="4" w:space="0" w:color="auto"/>
              <w:right w:val="single" w:sz="4" w:space="0" w:color="auto"/>
            </w:tcBorders>
          </w:tcPr>
          <w:p w:rsidR="007355F5" w:rsidRDefault="007355F5" w:rsidP="007355F5">
            <w:pPr>
              <w:bidi w:val="0"/>
              <w:spacing w:before="0" w:line="240" w:lineRule="auto"/>
              <w:jc w:val="left"/>
              <w:rPr>
                <w:rFonts w:asciiTheme="majorBidi" w:hAnsiTheme="majorBidi" w:cstheme="majorBidi"/>
                <w:b/>
                <w:bCs/>
                <w:noProof w:val="0"/>
                <w:color w:val="000000"/>
                <w:szCs w:val="22"/>
                <w:lang w:eastAsia="en-US"/>
              </w:rPr>
            </w:pPr>
          </w:p>
          <w:p w:rsidR="00330348" w:rsidRDefault="00330348" w:rsidP="00330348">
            <w:pPr>
              <w:bidi w:val="0"/>
              <w:spacing w:before="0" w:line="240" w:lineRule="auto"/>
              <w:jc w:val="left"/>
              <w:rPr>
                <w:rFonts w:asciiTheme="majorBidi" w:hAnsiTheme="majorBidi" w:cstheme="majorBidi"/>
                <w:b/>
                <w:bCs/>
                <w:noProof w:val="0"/>
                <w:color w:val="000000"/>
                <w:szCs w:val="22"/>
                <w:lang w:eastAsia="en-US"/>
              </w:rPr>
            </w:pPr>
            <w:r>
              <w:rPr>
                <w:rFonts w:asciiTheme="majorBidi" w:hAnsiTheme="majorBidi" w:cstheme="majorBidi"/>
                <w:b/>
                <w:bCs/>
                <w:noProof w:val="0"/>
                <w:color w:val="000000"/>
                <w:szCs w:val="22"/>
                <w:lang w:eastAsia="en-US"/>
              </w:rPr>
              <w:t>Bidder 2/</w:t>
            </w:r>
          </w:p>
          <w:p w:rsidR="00330348" w:rsidRPr="00F5113B" w:rsidRDefault="00330348" w:rsidP="00330348">
            <w:pPr>
              <w:bidi w:val="0"/>
              <w:spacing w:before="0" w:line="240" w:lineRule="auto"/>
              <w:jc w:val="left"/>
              <w:rPr>
                <w:rFonts w:asciiTheme="majorBidi" w:hAnsiTheme="majorBidi" w:cstheme="majorBidi"/>
                <w:b/>
                <w:bCs/>
                <w:noProof w:val="0"/>
                <w:color w:val="000000"/>
                <w:szCs w:val="22"/>
                <w:lang w:eastAsia="en-US"/>
              </w:rPr>
            </w:pPr>
            <w:r>
              <w:rPr>
                <w:rFonts w:asciiTheme="majorBidi" w:hAnsiTheme="majorBidi" w:cstheme="majorBidi"/>
                <w:b/>
                <w:bCs/>
                <w:noProof w:val="0"/>
                <w:color w:val="000000"/>
                <w:szCs w:val="22"/>
                <w:lang w:eastAsia="en-US"/>
              </w:rPr>
              <w:t>Subcontractor</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71147" w:rsidP="007355F5">
            <w:pPr>
              <w:bidi w:val="0"/>
              <w:spacing w:before="0" w:line="240" w:lineRule="auto"/>
              <w:jc w:val="left"/>
              <w:rPr>
                <w:rFonts w:asciiTheme="majorBidi" w:hAnsiTheme="majorBidi" w:cstheme="majorBidi"/>
                <w:b/>
                <w:bCs/>
                <w:noProof w:val="0"/>
                <w:color w:val="000000"/>
                <w:szCs w:val="22"/>
                <w:lang w:eastAsia="en-US"/>
              </w:rPr>
            </w:pPr>
            <w:r>
              <w:rPr>
                <w:rFonts w:asciiTheme="majorBidi" w:hAnsiTheme="majorBidi" w:cstheme="majorBidi"/>
                <w:b/>
                <w:bCs/>
                <w:noProof w:val="0"/>
                <w:color w:val="000000"/>
                <w:szCs w:val="22"/>
                <w:lang w:eastAsia="en-US"/>
              </w:rPr>
              <w:t>Currency</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71147">
            <w:pPr>
              <w:bidi w:val="0"/>
              <w:spacing w:before="0" w:line="240" w:lineRule="auto"/>
              <w:rPr>
                <w:rFonts w:asciiTheme="majorBidi" w:hAnsiTheme="majorBidi" w:cstheme="majorBidi"/>
                <w:bCs/>
                <w:noProof w:val="0"/>
                <w:rtl/>
              </w:rPr>
            </w:pPr>
            <w:r w:rsidRPr="00F5113B">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r w:rsidRPr="00F5113B">
              <w:rPr>
                <w:rFonts w:asciiTheme="majorBidi" w:hAnsiTheme="majorBidi" w:cstheme="majorBidi"/>
                <w:rtl/>
              </w:rPr>
              <w:t xml:space="preserve"> </w:t>
            </w:r>
          </w:p>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A</w:t>
            </w:r>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71147">
            <w:pPr>
              <w:bidi w:val="0"/>
              <w:spacing w:before="0" w:line="240" w:lineRule="auto"/>
              <w:rPr>
                <w:rFonts w:asciiTheme="majorBidi" w:hAnsiTheme="majorBidi" w:cstheme="majorBidi"/>
                <w:bCs/>
                <w:noProof w:val="0"/>
              </w:rPr>
            </w:pPr>
            <w:r w:rsidRPr="00F5113B">
              <w:rPr>
                <w:rFonts w:asciiTheme="majorBidi" w:hAnsiTheme="majorBidi" w:cstheme="majorBidi"/>
                <w:bCs/>
                <w:noProof w:val="0"/>
              </w:rPr>
              <w:t>Cost of license acquisition and initial setup</w:t>
            </w:r>
            <w:r w:rsidR="00771147">
              <w:rPr>
                <w:rFonts w:asciiTheme="majorBidi" w:hAnsiTheme="majorBidi" w:cstheme="majorBidi"/>
                <w:bCs/>
                <w:noProof w:val="0"/>
              </w:rPr>
              <w:t>.</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71147">
            <w:pPr>
              <w:bidi w:val="0"/>
              <w:spacing w:before="0" w:line="240" w:lineRule="auto"/>
              <w:rPr>
                <w:rFonts w:asciiTheme="majorBidi" w:hAnsiTheme="majorBidi" w:cstheme="majorBidi"/>
                <w:bCs/>
                <w:noProof w:val="0"/>
              </w:rPr>
            </w:pPr>
            <w:r w:rsidRPr="00F5113B">
              <w:rPr>
                <w:rFonts w:asciiTheme="majorBidi" w:hAnsiTheme="majorBidi" w:cstheme="majorBidi"/>
                <w:bCs/>
                <w:noProof w:val="0"/>
              </w:rPr>
              <w:t>Maintenance of Terminology Server (does not include terminology mapping services)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B</w:t>
            </w:r>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71147">
            <w:pPr>
              <w:bidi w:val="0"/>
              <w:spacing w:before="0" w:line="240" w:lineRule="auto"/>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14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30-70 organization</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85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bl>
    <w:p w:rsidR="007355F5" w:rsidRPr="00F5113B" w:rsidRDefault="007355F5">
      <w:pPr>
        <w:bidi w:val="0"/>
        <w:rPr>
          <w:rFonts w:asciiTheme="majorBidi" w:hAnsiTheme="majorBidi" w:cstheme="majorBidi"/>
        </w:rPr>
      </w:pPr>
      <w:r w:rsidRPr="00F5113B">
        <w:rPr>
          <w:rFonts w:asciiTheme="majorBidi" w:hAnsiTheme="majorBidi" w:cstheme="majorBidi"/>
        </w:rPr>
        <w:br w:type="page"/>
      </w:r>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674401">
        <w:trPr>
          <w:trHeight w:val="855"/>
          <w:tblHeader/>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tcBorders>
              <w:top w:val="single" w:sz="4" w:space="0" w:color="auto"/>
              <w:left w:val="nil"/>
              <w:bottom w:val="single" w:sz="4" w:space="0" w:color="auto"/>
              <w:right w:val="single" w:sz="4" w:space="0" w:color="auto"/>
            </w:tcBorders>
            <w:shd w:val="clear" w:color="auto" w:fill="auto"/>
            <w:noWrap/>
            <w:vAlign w:val="center"/>
          </w:tcPr>
          <w:p w:rsidR="007355F5" w:rsidRPr="00F5113B" w:rsidRDefault="007355F5" w:rsidP="007355F5">
            <w:pPr>
              <w:bidi w:val="0"/>
              <w:spacing w:before="0" w:line="240" w:lineRule="auto"/>
              <w:jc w:val="center"/>
              <w:rPr>
                <w:rFonts w:asciiTheme="majorBidi" w:hAnsiTheme="majorBidi" w:cstheme="majorBidi"/>
                <w:bCs/>
                <w:noProof w:val="0"/>
              </w:rPr>
            </w:pPr>
            <w:r w:rsidRPr="00F5113B">
              <w:rPr>
                <w:rFonts w:asciiTheme="majorBidi" w:hAnsiTheme="majorBidi" w:cstheme="majorBidi"/>
                <w:b/>
                <w:noProof w:val="0"/>
                <w:u w:val="single"/>
              </w:rPr>
              <w:t>Comments</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subcontractor1</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subcontractor2</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71147" w:rsidP="007355F5">
            <w:pPr>
              <w:bidi w:val="0"/>
              <w:spacing w:before="0" w:line="240" w:lineRule="auto"/>
              <w:jc w:val="center"/>
              <w:rPr>
                <w:rFonts w:asciiTheme="majorBidi" w:hAnsiTheme="majorBidi" w:cstheme="majorBidi"/>
                <w:b/>
                <w:noProof w:val="0"/>
                <w:u w:val="single"/>
              </w:rPr>
            </w:pPr>
            <w:r>
              <w:rPr>
                <w:rFonts w:asciiTheme="majorBidi" w:hAnsiTheme="majorBidi" w:cstheme="majorBidi"/>
                <w:b/>
                <w:noProof w:val="0"/>
                <w:u w:val="single"/>
              </w:rPr>
              <w:t>Currency</w:t>
            </w:r>
          </w:p>
        </w:tc>
      </w:tr>
      <w:tr w:rsidR="007355F5" w:rsidRPr="00F5113B" w:rsidTr="007355F5">
        <w:trPr>
          <w:trHeight w:val="855"/>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Model C</w:t>
            </w:r>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14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649"/>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Full state license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399"/>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Cs/>
                <w:noProof w:val="0"/>
              </w:rPr>
            </w:pPr>
          </w:p>
        </w:tc>
        <w:tc>
          <w:tcPr>
            <w:tcW w:w="3654" w:type="dxa"/>
            <w:tcBorders>
              <w:top w:val="nil"/>
              <w:left w:val="nil"/>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p>
        </w:tc>
      </w:tr>
      <w:tr w:rsidR="007355F5" w:rsidRPr="00F5113B" w:rsidTr="007355F5">
        <w:trPr>
          <w:trHeight w:val="2404"/>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Licensing cost per site (if Model A or Model B are selected, and a site request local installation and customization)</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Site - health organization in which server is installed including local adjustments to the organization's requirements. Installation of local terminology server as a copy of the national server, for performance and information security purposes will not be considered a separate site for purposes of the pricing herein</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per site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u w:val="single"/>
              </w:rPr>
              <w:t>Development required to meet requirements</w:t>
            </w:r>
          </w:p>
        </w:tc>
        <w:tc>
          <w:tcPr>
            <w:tcW w:w="3654" w:type="dxa"/>
            <w:tcBorders>
              <w:top w:val="nil"/>
              <w:left w:val="nil"/>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Price quote for any development required to meet the specifications of this tender, that are not included in the current product and in the basic license fee.</w:t>
            </w:r>
          </w:p>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The cost provided here must be broken down into sub components for each missing functionality.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u w:val="single"/>
              </w:rPr>
            </w:pPr>
            <w:r w:rsidRPr="00F5113B">
              <w:rPr>
                <w:rFonts w:asciiTheme="majorBidi" w:hAnsiTheme="majorBidi" w:cstheme="majorBidi"/>
                <w:u w:val="single"/>
              </w:rPr>
              <w:t>Travel costs</w:t>
            </w:r>
          </w:p>
        </w:tc>
        <w:tc>
          <w:tcPr>
            <w:tcW w:w="3654" w:type="dxa"/>
            <w:tcBorders>
              <w:top w:val="nil"/>
              <w:left w:val="nil"/>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Travel cost per 1 trip to Israel of a single staff member, including 10 days stay over in Israel</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bl>
    <w:p w:rsidR="007355F5" w:rsidRPr="00F5113B" w:rsidRDefault="007355F5">
      <w:pPr>
        <w:bidi w:val="0"/>
        <w:rPr>
          <w:rFonts w:asciiTheme="majorBidi" w:hAnsiTheme="majorBidi" w:cstheme="majorBidi"/>
        </w:rPr>
      </w:pPr>
      <w:r w:rsidRPr="00F5113B">
        <w:rPr>
          <w:rFonts w:asciiTheme="majorBidi" w:hAnsiTheme="majorBidi" w:cstheme="majorBidi"/>
        </w:rPr>
        <w:br w:type="page"/>
      </w:r>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674401">
        <w:trPr>
          <w:trHeight w:val="839"/>
          <w:tblHeader/>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
                <w:noProof w:val="0"/>
                <w:u w:val="single"/>
              </w:rPr>
              <w:t>Component</w:t>
            </w:r>
          </w:p>
        </w:tc>
        <w:tc>
          <w:tcPr>
            <w:tcW w:w="3654" w:type="dxa"/>
            <w:tcBorders>
              <w:top w:val="single" w:sz="4" w:space="0" w:color="auto"/>
              <w:left w:val="nil"/>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
                <w:noProof w:val="0"/>
                <w:u w:val="single"/>
              </w:rPr>
              <w:t>Comments</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b/>
                <w:noProof w:val="0"/>
                <w:u w:val="single"/>
              </w:rPr>
              <w:t>subcontractor1</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b/>
                <w:noProof w:val="0"/>
                <w:u w:val="single"/>
              </w:rPr>
              <w:t>subcontractor2</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71147" w:rsidP="007355F5">
            <w:pPr>
              <w:bidi w:val="0"/>
              <w:spacing w:before="0" w:line="240" w:lineRule="auto"/>
              <w:jc w:val="left"/>
              <w:rPr>
                <w:rFonts w:asciiTheme="majorBidi" w:hAnsiTheme="majorBidi" w:cstheme="majorBidi"/>
                <w:noProof w:val="0"/>
                <w:color w:val="000000"/>
                <w:szCs w:val="22"/>
                <w:lang w:eastAsia="en-US"/>
              </w:rPr>
            </w:pPr>
            <w:r>
              <w:rPr>
                <w:rFonts w:asciiTheme="majorBidi" w:hAnsiTheme="majorBidi" w:cstheme="majorBidi"/>
                <w:noProof w:val="0"/>
                <w:color w:val="000000"/>
                <w:szCs w:val="22"/>
                <w:lang w:eastAsia="en-US"/>
              </w:rPr>
              <w:t>Currency</w:t>
            </w:r>
          </w:p>
        </w:tc>
      </w:tr>
      <w:tr w:rsidR="007355F5" w:rsidRPr="00F5113B" w:rsidTr="007355F5">
        <w:trPr>
          <w:trHeight w:val="171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Licensing cost for accessibility of public information directly from terminology server and/ or through the use of the Supplier's portal interface.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making public information accessible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terminology and mapping updating service including  terminologies maintained and mapped by supplier</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Specify the included terminologies</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Terminologist hourly rate for implementation, local mapping and integration </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cost of implementing terminology server in Ministry of Health including at least one local language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Supplier must specify the precise components included in initial setup</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cost of adding a site including installation of terminology server version and adaptation to organizational requirements</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Project manager's hourly rate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bl>
    <w:p w:rsidR="007355F5" w:rsidRPr="00F5113B" w:rsidRDefault="007355F5">
      <w:pPr>
        <w:bidi w:val="0"/>
        <w:rPr>
          <w:rFonts w:asciiTheme="majorBidi" w:hAnsiTheme="majorBidi" w:cstheme="majorBidi"/>
        </w:rPr>
      </w:pPr>
      <w:r w:rsidRPr="00F5113B">
        <w:rPr>
          <w:rFonts w:asciiTheme="majorBidi" w:hAnsiTheme="majorBidi" w:cstheme="majorBidi"/>
        </w:rPr>
        <w:br w:type="page"/>
      </w:r>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
                <w:noProof w:val="0"/>
                <w:u w:val="single"/>
              </w:rPr>
              <w:t>Component</w:t>
            </w:r>
          </w:p>
        </w:tc>
        <w:tc>
          <w:tcPr>
            <w:tcW w:w="3654" w:type="dxa"/>
            <w:tcBorders>
              <w:top w:val="single" w:sz="4" w:space="0" w:color="auto"/>
              <w:left w:val="nil"/>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
                <w:noProof w:val="0"/>
                <w:u w:val="single"/>
              </w:rPr>
              <w:t>Comments</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Analyst's hourly rate (design)</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r>
      <w:tr w:rsidR="007355F5" w:rsidRPr="00F5113B" w:rsidTr="007355F5">
        <w:trPr>
          <w:trHeight w:val="570"/>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Software developer/integrator hourly rate</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QA hourly rate</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Implementation and configuration hourly rate</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rFonts w:asciiTheme="majorBidi" w:hAnsiTheme="majorBidi" w:cstheme="majorBidi"/>
                <w:bCs/>
                <w:noProof w:val="0"/>
              </w:rPr>
            </w:pPr>
          </w:p>
        </w:tc>
      </w:tr>
    </w:tbl>
    <w:p w:rsidR="00BC5B3F" w:rsidRPr="00F5113B" w:rsidRDefault="00BC5B3F" w:rsidP="00357DDE">
      <w:pPr>
        <w:pStyle w:val="afff1"/>
        <w:bidi w:val="0"/>
        <w:rPr>
          <w:rFonts w:asciiTheme="majorBidi" w:hAnsiTheme="majorBidi" w:cstheme="majorBidi"/>
        </w:rPr>
      </w:pPr>
    </w:p>
    <w:p w:rsidR="00603018" w:rsidRPr="00F5113B" w:rsidRDefault="00603018"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Modifications and improvements</w:t>
      </w:r>
    </w:p>
    <w:p w:rsidR="00BC5B3F" w:rsidRPr="00F5113B"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842"/>
        <w:gridCol w:w="1418"/>
        <w:gridCol w:w="1326"/>
      </w:tblGrid>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Future modifications and improvements (new developments) at Ministry demand.</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Function</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F1180">
            <w:pPr>
              <w:pStyle w:val="afff1"/>
              <w:bidi w:val="0"/>
              <w:rPr>
                <w:rFonts w:asciiTheme="majorBidi" w:hAnsiTheme="majorBidi" w:cstheme="majorBidi"/>
              </w:rPr>
            </w:pPr>
            <w:r w:rsidRPr="00F5113B">
              <w:rPr>
                <w:rFonts w:asciiTheme="majorBidi" w:hAnsiTheme="majorBidi" w:cstheme="majorBidi"/>
              </w:rPr>
              <w:t>Maximum cost</w:t>
            </w:r>
            <w:r w:rsidR="002B7F51" w:rsidRPr="00F5113B">
              <w:rPr>
                <w:rFonts w:asciiTheme="majorBidi" w:hAnsiTheme="majorBidi" w:cstheme="majorBidi"/>
              </w:rPr>
              <w:t xml:space="preserve"> in USD</w:t>
            </w:r>
          </w:p>
          <w:p w:rsidR="00C14CF7" w:rsidRPr="00F5113B" w:rsidRDefault="00A070C1" w:rsidP="00357DDE">
            <w:pPr>
              <w:pStyle w:val="afff1"/>
              <w:bidi w:val="0"/>
              <w:rPr>
                <w:rFonts w:asciiTheme="majorBidi" w:hAnsiTheme="majorBidi" w:cstheme="majorBidi"/>
              </w:rPr>
            </w:pPr>
            <w:r w:rsidRPr="00F5113B">
              <w:rPr>
                <w:rFonts w:asciiTheme="majorBidi" w:hAnsiTheme="majorBidi" w:cstheme="majorBidi"/>
              </w:rPr>
              <w:t>(per hour)</w:t>
            </w:r>
          </w:p>
        </w:tc>
        <w:tc>
          <w:tcPr>
            <w:tcW w:w="132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Discount rate</w:t>
            </w:r>
            <w:r w:rsidR="002B7F51" w:rsidRPr="00F5113B">
              <w:rPr>
                <w:rFonts w:asciiTheme="majorBidi" w:hAnsiTheme="majorBidi" w:cstheme="majorBidi"/>
              </w:rPr>
              <w:t xml:space="preserve"> proposed by the bidder</w:t>
            </w: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Project manager</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125$</w:t>
            </w:r>
            <w:r w:rsidR="00A070C1" w:rsidRPr="00F5113B">
              <w:rPr>
                <w:rFonts w:asciiTheme="majorBidi" w:hAnsiTheme="majorBidi" w:cstheme="majorBidi"/>
              </w:rPr>
              <w:t xml:space="preserve"> </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System analyst</w:t>
            </w:r>
            <w:r w:rsidR="002B7F51" w:rsidRPr="00F5113B">
              <w:rPr>
                <w:rFonts w:asciiTheme="majorBidi" w:hAnsiTheme="majorBidi" w:cstheme="majorBidi"/>
              </w:rPr>
              <w:t xml:space="preserve"> / Product manager</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100$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Developer</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90$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QA</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65$</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Application Expert (Implementation)</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90$</w:t>
            </w:r>
          </w:p>
        </w:tc>
        <w:tc>
          <w:tcPr>
            <w:tcW w:w="1326" w:type="dxa"/>
          </w:tcPr>
          <w:p w:rsidR="00BC5B3F" w:rsidRPr="00F5113B" w:rsidRDefault="00BC5B3F" w:rsidP="00357DDE">
            <w:pPr>
              <w:pStyle w:val="afff1"/>
              <w:bidi w:val="0"/>
              <w:rPr>
                <w:rFonts w:asciiTheme="majorBidi" w:hAnsiTheme="majorBidi" w:cstheme="majorBidi"/>
              </w:rPr>
            </w:pPr>
          </w:p>
        </w:tc>
      </w:tr>
      <w:tr w:rsidR="002B7F51" w:rsidRPr="00F5113B" w:rsidTr="00275D7A">
        <w:tc>
          <w:tcPr>
            <w:tcW w:w="3936" w:type="dxa"/>
          </w:tcPr>
          <w:p w:rsidR="002B7F51" w:rsidRPr="00F5113B" w:rsidDel="002B7F51" w:rsidRDefault="002B7F51" w:rsidP="00357DDE">
            <w:pPr>
              <w:pStyle w:val="afff1"/>
              <w:bidi w:val="0"/>
              <w:rPr>
                <w:rFonts w:asciiTheme="majorBidi" w:hAnsiTheme="majorBidi" w:cstheme="majorBidi"/>
              </w:rPr>
            </w:pPr>
            <w:r w:rsidRPr="00F5113B">
              <w:rPr>
                <w:rFonts w:asciiTheme="majorBidi" w:hAnsiTheme="majorBidi" w:cstheme="majorBidi"/>
              </w:rPr>
              <w:t>Training staff</w:t>
            </w:r>
          </w:p>
        </w:tc>
        <w:tc>
          <w:tcPr>
            <w:tcW w:w="1842" w:type="dxa"/>
          </w:tcPr>
          <w:p w:rsidR="002B7F51" w:rsidRPr="00F5113B" w:rsidRDefault="002B7F51" w:rsidP="00357DDE">
            <w:pPr>
              <w:pStyle w:val="afff1"/>
              <w:bidi w:val="0"/>
              <w:rPr>
                <w:rFonts w:asciiTheme="majorBidi" w:hAnsiTheme="majorBidi" w:cstheme="majorBidi"/>
              </w:rPr>
            </w:pPr>
          </w:p>
        </w:tc>
        <w:tc>
          <w:tcPr>
            <w:tcW w:w="1418" w:type="dxa"/>
          </w:tcPr>
          <w:p w:rsidR="002B7F51" w:rsidRPr="00F5113B" w:rsidRDefault="002B7F51" w:rsidP="00357DDE">
            <w:pPr>
              <w:pStyle w:val="afff1"/>
              <w:bidi w:val="0"/>
              <w:rPr>
                <w:rFonts w:asciiTheme="majorBidi" w:hAnsiTheme="majorBidi" w:cstheme="majorBidi"/>
              </w:rPr>
            </w:pPr>
            <w:r w:rsidRPr="00F5113B">
              <w:rPr>
                <w:rFonts w:asciiTheme="majorBidi" w:hAnsiTheme="majorBidi" w:cstheme="majorBidi"/>
              </w:rPr>
              <w:t>65$</w:t>
            </w:r>
          </w:p>
        </w:tc>
        <w:tc>
          <w:tcPr>
            <w:tcW w:w="1326" w:type="dxa"/>
          </w:tcPr>
          <w:p w:rsidR="002B7F51" w:rsidRPr="00F5113B" w:rsidRDefault="002B7F51"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Mapping expert</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120$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Terminologist</w:t>
            </w: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130$</w:t>
            </w:r>
          </w:p>
        </w:tc>
        <w:tc>
          <w:tcPr>
            <w:tcW w:w="1326"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General comments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Do not specify costs in response to other sections or appendixes.</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Prices in the bidder's bid will be correct and updated for the last date of submission of bids for this tender and will bind the winning bidder throughout the contract period with the Ministry and extension periods, if any.</w:t>
      </w:r>
    </w:p>
    <w:p w:rsidR="00BC5B3F" w:rsidRPr="00F5113B" w:rsidRDefault="00BC5B3F" w:rsidP="00357DDE">
      <w:pPr>
        <w:pStyle w:val="afff1"/>
        <w:bidi w:val="0"/>
        <w:ind w:left="720" w:hanging="72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All prices in the bidder's bid will include all relevant expenses, including labor hours of different staff members, and any other expense required to finance service specified herein. The bidder will not receive any additional payment beyond the prices quoted in its bid.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Date: _______________  Bidder's signature: ____________ Bidder's name: ______________</w:t>
      </w:r>
    </w:p>
    <w:p w:rsidR="00BC5B3F" w:rsidRPr="00F5113B" w:rsidRDefault="00BC5B3F" w:rsidP="00392548">
      <w:pPr>
        <w:pStyle w:val="afff1"/>
        <w:bidi w:val="0"/>
        <w:rPr>
          <w:rFonts w:asciiTheme="majorBidi" w:hAnsiTheme="majorBidi" w:cstheme="majorBidi"/>
          <w:b/>
          <w:bCs/>
        </w:rPr>
      </w:pPr>
      <w:r w:rsidRPr="00F5113B">
        <w:rPr>
          <w:rFonts w:asciiTheme="majorBidi" w:hAnsiTheme="majorBidi" w:cstheme="majorBidi"/>
        </w:rPr>
        <w:br w:type="page"/>
      </w:r>
      <w:r w:rsidRPr="00F5113B">
        <w:rPr>
          <w:rFonts w:asciiTheme="majorBidi" w:hAnsiTheme="majorBidi" w:cstheme="majorBidi"/>
          <w:b/>
          <w:bCs/>
          <w:u w:val="single"/>
        </w:rPr>
        <w:t xml:space="preserve">Appendix E – Bidder's </w:t>
      </w:r>
      <w:r w:rsidR="00392548" w:rsidRPr="00F5113B">
        <w:rPr>
          <w:rFonts w:asciiTheme="majorBidi" w:hAnsiTheme="majorBidi" w:cstheme="majorBidi"/>
          <w:b/>
          <w:bCs/>
          <w:u w:val="single"/>
        </w:rPr>
        <w:t>C</w:t>
      </w:r>
      <w:r w:rsidRPr="00F5113B">
        <w:rPr>
          <w:rFonts w:asciiTheme="majorBidi" w:hAnsiTheme="majorBidi" w:cstheme="majorBidi"/>
          <w:b/>
          <w:bCs/>
          <w:u w:val="single"/>
        </w:rPr>
        <w:t xml:space="preserve">larification </w:t>
      </w:r>
      <w:r w:rsidR="00392548" w:rsidRPr="00F5113B">
        <w:rPr>
          <w:rFonts w:asciiTheme="majorBidi" w:hAnsiTheme="majorBidi" w:cstheme="majorBidi"/>
          <w:b/>
          <w:bCs/>
          <w:u w:val="single"/>
        </w:rPr>
        <w:t>Q</w:t>
      </w:r>
      <w:r w:rsidRPr="00F5113B">
        <w:rPr>
          <w:rFonts w:asciiTheme="majorBidi" w:hAnsiTheme="majorBidi" w:cstheme="majorBidi"/>
          <w:b/>
          <w:bCs/>
          <w:u w:val="single"/>
        </w:rPr>
        <w:t xml:space="preserve">uestion </w:t>
      </w:r>
      <w:r w:rsidR="00392548" w:rsidRPr="00F5113B">
        <w:rPr>
          <w:rFonts w:asciiTheme="majorBidi" w:hAnsiTheme="majorBidi" w:cstheme="majorBidi"/>
          <w:b/>
          <w:bCs/>
          <w:u w:val="single"/>
        </w:rPr>
        <w:t>F</w:t>
      </w:r>
      <w:r w:rsidRPr="00F5113B">
        <w:rPr>
          <w:rFonts w:asciiTheme="majorBidi" w:hAnsiTheme="majorBidi" w:cstheme="majorBidi"/>
          <w:b/>
          <w:bCs/>
          <w:u w:val="single"/>
        </w:rPr>
        <w:t>orm</w:t>
      </w:r>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Tender details</w:t>
      </w:r>
      <w:r w:rsidRPr="00F5113B">
        <w:rPr>
          <w:rFonts w:asciiTheme="majorBidi" w:hAnsiTheme="majorBidi" w:cstheme="majorBidi"/>
        </w:rPr>
        <w:t>: 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After filling</w:t>
      </w:r>
      <w:r w:rsidR="00552900" w:rsidRPr="00F5113B">
        <w:rPr>
          <w:rFonts w:asciiTheme="majorBidi" w:hAnsiTheme="majorBidi" w:cstheme="majorBidi"/>
        </w:rPr>
        <w:t xml:space="preserve"> </w:t>
      </w:r>
      <w:r w:rsidRPr="00F5113B">
        <w:rPr>
          <w:rFonts w:asciiTheme="majorBidi" w:hAnsiTheme="majorBidi" w:cstheme="majorBidi"/>
        </w:rPr>
        <w:t>in the form, please send to by e-mail 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Michrazim_Michshov@Moh.health.gov.il</w:t>
      </w:r>
    </w:p>
    <w:p w:rsidR="00BC5B3F" w:rsidRPr="00F5113B" w:rsidRDefault="00BC5B3F" w:rsidP="00357DDE">
      <w:pPr>
        <w:pStyle w:val="afff1"/>
        <w:bidi w:val="0"/>
        <w:rPr>
          <w:rFonts w:asciiTheme="majorBidi" w:hAnsiTheme="majorBidi" w:cstheme="majorBidi"/>
        </w:rPr>
      </w:pPr>
    </w:p>
    <w:p w:rsidR="00BC5B3F" w:rsidRPr="00F5113B" w:rsidRDefault="00BC5B3F" w:rsidP="00392548">
      <w:pPr>
        <w:pStyle w:val="afff1"/>
        <w:bidi w:val="0"/>
        <w:rPr>
          <w:rFonts w:asciiTheme="majorBidi" w:hAnsiTheme="majorBidi" w:cstheme="majorBidi"/>
        </w:rPr>
      </w:pPr>
      <w:r w:rsidRPr="00F5113B">
        <w:rPr>
          <w:rFonts w:asciiTheme="majorBidi" w:hAnsiTheme="majorBidi" w:cstheme="majorBidi"/>
          <w:b/>
          <w:bCs/>
        </w:rPr>
        <w:t>Company/</w:t>
      </w:r>
      <w:r w:rsidR="00392548" w:rsidRPr="00F5113B">
        <w:rPr>
          <w:rFonts w:asciiTheme="majorBidi" w:hAnsiTheme="majorBidi" w:cstheme="majorBidi"/>
          <w:b/>
          <w:bCs/>
        </w:rPr>
        <w:t>S</w:t>
      </w:r>
      <w:r w:rsidRPr="00F5113B">
        <w:rPr>
          <w:rFonts w:asciiTheme="majorBidi" w:hAnsiTheme="majorBidi" w:cstheme="majorBidi"/>
          <w:b/>
          <w:bCs/>
        </w:rPr>
        <w:t>upplier's name</w:t>
      </w:r>
      <w:r w:rsidRPr="00F5113B">
        <w:rPr>
          <w:rFonts w:asciiTheme="majorBidi" w:hAnsiTheme="majorBidi" w:cstheme="majorBidi"/>
        </w:rPr>
        <w:t>: 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Name and function of supplier's liaison</w:t>
      </w:r>
      <w:r w:rsidRPr="00F5113B">
        <w:rPr>
          <w:rFonts w:asciiTheme="majorBidi" w:hAnsiTheme="majorBidi" w:cstheme="majorBidi"/>
        </w:rPr>
        <w:t>: 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___________________________________________________________________________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___________________________________________________________________________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Phone number: _______________</w:t>
      </w:r>
      <w:r w:rsidRPr="00F5113B">
        <w:rPr>
          <w:rFonts w:asciiTheme="majorBidi" w:hAnsiTheme="majorBidi" w:cstheme="majorBidi"/>
        </w:rPr>
        <w:tab/>
      </w:r>
      <w:r w:rsidRPr="00F5113B">
        <w:rPr>
          <w:rFonts w:asciiTheme="majorBidi" w:hAnsiTheme="majorBidi" w:cstheme="majorBidi"/>
        </w:rPr>
        <w:tab/>
        <w:t>Fax number: 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E-mail address: 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Questions (please fill in each question on a separate line)</w:t>
      </w: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p>
        </w:tc>
        <w:tc>
          <w:tcPr>
            <w:tcW w:w="255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Tender item/s to which question relates</w:t>
            </w:r>
          </w:p>
        </w:tc>
        <w:tc>
          <w:tcPr>
            <w:tcW w:w="316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Question</w:t>
            </w:r>
          </w:p>
        </w:tc>
        <w:tc>
          <w:tcPr>
            <w:tcW w:w="2131"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Comments</w:t>
            </w: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2.</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3.</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4.</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5B5F23" w:rsidRPr="00F5113B" w:rsidRDefault="005B5F23"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5B5F23" w:rsidRPr="00F5113B"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I, _______, attorney-at-law, hereby do attest and confirm that ________</w:t>
      </w:r>
      <w:r w:rsidRPr="00F5113B">
        <w:rPr>
          <w:rFonts w:asciiTheme="majorBidi" w:hAnsiTheme="majorBidi" w:cstheme="majorBidi"/>
          <w:noProof w:val="0"/>
          <w:kern w:val="32"/>
          <w:szCs w:val="22"/>
          <w:lang w:eastAsia="en-US"/>
        </w:rPr>
        <w:tab/>
        <w:t xml:space="preserve"> is authorized to sign on behalf of_________________, and to commit it for purposes of the above stated Tender Form D, for all purposes and intents.</w:t>
      </w:r>
    </w:p>
    <w:p w:rsidR="005B5F23" w:rsidRPr="00F5113B" w:rsidRDefault="005B5F23" w:rsidP="00357DDE">
      <w:pPr>
        <w:tabs>
          <w:tab w:val="center" w:pos="6804"/>
        </w:tabs>
        <w:bidi w:val="0"/>
        <w:spacing w:before="6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ab/>
        <w:t>___________________</w:t>
      </w:r>
    </w:p>
    <w:p w:rsidR="005B5F23" w:rsidRPr="00F5113B"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ab/>
        <w:t>Attorney-at-Law</w:t>
      </w:r>
    </w:p>
    <w:p w:rsidR="005B5F23" w:rsidRPr="00F5113B" w:rsidRDefault="005B5F23" w:rsidP="003F1180">
      <w:pPr>
        <w:spacing w:before="0" w:after="300" w:line="300" w:lineRule="atLeast"/>
        <w:rPr>
          <w:rFonts w:asciiTheme="majorBidi" w:hAnsiTheme="majorBidi" w:cstheme="majorBidi"/>
          <w:szCs w:val="22"/>
          <w:rtl/>
        </w:rPr>
      </w:pPr>
      <w:bookmarkStart w:id="78" w:name="TENDER_FORM_E"/>
      <w:r w:rsidRPr="00F5113B">
        <w:rPr>
          <w:rFonts w:asciiTheme="majorBidi" w:hAnsiTheme="majorBidi" w:cstheme="majorBidi"/>
          <w:b/>
          <w:bCs/>
          <w:noProof w:val="0"/>
          <w:szCs w:val="22"/>
          <w:u w:val="single"/>
          <w:lang w:eastAsia="en-GB"/>
        </w:rPr>
        <w:br w:type="page"/>
      </w:r>
      <w:bookmarkStart w:id="79" w:name="TENDER_FORM_F"/>
      <w:bookmarkEnd w:id="78"/>
      <w:r w:rsidR="003F1180" w:rsidRPr="00F5113B" w:rsidDel="003F1180">
        <w:rPr>
          <w:rFonts w:asciiTheme="majorBidi" w:hAnsiTheme="majorBidi" w:cstheme="majorBidi"/>
          <w:b/>
          <w:bCs/>
          <w:noProof w:val="0"/>
          <w:szCs w:val="22"/>
          <w:u w:val="single"/>
          <w:lang w:eastAsia="en-GB"/>
        </w:rPr>
        <w:t xml:space="preserve"> </w:t>
      </w:r>
      <w:bookmarkEnd w:id="79"/>
    </w:p>
    <w:p w:rsidR="00BC5B3F" w:rsidRPr="00F5113B" w:rsidRDefault="00BC5B3F" w:rsidP="00357DDE">
      <w:pPr>
        <w:tabs>
          <w:tab w:val="right" w:pos="567"/>
        </w:tabs>
        <w:bidi w:val="0"/>
        <w:spacing w:before="0" w:after="120" w:line="240" w:lineRule="auto"/>
        <w:rPr>
          <w:rFonts w:asciiTheme="majorBidi" w:hAnsiTheme="majorBidi" w:cstheme="majorBidi"/>
          <w:b/>
          <w:noProof w:val="0"/>
          <w:szCs w:val="22"/>
        </w:rPr>
      </w:pPr>
    </w:p>
    <w:sectPr w:rsidR="00BC5B3F" w:rsidRPr="00F5113B" w:rsidSect="00976E5B">
      <w:headerReference w:type="first" r:id="rId34"/>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17CC" w:rsidRDefault="00ED17CC">
      <w:r>
        <w:separator/>
      </w:r>
    </w:p>
  </w:endnote>
  <w:endnote w:type="continuationSeparator" w:id="0">
    <w:p w:rsidR="00ED17CC" w:rsidRDefault="00ED17CC">
      <w:r>
        <w:continuationSeparator/>
      </w:r>
    </w:p>
  </w:endnote>
  <w:endnote w:type="continuationNotice" w:id="1">
    <w:p w:rsidR="00ED17CC" w:rsidRDefault="00ED17CC">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2E72BC" w:rsidRDefault="004D6241" w:rsidP="002E72BC">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2E72BC" w:rsidRDefault="004D6241" w:rsidP="008E08C2">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17CC" w:rsidRDefault="00ED17CC">
      <w:r>
        <w:separator/>
      </w:r>
    </w:p>
  </w:footnote>
  <w:footnote w:type="continuationSeparator" w:id="0">
    <w:p w:rsidR="00ED17CC" w:rsidRDefault="00ED17CC">
      <w:r>
        <w:continuationSeparator/>
      </w:r>
    </w:p>
  </w:footnote>
  <w:footnote w:type="continuationNotice" w:id="1">
    <w:p w:rsidR="00ED17CC" w:rsidRDefault="00ED17CC">
      <w:pPr>
        <w:spacing w:before="0" w:line="240" w:lineRule="auto"/>
      </w:pPr>
    </w:p>
  </w:footnote>
  <w:footnote w:id="2">
    <w:p w:rsidR="004D6241" w:rsidRDefault="004D6241" w:rsidP="00BE01CC">
      <w:pPr>
        <w:pStyle w:val="af4"/>
        <w:bidi w:val="0"/>
      </w:pPr>
      <w:r>
        <w:rPr>
          <w:rStyle w:val="af6"/>
        </w:rPr>
        <w:footnoteRef/>
      </w:r>
      <w:r>
        <w:rPr>
          <w:rtl/>
        </w:rPr>
        <w:t xml:space="preserve"> </w:t>
      </w:r>
      <w:r>
        <w:t>The Ministry is in the process of selecting a vendor for this service. Once it is selected, the maximum score will be given for support of the selected database.</w:t>
      </w:r>
    </w:p>
  </w:footnote>
  <w:footnote w:id="3">
    <w:p w:rsidR="004D6241" w:rsidRDefault="004D6241"/>
    <w:p w:rsidR="004D6241" w:rsidRDefault="004D6241" w:rsidP="001E15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b/>
        <w:bCs/>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Default="004D6241" w:rsidP="002E72BC">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 xml:space="preserve">National Terminology </w:t>
    </w:r>
    <w:r>
      <w:rPr>
        <w:rFonts w:ascii="Tahoma" w:hAnsi="Tahoma" w:cs="Tahoma"/>
        <w:szCs w:val="18"/>
      </w:rPr>
      <w:t xml:space="preserve">and Catalogue </w:t>
    </w:r>
    <w:r w:rsidRPr="00E6482B">
      <w:rPr>
        <w:rFonts w:ascii="Tahoma" w:hAnsi="Tahoma" w:cs="Tahoma"/>
        <w:szCs w:val="18"/>
      </w:rPr>
      <w:t>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CF5715">
      <w:rPr>
        <w:rFonts w:ascii="Tahoma" w:hAnsi="Tahoma" w:cs="Tahoma"/>
        <w:noProof/>
        <w:szCs w:val="18"/>
      </w:rPr>
      <w:t>9</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CF5715">
      <w:rPr>
        <w:rFonts w:ascii="Tahoma" w:hAnsi="Tahoma" w:cs="Tahoma"/>
        <w:noProof/>
        <w:szCs w:val="18"/>
      </w:rPr>
      <w:t>9</w:t>
    </w:r>
    <w:r w:rsidRPr="00E6482B">
      <w:rPr>
        <w:rFonts w:ascii="Tahoma" w:hAnsi="Tahoma" w:cs="Tahoma"/>
        <w:szCs w:val="18"/>
        <w:rtl/>
      </w:rPr>
      <w:fldChar w:fldCharType="end"/>
    </w:r>
  </w:p>
  <w:p w:rsidR="004D6241" w:rsidRPr="002E72BC" w:rsidRDefault="004D6241" w:rsidP="002E72B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Pr="00E6482B" w:rsidRDefault="004D6241" w:rsidP="00BB5DBE">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w:t>
    </w:r>
    <w:r>
      <w:rPr>
        <w:rFonts w:ascii="Tahoma" w:hAnsi="Tahoma" w:cs="Tahoma"/>
        <w:szCs w:val="18"/>
      </w:rPr>
      <w:t>1</w:t>
    </w:r>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CF5715">
      <w:rPr>
        <w:rFonts w:ascii="Tahoma" w:hAnsi="Tahoma" w:cs="Tahoma"/>
        <w:noProof/>
        <w:szCs w:val="18"/>
      </w:rPr>
      <w:t>1</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CF5715">
      <w:rPr>
        <w:rFonts w:ascii="Tahoma" w:hAnsi="Tahoma" w:cs="Tahoma"/>
        <w:noProof/>
        <w:szCs w:val="18"/>
      </w:rPr>
      <w:t>1</w:t>
    </w:r>
    <w:r w:rsidRPr="00E6482B">
      <w:rPr>
        <w:rFonts w:ascii="Tahoma" w:hAnsi="Tahoma" w:cs="Tahoma"/>
        <w:szCs w:val="18"/>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ED17CC" w:rsidP="005A6463">
    <w:pPr>
      <w:pStyle w:val="a7"/>
      <w:tabs>
        <w:tab w:val="clear" w:pos="4153"/>
        <w:tab w:val="clear" w:pos="8306"/>
        <w:tab w:val="center" w:pos="4570"/>
        <w:tab w:val="right" w:pos="9070"/>
      </w:tabs>
      <w:bidi w:val="0"/>
      <w:jc w:val="center"/>
      <w:rPr>
        <w:rFonts w:ascii="Tahoma" w:hAnsi="Tahoma" w:cs="Tahoma"/>
        <w:szCs w:val="18"/>
      </w:rPr>
    </w:pPr>
    <w:r>
      <w:rPr>
        <w:rFonts w:ascii="Tahoma" w:hAnsi="Tahoma" w:cs="Tahoma"/>
        <w:noProof/>
        <w:szCs w:val="18"/>
        <w:lang w:eastAsia="zh-CN"/>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9" type="#_x0000_t136" style="position:absolute;left:0;text-align:left;margin-left:31.7pt;margin-top:218.75pt;width:430.05pt;height:90.1pt;rotation:1534593fd;z-index:-251658752">
          <v:shadow color="#868686"/>
          <v:textpath style="font-family:&quot;Arial Black&quot;;font-size:40pt;v-text-kern:t" trim="t" fitpath="t" string="Sample only"/>
        </v:shape>
      </w:pict>
    </w:r>
    <w:r w:rsidR="004D6241" w:rsidRPr="00E6482B">
      <w:rPr>
        <w:rFonts w:ascii="Tahoma" w:hAnsi="Tahoma" w:cs="Tahoma"/>
        <w:szCs w:val="18"/>
      </w:rPr>
      <w:t>RFP document</w:t>
    </w:r>
    <w:r w:rsidR="004D6241" w:rsidRPr="00E6482B">
      <w:rPr>
        <w:rFonts w:ascii="Tahoma" w:hAnsi="Tahoma" w:cs="Tahoma"/>
        <w:szCs w:val="18"/>
      </w:rPr>
      <w:tab/>
    </w:r>
    <w:r w:rsidR="004D6241" w:rsidRPr="00E6482B">
      <w:rPr>
        <w:rFonts w:ascii="Tahoma" w:hAnsi="Tahoma" w:cs="Tahoma"/>
        <w:b/>
        <w:bCs/>
        <w:szCs w:val="18"/>
      </w:rPr>
      <w:t>The Ministry of</w:t>
    </w:r>
    <w:r w:rsidR="004D6241" w:rsidRPr="00E6482B">
      <w:rPr>
        <w:rFonts w:ascii="Tahoma" w:hAnsi="Tahoma" w:cs="Tahoma"/>
        <w:szCs w:val="18"/>
      </w:rPr>
      <w:t xml:space="preserve"> </w:t>
    </w:r>
    <w:r w:rsidR="004D6241" w:rsidRPr="00E6482B">
      <w:rPr>
        <w:rFonts w:ascii="Tahoma" w:hAnsi="Tahoma" w:cs="Tahoma"/>
        <w:b/>
        <w:bCs/>
        <w:szCs w:val="18"/>
      </w:rPr>
      <w:t>Health</w:t>
    </w:r>
    <w:r w:rsidR="004D6241" w:rsidRPr="00E6482B">
      <w:rPr>
        <w:rFonts w:ascii="Tahoma" w:hAnsi="Tahoma" w:cs="Tahoma"/>
        <w:szCs w:val="18"/>
      </w:rPr>
      <w:tab/>
    </w:r>
    <w:r w:rsidR="004D6241" w:rsidRPr="00E6482B">
      <w:rPr>
        <w:rFonts w:ascii="Tahoma" w:hAnsi="Tahoma" w:cs="Tahoma"/>
        <w:szCs w:val="18"/>
        <w:rtl/>
      </w:rPr>
      <w:fldChar w:fldCharType="begin"/>
    </w:r>
    <w:r w:rsidR="004D6241" w:rsidRPr="00E6482B">
      <w:rPr>
        <w:rFonts w:ascii="Tahoma" w:hAnsi="Tahoma" w:cs="Tahoma"/>
        <w:szCs w:val="18"/>
        <w:rtl/>
      </w:rPr>
      <w:instrText xml:space="preserve"> </w:instrText>
    </w:r>
    <w:r w:rsidR="004D6241" w:rsidRPr="00E6482B">
      <w:rPr>
        <w:rFonts w:ascii="Tahoma" w:hAnsi="Tahoma" w:cs="Tahoma"/>
        <w:szCs w:val="18"/>
      </w:rPr>
      <w:instrText>SAVEDATE</w:instrText>
    </w:r>
    <w:r w:rsidR="004D6241" w:rsidRPr="00E6482B">
      <w:rPr>
        <w:rFonts w:ascii="Tahoma" w:hAnsi="Tahoma" w:cs="Tahoma"/>
        <w:szCs w:val="18"/>
        <w:rtl/>
      </w:rPr>
      <w:instrText xml:space="preserve"> \@ "</w:instrText>
    </w:r>
    <w:r w:rsidR="004D6241" w:rsidRPr="00E6482B">
      <w:rPr>
        <w:rFonts w:ascii="Tahoma" w:hAnsi="Tahoma" w:cs="Tahoma"/>
        <w:szCs w:val="18"/>
      </w:rPr>
      <w:instrText>dd/MM/yyyy</w:instrText>
    </w:r>
    <w:r w:rsidR="004D6241" w:rsidRPr="00E6482B">
      <w:rPr>
        <w:rFonts w:ascii="Tahoma" w:hAnsi="Tahoma" w:cs="Tahoma"/>
        <w:szCs w:val="18"/>
        <w:rtl/>
      </w:rPr>
      <w:instrText xml:space="preserve">" \* </w:instrText>
    </w:r>
    <w:r w:rsidR="004D6241" w:rsidRPr="00E6482B">
      <w:rPr>
        <w:rFonts w:ascii="Tahoma" w:hAnsi="Tahoma" w:cs="Tahoma"/>
        <w:szCs w:val="18"/>
      </w:rPr>
      <w:instrText>MERGEFORMAT</w:instrText>
    </w:r>
    <w:r w:rsidR="004D6241" w:rsidRPr="00E6482B">
      <w:rPr>
        <w:rFonts w:ascii="Tahoma" w:hAnsi="Tahoma" w:cs="Tahoma"/>
        <w:szCs w:val="18"/>
        <w:rtl/>
      </w:rPr>
      <w:instrText xml:space="preserve"> </w:instrText>
    </w:r>
    <w:r w:rsidR="004D6241" w:rsidRPr="00E6482B">
      <w:rPr>
        <w:rFonts w:ascii="Tahoma" w:hAnsi="Tahoma" w:cs="Tahoma"/>
        <w:szCs w:val="18"/>
        <w:rtl/>
      </w:rPr>
      <w:fldChar w:fldCharType="separate"/>
    </w:r>
    <w:r w:rsidR="00CF5715">
      <w:rPr>
        <w:rFonts w:ascii="Tahoma" w:hAnsi="Tahoma" w:cs="Tahoma"/>
        <w:noProof/>
        <w:szCs w:val="18"/>
        <w:rtl/>
      </w:rPr>
      <w:t>‏22/11/2013</w:t>
    </w:r>
    <w:r w:rsidR="004D6241" w:rsidRPr="00E6482B">
      <w:rPr>
        <w:rFonts w:ascii="Tahoma" w:hAnsi="Tahoma" w:cs="Tahoma"/>
        <w:szCs w:val="18"/>
        <w:rtl/>
      </w:rPr>
      <w:fldChar w:fldCharType="end"/>
    </w:r>
  </w:p>
  <w:p w:rsidR="004D6241" w:rsidRPr="00E6482B" w:rsidRDefault="004D6241"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281ACD">
      <w:rPr>
        <w:rFonts w:ascii="Tahoma" w:hAnsi="Tahoma" w:cs="Tahoma"/>
        <w:noProof/>
        <w:szCs w:val="18"/>
      </w:rPr>
      <w:t>110</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281ACD">
      <w:rPr>
        <w:rFonts w:ascii="Tahoma" w:hAnsi="Tahoma" w:cs="Tahoma"/>
        <w:noProof/>
        <w:szCs w:val="18"/>
      </w:rPr>
      <w:t>130</w:t>
    </w:r>
    <w:r w:rsidRPr="00E6482B">
      <w:rPr>
        <w:rFonts w:ascii="Tahoma" w:hAnsi="Tahoma" w:cs="Tahoma"/>
        <w:szCs w:val="18"/>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Pr="00E6482B" w:rsidRDefault="004D6241"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281ACD">
      <w:rPr>
        <w:rFonts w:ascii="Tahoma" w:hAnsi="Tahoma" w:cs="Tahoma"/>
        <w:noProof/>
        <w:szCs w:val="18"/>
      </w:rPr>
      <w:t>111</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281ACD">
      <w:rPr>
        <w:rFonts w:ascii="Tahoma" w:hAnsi="Tahoma" w:cs="Tahoma"/>
        <w:noProof/>
        <w:szCs w:val="18"/>
      </w:rPr>
      <w:t>130</w:t>
    </w:r>
    <w:r w:rsidRPr="00E6482B">
      <w:rPr>
        <w:rFonts w:ascii="Tahoma" w:hAnsi="Tahoma" w:cs="Tahoma"/>
        <w:szCs w:val="18"/>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59DD"/>
    <w:multiLevelType w:val="multilevel"/>
    <w:tmpl w:val="71E006C8"/>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0D80BB5"/>
    <w:multiLevelType w:val="hybridMultilevel"/>
    <w:tmpl w:val="6ED8EE22"/>
    <w:lvl w:ilvl="0" w:tplc="58807ECA">
      <w:numFmt w:val="decimal"/>
      <w:pStyle w:val="ForTOC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E691435"/>
    <w:multiLevelType w:val="hybridMultilevel"/>
    <w:tmpl w:val="A19A41B8"/>
    <w:lvl w:ilvl="0" w:tplc="04090001">
      <w:start w:val="1"/>
      <w:numFmt w:val="bullet"/>
      <w:lvlText w:val=""/>
      <w:lvlJc w:val="left"/>
      <w:pPr>
        <w:ind w:left="2232" w:hanging="360"/>
      </w:pPr>
      <w:rPr>
        <w:rFonts w:ascii="Symbol" w:hAnsi="Symbol" w:hint="default"/>
      </w:rPr>
    </w:lvl>
    <w:lvl w:ilvl="1" w:tplc="04090003">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9">
    <w:nsid w:val="13265D41"/>
    <w:multiLevelType w:val="hybridMultilevel"/>
    <w:tmpl w:val="AFF858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0">
    <w:nsid w:val="13AC644A"/>
    <w:multiLevelType w:val="hybridMultilevel"/>
    <w:tmpl w:val="6B2038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44A007F"/>
    <w:multiLevelType w:val="multilevel"/>
    <w:tmpl w:val="F71A4B0A"/>
    <w:lvl w:ilvl="0">
      <w:numFmt w:val="decimal"/>
      <w:lvlText w:val="%1"/>
      <w:lvlJc w:val="left"/>
      <w:pPr>
        <w:ind w:left="360" w:hanging="360"/>
      </w:pPr>
      <w:rPr>
        <w:rFonts w:hint="default"/>
      </w:rPr>
    </w:lvl>
    <w:lvl w:ilvl="1">
      <w:start w:val="1"/>
      <w:numFmt w:val="decimal"/>
      <w:lvlText w:val="%1.%2"/>
      <w:lvlJc w:val="left"/>
      <w:pPr>
        <w:ind w:left="1800"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b w:val="0"/>
        <w:bCs/>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7F24D34"/>
    <w:multiLevelType w:val="hybridMultilevel"/>
    <w:tmpl w:val="0CE28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8B3438B"/>
    <w:multiLevelType w:val="hybridMultilevel"/>
    <w:tmpl w:val="6BE6EA90"/>
    <w:lvl w:ilvl="0" w:tplc="C4D00A10">
      <w:start w:val="70"/>
      <w:numFmt w:val="bullet"/>
      <w:lvlText w:val="-"/>
      <w:lvlJc w:val="left"/>
      <w:pPr>
        <w:ind w:left="720" w:hanging="360"/>
      </w:pPr>
      <w:rPr>
        <w:rFonts w:ascii="Arial" w:eastAsia="MS Mincho"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234F52FC"/>
    <w:multiLevelType w:val="multilevel"/>
    <w:tmpl w:val="9DCE6522"/>
    <w:lvl w:ilvl="0">
      <w:start w:val="3"/>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7">
    <w:nsid w:val="245A4B33"/>
    <w:multiLevelType w:val="hybridMultilevel"/>
    <w:tmpl w:val="352C5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A6C202D"/>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2AF07456"/>
    <w:multiLevelType w:val="hybridMultilevel"/>
    <w:tmpl w:val="C23AC224"/>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7124CDC8">
      <w:numFmt w:val="bullet"/>
      <w:lvlText w:val="-"/>
      <w:lvlJc w:val="left"/>
      <w:pPr>
        <w:ind w:left="3960" w:hanging="360"/>
      </w:pPr>
      <w:rPr>
        <w:rFonts w:ascii="Times New Roman" w:eastAsia="Times New Roman" w:hAnsi="Times New Roman" w:cs="Times New Roman"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4">
    <w:nsid w:val="2F24228E"/>
    <w:multiLevelType w:val="hybridMultilevel"/>
    <w:tmpl w:val="D6FAB1D6"/>
    <w:lvl w:ilvl="0" w:tplc="13249A7E">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349E48CF"/>
    <w:multiLevelType w:val="hybridMultilevel"/>
    <w:tmpl w:val="FA0AFBC6"/>
    <w:lvl w:ilvl="0" w:tplc="04090001">
      <w:start w:val="1"/>
      <w:numFmt w:val="bullet"/>
      <w:lvlText w:val=""/>
      <w:lvlJc w:val="left"/>
      <w:pPr>
        <w:ind w:left="2227" w:hanging="360"/>
      </w:pPr>
      <w:rPr>
        <w:rFonts w:ascii="Symbol" w:hAnsi="Symbol" w:hint="default"/>
      </w:rPr>
    </w:lvl>
    <w:lvl w:ilvl="1" w:tplc="04090003">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7">
    <w:nsid w:val="36C27DD3"/>
    <w:multiLevelType w:val="hybridMultilevel"/>
    <w:tmpl w:val="6FE4012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38031105"/>
    <w:multiLevelType w:val="multilevel"/>
    <w:tmpl w:val="5706DE4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9">
    <w:nsid w:val="3AF174D2"/>
    <w:multiLevelType w:val="hybridMultilevel"/>
    <w:tmpl w:val="CB54F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31">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446767B0"/>
    <w:multiLevelType w:val="multilevel"/>
    <w:tmpl w:val="0A664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nsid w:val="46F57730"/>
    <w:multiLevelType w:val="multilevel"/>
    <w:tmpl w:val="1B307A42"/>
    <w:lvl w:ilvl="0">
      <w:start w:val="1"/>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8">
    <w:nsid w:val="4958697C"/>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4F4D0A88"/>
    <w:multiLevelType w:val="hybridMultilevel"/>
    <w:tmpl w:val="8550C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41">
    <w:nsid w:val="526B1E2E"/>
    <w:multiLevelType w:val="hybridMultilevel"/>
    <w:tmpl w:val="529EE978"/>
    <w:lvl w:ilvl="0" w:tplc="04090001">
      <w:start w:val="1"/>
      <w:numFmt w:val="bullet"/>
      <w:lvlText w:val=""/>
      <w:lvlJc w:val="left"/>
      <w:pPr>
        <w:tabs>
          <w:tab w:val="num" w:pos="3240"/>
        </w:tabs>
        <w:ind w:left="3240" w:hanging="360"/>
      </w:pPr>
      <w:rPr>
        <w:rFonts w:ascii="Symbol" w:hAnsi="Symbol" w:hint="default"/>
      </w:rPr>
    </w:lvl>
    <w:lvl w:ilvl="1" w:tplc="04090003">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42">
    <w:nsid w:val="53CD358A"/>
    <w:multiLevelType w:val="hybridMultilevel"/>
    <w:tmpl w:val="58F053F0"/>
    <w:lvl w:ilvl="0" w:tplc="04090001">
      <w:start w:val="1"/>
      <w:numFmt w:val="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cs="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cs="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cs="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43">
    <w:nsid w:val="555A1581"/>
    <w:multiLevelType w:val="multilevel"/>
    <w:tmpl w:val="596627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nsid w:val="59294345"/>
    <w:multiLevelType w:val="hybridMultilevel"/>
    <w:tmpl w:val="49409196"/>
    <w:lvl w:ilvl="0" w:tplc="4D5E83BC">
      <w:numFmt w:val="bullet"/>
      <w:lvlText w:val=""/>
      <w:lvlJc w:val="left"/>
      <w:pPr>
        <w:ind w:left="2628" w:hanging="360"/>
      </w:pPr>
      <w:rPr>
        <w:rFonts w:ascii="Symbol" w:eastAsia="Times New Roman" w:hAnsi="Symbol" w:cs="Tahoma" w:hint="default"/>
      </w:rPr>
    </w:lvl>
    <w:lvl w:ilvl="1" w:tplc="0409000D">
      <w:start w:val="1"/>
      <w:numFmt w:val="bullet"/>
      <w:lvlText w:val=""/>
      <w:lvlJc w:val="left"/>
      <w:pPr>
        <w:ind w:left="3348" w:hanging="360"/>
      </w:pPr>
      <w:rPr>
        <w:rFonts w:ascii="Wingdings" w:hAnsi="Wingdings"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46">
    <w:nsid w:val="5DEA262C"/>
    <w:multiLevelType w:val="multilevel"/>
    <w:tmpl w:val="2542AA0C"/>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nsid w:val="5E3F55DE"/>
    <w:multiLevelType w:val="hybridMultilevel"/>
    <w:tmpl w:val="D39EF8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61EF4C3A"/>
    <w:multiLevelType w:val="multilevel"/>
    <w:tmpl w:val="17B6E09C"/>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49">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50">
    <w:nsid w:val="678940AC"/>
    <w:multiLevelType w:val="hybridMultilevel"/>
    <w:tmpl w:val="70EEC6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68E6162B"/>
    <w:multiLevelType w:val="hybridMultilevel"/>
    <w:tmpl w:val="3662D1CC"/>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1">
      <w:start w:val="1"/>
      <w:numFmt w:val="bullet"/>
      <w:lvlText w:val=""/>
      <w:lvlJc w:val="left"/>
      <w:pPr>
        <w:ind w:left="3960" w:hanging="360"/>
      </w:pPr>
      <w:rPr>
        <w:rFonts w:ascii="Symbol" w:hAnsi="Symbol"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nsid w:val="6A1B6DFA"/>
    <w:multiLevelType w:val="hybridMultilevel"/>
    <w:tmpl w:val="88406B88"/>
    <w:lvl w:ilvl="0" w:tplc="85F21CC2">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3">
    <w:nsid w:val="6D3D0E8E"/>
    <w:multiLevelType w:val="multilevel"/>
    <w:tmpl w:val="D40E92F2"/>
    <w:lvl w:ilvl="0">
      <w:start w:val="1"/>
      <w:numFmt w:val="decimal"/>
      <w:lvlText w:val="%1"/>
      <w:lvlJc w:val="left"/>
      <w:pPr>
        <w:ind w:left="720" w:hanging="720"/>
      </w:pPr>
      <w:rPr>
        <w:rFonts w:hint="default"/>
      </w:rPr>
    </w:lvl>
    <w:lvl w:ilvl="1">
      <w:start w:val="1"/>
      <w:numFmt w:val="decimal"/>
      <w:lvlText w:val="%1.%2"/>
      <w:lvlJc w:val="left"/>
      <w:pPr>
        <w:ind w:left="2160" w:hanging="720"/>
      </w:pPr>
      <w:rPr>
        <w:rFonts w:hint="default"/>
        <w:b/>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710C345F"/>
    <w:multiLevelType w:val="hybridMultilevel"/>
    <w:tmpl w:val="B3AA1768"/>
    <w:lvl w:ilvl="0" w:tplc="847CFE48">
      <w:start w:val="1"/>
      <w:numFmt w:val="decimal"/>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6">
    <w:nsid w:val="7B51239C"/>
    <w:multiLevelType w:val="hybridMultilevel"/>
    <w:tmpl w:val="27E263F2"/>
    <w:lvl w:ilvl="0" w:tplc="33CC76BA">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nsid w:val="7D520968"/>
    <w:multiLevelType w:val="hybridMultilevel"/>
    <w:tmpl w:val="CD1C3B3C"/>
    <w:lvl w:ilvl="0" w:tplc="FB92CC4C">
      <w:start w:val="1"/>
      <w:numFmt w:val="bullet"/>
      <w:lvlText w:val=""/>
      <w:lvlJc w:val="left"/>
      <w:pPr>
        <w:tabs>
          <w:tab w:val="num" w:pos="2160"/>
        </w:tabs>
        <w:ind w:left="2160" w:hanging="360"/>
      </w:pPr>
      <w:rPr>
        <w:rFonts w:ascii="Symbol" w:hAnsi="Symbol" w:hint="default"/>
        <w:sz w:val="16"/>
      </w:rPr>
    </w:lvl>
    <w:lvl w:ilvl="1" w:tplc="41166486">
      <w:start w:val="1"/>
      <w:numFmt w:val="bullet"/>
      <w:lvlText w:val=""/>
      <w:lvlJc w:val="left"/>
      <w:pPr>
        <w:tabs>
          <w:tab w:val="num" w:pos="1440"/>
        </w:tabs>
        <w:ind w:left="1440" w:hanging="360"/>
      </w:pPr>
      <w:rPr>
        <w:rFonts w:ascii="Symbol" w:hAnsi="Symbol" w:hint="default"/>
        <w:sz w:val="1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nsid w:val="7FC27EA0"/>
    <w:multiLevelType w:val="hybridMultilevel"/>
    <w:tmpl w:val="0AA01512"/>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40"/>
  </w:num>
  <w:num w:numId="2">
    <w:abstractNumId w:val="49"/>
  </w:num>
  <w:num w:numId="3">
    <w:abstractNumId w:val="57"/>
  </w:num>
  <w:num w:numId="4">
    <w:abstractNumId w:val="6"/>
  </w:num>
  <w:num w:numId="5">
    <w:abstractNumId w:val="12"/>
  </w:num>
  <w:num w:numId="6">
    <w:abstractNumId w:val="23"/>
  </w:num>
  <w:num w:numId="7">
    <w:abstractNumId w:val="21"/>
  </w:num>
  <w:num w:numId="8">
    <w:abstractNumId w:val="7"/>
  </w:num>
  <w:num w:numId="9">
    <w:abstractNumId w:val="44"/>
  </w:num>
  <w:num w:numId="10">
    <w:abstractNumId w:val="30"/>
  </w:num>
  <w:num w:numId="11">
    <w:abstractNumId w:val="5"/>
  </w:num>
  <w:num w:numId="12">
    <w:abstractNumId w:val="2"/>
  </w:num>
  <w:num w:numId="13">
    <w:abstractNumId w:val="37"/>
  </w:num>
  <w:num w:numId="14">
    <w:abstractNumId w:val="32"/>
  </w:num>
  <w:num w:numId="15">
    <w:abstractNumId w:val="59"/>
  </w:num>
  <w:num w:numId="16">
    <w:abstractNumId w:val="25"/>
  </w:num>
  <w:num w:numId="17">
    <w:abstractNumId w:val="18"/>
  </w:num>
  <w:num w:numId="18">
    <w:abstractNumId w:val="3"/>
  </w:num>
  <w:num w:numId="19">
    <w:abstractNumId w:val="4"/>
  </w:num>
  <w:num w:numId="20">
    <w:abstractNumId w:val="22"/>
  </w:num>
  <w:num w:numId="21">
    <w:abstractNumId w:val="54"/>
  </w:num>
  <w:num w:numId="22">
    <w:abstractNumId w:val="31"/>
  </w:num>
  <w:num w:numId="23">
    <w:abstractNumId w:val="33"/>
  </w:num>
  <w:num w:numId="24">
    <w:abstractNumId w:val="15"/>
  </w:num>
  <w:num w:numId="25">
    <w:abstractNumId w:val="35"/>
  </w:num>
  <w:num w:numId="26">
    <w:abstractNumId w:val="29"/>
  </w:num>
  <w:num w:numId="27">
    <w:abstractNumId w:val="27"/>
  </w:num>
  <w:num w:numId="28">
    <w:abstractNumId w:val="20"/>
  </w:num>
  <w:num w:numId="29">
    <w:abstractNumId w:val="41"/>
  </w:num>
  <w:num w:numId="30">
    <w:abstractNumId w:val="8"/>
  </w:num>
  <w:num w:numId="31">
    <w:abstractNumId w:val="42"/>
  </w:num>
  <w:num w:numId="32">
    <w:abstractNumId w:val="60"/>
  </w:num>
  <w:num w:numId="33">
    <w:abstractNumId w:val="58"/>
  </w:num>
  <w:num w:numId="34">
    <w:abstractNumId w:val="1"/>
  </w:num>
  <w:num w:numId="35">
    <w:abstractNumId w:val="11"/>
  </w:num>
  <w:num w:numId="36">
    <w:abstractNumId w:val="45"/>
  </w:num>
  <w:num w:numId="37">
    <w:abstractNumId w:val="55"/>
  </w:num>
  <w:num w:numId="38">
    <w:abstractNumId w:val="52"/>
  </w:num>
  <w:num w:numId="39">
    <w:abstractNumId w:val="39"/>
  </w:num>
  <w:num w:numId="40">
    <w:abstractNumId w:val="26"/>
  </w:num>
  <w:num w:numId="41">
    <w:abstractNumId w:val="9"/>
  </w:num>
  <w:num w:numId="42">
    <w:abstractNumId w:val="19"/>
  </w:num>
  <w:num w:numId="43">
    <w:abstractNumId w:val="36"/>
  </w:num>
  <w:num w:numId="44">
    <w:abstractNumId w:val="14"/>
  </w:num>
  <w:num w:numId="45">
    <w:abstractNumId w:val="10"/>
  </w:num>
  <w:num w:numId="46">
    <w:abstractNumId w:val="47"/>
  </w:num>
  <w:num w:numId="47">
    <w:abstractNumId w:val="53"/>
  </w:num>
  <w:num w:numId="48">
    <w:abstractNumId w:val="48"/>
  </w:num>
  <w:num w:numId="49">
    <w:abstractNumId w:val="16"/>
  </w:num>
  <w:num w:numId="50">
    <w:abstractNumId w:val="28"/>
  </w:num>
  <w:num w:numId="51">
    <w:abstractNumId w:val="0"/>
  </w:num>
  <w:num w:numId="52">
    <w:abstractNumId w:val="51"/>
  </w:num>
  <w:num w:numId="53">
    <w:abstractNumId w:val="13"/>
  </w:num>
  <w:num w:numId="54">
    <w:abstractNumId w:val="50"/>
  </w:num>
  <w:num w:numId="55">
    <w:abstractNumId w:val="17"/>
  </w:num>
  <w:num w:numId="56">
    <w:abstractNumId w:val="46"/>
  </w:num>
  <w:num w:numId="57">
    <w:abstractNumId w:val="34"/>
  </w:num>
  <w:num w:numId="58">
    <w:abstractNumId w:val="43"/>
  </w:num>
  <w:num w:numId="59">
    <w:abstractNumId w:val="56"/>
  </w:num>
  <w:num w:numId="60">
    <w:abstractNumId w:val="24"/>
  </w:num>
  <w:num w:numId="61">
    <w:abstractNumId w:val="3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noPunctuationKerning/>
  <w:characterSpacingControl w:val="doNotCompress"/>
  <w:hdrShapeDefaults>
    <o:shapedefaults v:ext="edit" spidmax="207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0118"/>
    <w:rsid w:val="000017F8"/>
    <w:rsid w:val="00004F6C"/>
    <w:rsid w:val="00006D6E"/>
    <w:rsid w:val="00007442"/>
    <w:rsid w:val="000075DE"/>
    <w:rsid w:val="00007C90"/>
    <w:rsid w:val="000100FC"/>
    <w:rsid w:val="00010AC0"/>
    <w:rsid w:val="000112FF"/>
    <w:rsid w:val="000116F1"/>
    <w:rsid w:val="00012499"/>
    <w:rsid w:val="000138F3"/>
    <w:rsid w:val="00013B1A"/>
    <w:rsid w:val="00014333"/>
    <w:rsid w:val="000143CE"/>
    <w:rsid w:val="000152FB"/>
    <w:rsid w:val="000153E0"/>
    <w:rsid w:val="00016CED"/>
    <w:rsid w:val="0001785A"/>
    <w:rsid w:val="000203B4"/>
    <w:rsid w:val="00020C55"/>
    <w:rsid w:val="00021121"/>
    <w:rsid w:val="0002161F"/>
    <w:rsid w:val="00021C72"/>
    <w:rsid w:val="00021FC6"/>
    <w:rsid w:val="0002315F"/>
    <w:rsid w:val="0002447A"/>
    <w:rsid w:val="000249E6"/>
    <w:rsid w:val="00025E6F"/>
    <w:rsid w:val="0002658D"/>
    <w:rsid w:val="00026BBD"/>
    <w:rsid w:val="00027F29"/>
    <w:rsid w:val="00030A92"/>
    <w:rsid w:val="00030F13"/>
    <w:rsid w:val="00030F3A"/>
    <w:rsid w:val="000312E3"/>
    <w:rsid w:val="00031535"/>
    <w:rsid w:val="00031D6F"/>
    <w:rsid w:val="00032AEE"/>
    <w:rsid w:val="00033420"/>
    <w:rsid w:val="000337BA"/>
    <w:rsid w:val="000339E2"/>
    <w:rsid w:val="00033BB5"/>
    <w:rsid w:val="00033D0E"/>
    <w:rsid w:val="00040868"/>
    <w:rsid w:val="00040C0E"/>
    <w:rsid w:val="00040F92"/>
    <w:rsid w:val="0004135E"/>
    <w:rsid w:val="0004182A"/>
    <w:rsid w:val="00041D5A"/>
    <w:rsid w:val="00042B28"/>
    <w:rsid w:val="00043392"/>
    <w:rsid w:val="00043F05"/>
    <w:rsid w:val="00043F35"/>
    <w:rsid w:val="0004432D"/>
    <w:rsid w:val="0004496F"/>
    <w:rsid w:val="0004514F"/>
    <w:rsid w:val="000455F7"/>
    <w:rsid w:val="00045CD9"/>
    <w:rsid w:val="00046189"/>
    <w:rsid w:val="000504A5"/>
    <w:rsid w:val="00051E2A"/>
    <w:rsid w:val="000522D0"/>
    <w:rsid w:val="00052BAD"/>
    <w:rsid w:val="00052C09"/>
    <w:rsid w:val="000540B4"/>
    <w:rsid w:val="00054B06"/>
    <w:rsid w:val="000553AB"/>
    <w:rsid w:val="00055C37"/>
    <w:rsid w:val="000570A4"/>
    <w:rsid w:val="0006040C"/>
    <w:rsid w:val="00060A0D"/>
    <w:rsid w:val="00061D94"/>
    <w:rsid w:val="000620D1"/>
    <w:rsid w:val="00062FBF"/>
    <w:rsid w:val="00063450"/>
    <w:rsid w:val="00063680"/>
    <w:rsid w:val="000639F0"/>
    <w:rsid w:val="000650A8"/>
    <w:rsid w:val="000656B4"/>
    <w:rsid w:val="0006647A"/>
    <w:rsid w:val="000715D3"/>
    <w:rsid w:val="00071E1D"/>
    <w:rsid w:val="00072030"/>
    <w:rsid w:val="000724D6"/>
    <w:rsid w:val="00072671"/>
    <w:rsid w:val="000731F1"/>
    <w:rsid w:val="0007659A"/>
    <w:rsid w:val="00077D1F"/>
    <w:rsid w:val="00080609"/>
    <w:rsid w:val="000809A0"/>
    <w:rsid w:val="00080E7B"/>
    <w:rsid w:val="00080F94"/>
    <w:rsid w:val="00081780"/>
    <w:rsid w:val="00081A49"/>
    <w:rsid w:val="00081DC6"/>
    <w:rsid w:val="00082861"/>
    <w:rsid w:val="00084944"/>
    <w:rsid w:val="00084C9F"/>
    <w:rsid w:val="00085503"/>
    <w:rsid w:val="00085770"/>
    <w:rsid w:val="00086532"/>
    <w:rsid w:val="00086CC2"/>
    <w:rsid w:val="00087E2E"/>
    <w:rsid w:val="00087EE0"/>
    <w:rsid w:val="0009022B"/>
    <w:rsid w:val="00091457"/>
    <w:rsid w:val="000920CE"/>
    <w:rsid w:val="00092B9E"/>
    <w:rsid w:val="00092E74"/>
    <w:rsid w:val="0009304A"/>
    <w:rsid w:val="00095004"/>
    <w:rsid w:val="000955AD"/>
    <w:rsid w:val="00095776"/>
    <w:rsid w:val="00095FFF"/>
    <w:rsid w:val="00096089"/>
    <w:rsid w:val="0009610B"/>
    <w:rsid w:val="0009675A"/>
    <w:rsid w:val="00096B77"/>
    <w:rsid w:val="00096FA5"/>
    <w:rsid w:val="00097028"/>
    <w:rsid w:val="00097D61"/>
    <w:rsid w:val="000A0A45"/>
    <w:rsid w:val="000A0E90"/>
    <w:rsid w:val="000A1264"/>
    <w:rsid w:val="000A1609"/>
    <w:rsid w:val="000A1F66"/>
    <w:rsid w:val="000A45BF"/>
    <w:rsid w:val="000A618E"/>
    <w:rsid w:val="000A72DE"/>
    <w:rsid w:val="000B0E65"/>
    <w:rsid w:val="000B0F2B"/>
    <w:rsid w:val="000B1F47"/>
    <w:rsid w:val="000B2B3C"/>
    <w:rsid w:val="000B35D7"/>
    <w:rsid w:val="000B3C12"/>
    <w:rsid w:val="000B4732"/>
    <w:rsid w:val="000B5ABD"/>
    <w:rsid w:val="000B63ED"/>
    <w:rsid w:val="000B6D0A"/>
    <w:rsid w:val="000B75B9"/>
    <w:rsid w:val="000B77A5"/>
    <w:rsid w:val="000C0DD3"/>
    <w:rsid w:val="000C1092"/>
    <w:rsid w:val="000C11C8"/>
    <w:rsid w:val="000C1F6E"/>
    <w:rsid w:val="000C26E7"/>
    <w:rsid w:val="000C2ED0"/>
    <w:rsid w:val="000C41C9"/>
    <w:rsid w:val="000C48DD"/>
    <w:rsid w:val="000C4F09"/>
    <w:rsid w:val="000C50AE"/>
    <w:rsid w:val="000C5311"/>
    <w:rsid w:val="000C5363"/>
    <w:rsid w:val="000C5391"/>
    <w:rsid w:val="000C55DD"/>
    <w:rsid w:val="000C5BE3"/>
    <w:rsid w:val="000C6038"/>
    <w:rsid w:val="000C6C77"/>
    <w:rsid w:val="000C7856"/>
    <w:rsid w:val="000C7CE9"/>
    <w:rsid w:val="000D09E1"/>
    <w:rsid w:val="000D121F"/>
    <w:rsid w:val="000D136C"/>
    <w:rsid w:val="000D1AFA"/>
    <w:rsid w:val="000D2D86"/>
    <w:rsid w:val="000D3569"/>
    <w:rsid w:val="000D514E"/>
    <w:rsid w:val="000D5201"/>
    <w:rsid w:val="000D563D"/>
    <w:rsid w:val="000D6FBD"/>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38F"/>
    <w:rsid w:val="000F185E"/>
    <w:rsid w:val="000F2AD5"/>
    <w:rsid w:val="000F3619"/>
    <w:rsid w:val="000F3B76"/>
    <w:rsid w:val="000F5227"/>
    <w:rsid w:val="000F5494"/>
    <w:rsid w:val="000F5AF2"/>
    <w:rsid w:val="000F60D8"/>
    <w:rsid w:val="000F6AE1"/>
    <w:rsid w:val="000F7B77"/>
    <w:rsid w:val="001005F6"/>
    <w:rsid w:val="00100BD7"/>
    <w:rsid w:val="001025D9"/>
    <w:rsid w:val="00102DD6"/>
    <w:rsid w:val="00104F1E"/>
    <w:rsid w:val="00105147"/>
    <w:rsid w:val="001051AE"/>
    <w:rsid w:val="001051DB"/>
    <w:rsid w:val="001056B3"/>
    <w:rsid w:val="00105B77"/>
    <w:rsid w:val="00106F51"/>
    <w:rsid w:val="0010700D"/>
    <w:rsid w:val="00110306"/>
    <w:rsid w:val="001108B8"/>
    <w:rsid w:val="00110A1C"/>
    <w:rsid w:val="00110D22"/>
    <w:rsid w:val="00110D93"/>
    <w:rsid w:val="001121D7"/>
    <w:rsid w:val="001128A6"/>
    <w:rsid w:val="00112AE5"/>
    <w:rsid w:val="00112E78"/>
    <w:rsid w:val="00114741"/>
    <w:rsid w:val="001147E1"/>
    <w:rsid w:val="001155E4"/>
    <w:rsid w:val="001163EA"/>
    <w:rsid w:val="001172FC"/>
    <w:rsid w:val="00117722"/>
    <w:rsid w:val="00117971"/>
    <w:rsid w:val="00117A7A"/>
    <w:rsid w:val="001216EF"/>
    <w:rsid w:val="00122036"/>
    <w:rsid w:val="0012211D"/>
    <w:rsid w:val="001227B1"/>
    <w:rsid w:val="00122CF8"/>
    <w:rsid w:val="001232A7"/>
    <w:rsid w:val="001238FA"/>
    <w:rsid w:val="00123A5B"/>
    <w:rsid w:val="001252DB"/>
    <w:rsid w:val="001253F4"/>
    <w:rsid w:val="001255D0"/>
    <w:rsid w:val="00126CAC"/>
    <w:rsid w:val="00126CE7"/>
    <w:rsid w:val="00126F25"/>
    <w:rsid w:val="0013090C"/>
    <w:rsid w:val="00131528"/>
    <w:rsid w:val="00132CC1"/>
    <w:rsid w:val="0013392E"/>
    <w:rsid w:val="00134ACA"/>
    <w:rsid w:val="00134C77"/>
    <w:rsid w:val="00135242"/>
    <w:rsid w:val="0013693E"/>
    <w:rsid w:val="00136CCE"/>
    <w:rsid w:val="00136DCE"/>
    <w:rsid w:val="00137C7B"/>
    <w:rsid w:val="00140B6A"/>
    <w:rsid w:val="00141A6D"/>
    <w:rsid w:val="00142575"/>
    <w:rsid w:val="00142C5D"/>
    <w:rsid w:val="00143CB1"/>
    <w:rsid w:val="00144A62"/>
    <w:rsid w:val="00145013"/>
    <w:rsid w:val="00145487"/>
    <w:rsid w:val="00145743"/>
    <w:rsid w:val="0014628F"/>
    <w:rsid w:val="00146862"/>
    <w:rsid w:val="00147652"/>
    <w:rsid w:val="00147A7B"/>
    <w:rsid w:val="001516C3"/>
    <w:rsid w:val="00151C2D"/>
    <w:rsid w:val="00154418"/>
    <w:rsid w:val="001550EE"/>
    <w:rsid w:val="00155581"/>
    <w:rsid w:val="00155973"/>
    <w:rsid w:val="00155DED"/>
    <w:rsid w:val="00156944"/>
    <w:rsid w:val="00156A3E"/>
    <w:rsid w:val="001574F2"/>
    <w:rsid w:val="0016020A"/>
    <w:rsid w:val="00160C5B"/>
    <w:rsid w:val="0016146D"/>
    <w:rsid w:val="001615C5"/>
    <w:rsid w:val="00161C46"/>
    <w:rsid w:val="00162A83"/>
    <w:rsid w:val="0016365E"/>
    <w:rsid w:val="0016419C"/>
    <w:rsid w:val="00164699"/>
    <w:rsid w:val="001666A5"/>
    <w:rsid w:val="001670F7"/>
    <w:rsid w:val="0016789F"/>
    <w:rsid w:val="00170BFD"/>
    <w:rsid w:val="0017122C"/>
    <w:rsid w:val="001716B5"/>
    <w:rsid w:val="00171BD2"/>
    <w:rsid w:val="001725DC"/>
    <w:rsid w:val="00172FCC"/>
    <w:rsid w:val="0017363D"/>
    <w:rsid w:val="00173686"/>
    <w:rsid w:val="0017427B"/>
    <w:rsid w:val="00174CB5"/>
    <w:rsid w:val="00176B12"/>
    <w:rsid w:val="0017768D"/>
    <w:rsid w:val="00180076"/>
    <w:rsid w:val="00180646"/>
    <w:rsid w:val="00180A11"/>
    <w:rsid w:val="001825A8"/>
    <w:rsid w:val="001827C4"/>
    <w:rsid w:val="00184020"/>
    <w:rsid w:val="00184CDF"/>
    <w:rsid w:val="00184DC9"/>
    <w:rsid w:val="001850C6"/>
    <w:rsid w:val="00186693"/>
    <w:rsid w:val="00186BD0"/>
    <w:rsid w:val="00187188"/>
    <w:rsid w:val="00190047"/>
    <w:rsid w:val="00190472"/>
    <w:rsid w:val="00191A12"/>
    <w:rsid w:val="00191D0E"/>
    <w:rsid w:val="0019219A"/>
    <w:rsid w:val="0019230B"/>
    <w:rsid w:val="00192875"/>
    <w:rsid w:val="00192A63"/>
    <w:rsid w:val="00192F4E"/>
    <w:rsid w:val="0019306E"/>
    <w:rsid w:val="0019399B"/>
    <w:rsid w:val="0019571A"/>
    <w:rsid w:val="001979FB"/>
    <w:rsid w:val="00197B82"/>
    <w:rsid w:val="001A0665"/>
    <w:rsid w:val="001A07BD"/>
    <w:rsid w:val="001A0EEF"/>
    <w:rsid w:val="001A128A"/>
    <w:rsid w:val="001A17E6"/>
    <w:rsid w:val="001A1B19"/>
    <w:rsid w:val="001A262C"/>
    <w:rsid w:val="001A2F96"/>
    <w:rsid w:val="001A4202"/>
    <w:rsid w:val="001A57BB"/>
    <w:rsid w:val="001A5D22"/>
    <w:rsid w:val="001A6505"/>
    <w:rsid w:val="001A66D3"/>
    <w:rsid w:val="001A68BE"/>
    <w:rsid w:val="001A7493"/>
    <w:rsid w:val="001A78BB"/>
    <w:rsid w:val="001B0E60"/>
    <w:rsid w:val="001B1430"/>
    <w:rsid w:val="001B16AE"/>
    <w:rsid w:val="001B1813"/>
    <w:rsid w:val="001B2CE0"/>
    <w:rsid w:val="001B2D61"/>
    <w:rsid w:val="001B3C48"/>
    <w:rsid w:val="001B4B2D"/>
    <w:rsid w:val="001B508C"/>
    <w:rsid w:val="001B5D52"/>
    <w:rsid w:val="001B5FCC"/>
    <w:rsid w:val="001B6CAA"/>
    <w:rsid w:val="001B7119"/>
    <w:rsid w:val="001B71BE"/>
    <w:rsid w:val="001B74F9"/>
    <w:rsid w:val="001B76AE"/>
    <w:rsid w:val="001B7EDE"/>
    <w:rsid w:val="001C03D2"/>
    <w:rsid w:val="001C18C8"/>
    <w:rsid w:val="001C1A26"/>
    <w:rsid w:val="001C1D0E"/>
    <w:rsid w:val="001C2BF5"/>
    <w:rsid w:val="001C302B"/>
    <w:rsid w:val="001C3426"/>
    <w:rsid w:val="001C3C7A"/>
    <w:rsid w:val="001C4EC7"/>
    <w:rsid w:val="001C5C1F"/>
    <w:rsid w:val="001C6B24"/>
    <w:rsid w:val="001D1049"/>
    <w:rsid w:val="001D25AA"/>
    <w:rsid w:val="001D3E3F"/>
    <w:rsid w:val="001D429C"/>
    <w:rsid w:val="001D55B3"/>
    <w:rsid w:val="001D6B67"/>
    <w:rsid w:val="001D6F0B"/>
    <w:rsid w:val="001D7752"/>
    <w:rsid w:val="001D77B4"/>
    <w:rsid w:val="001E13F2"/>
    <w:rsid w:val="001E15E2"/>
    <w:rsid w:val="001E1E64"/>
    <w:rsid w:val="001E36EA"/>
    <w:rsid w:val="001E4202"/>
    <w:rsid w:val="001E4DD2"/>
    <w:rsid w:val="001E5405"/>
    <w:rsid w:val="001E6E96"/>
    <w:rsid w:val="001E755D"/>
    <w:rsid w:val="001E758F"/>
    <w:rsid w:val="001F0293"/>
    <w:rsid w:val="001F111E"/>
    <w:rsid w:val="001F1AB1"/>
    <w:rsid w:val="001F1AFF"/>
    <w:rsid w:val="001F26F5"/>
    <w:rsid w:val="001F2C08"/>
    <w:rsid w:val="001F3423"/>
    <w:rsid w:val="001F3A29"/>
    <w:rsid w:val="001F4217"/>
    <w:rsid w:val="001F4B92"/>
    <w:rsid w:val="001F4DDE"/>
    <w:rsid w:val="002004E7"/>
    <w:rsid w:val="00200BF3"/>
    <w:rsid w:val="00201462"/>
    <w:rsid w:val="002015BF"/>
    <w:rsid w:val="00201E8B"/>
    <w:rsid w:val="0020286E"/>
    <w:rsid w:val="00202E6E"/>
    <w:rsid w:val="00204BA8"/>
    <w:rsid w:val="00204CD9"/>
    <w:rsid w:val="0020534A"/>
    <w:rsid w:val="00206662"/>
    <w:rsid w:val="00206E92"/>
    <w:rsid w:val="002070E7"/>
    <w:rsid w:val="00207225"/>
    <w:rsid w:val="0021058A"/>
    <w:rsid w:val="0021063C"/>
    <w:rsid w:val="002106F0"/>
    <w:rsid w:val="002121EF"/>
    <w:rsid w:val="00214C7E"/>
    <w:rsid w:val="00216687"/>
    <w:rsid w:val="00216B43"/>
    <w:rsid w:val="0021705C"/>
    <w:rsid w:val="00217E38"/>
    <w:rsid w:val="0022118C"/>
    <w:rsid w:val="00221251"/>
    <w:rsid w:val="00221299"/>
    <w:rsid w:val="00222BF7"/>
    <w:rsid w:val="00222DFF"/>
    <w:rsid w:val="00223B20"/>
    <w:rsid w:val="002240CC"/>
    <w:rsid w:val="0022410A"/>
    <w:rsid w:val="0022497B"/>
    <w:rsid w:val="00224F73"/>
    <w:rsid w:val="0022525C"/>
    <w:rsid w:val="00225621"/>
    <w:rsid w:val="002257C1"/>
    <w:rsid w:val="00225B2D"/>
    <w:rsid w:val="00226A46"/>
    <w:rsid w:val="00231449"/>
    <w:rsid w:val="00232045"/>
    <w:rsid w:val="002353AB"/>
    <w:rsid w:val="00235A75"/>
    <w:rsid w:val="00235D5A"/>
    <w:rsid w:val="00236647"/>
    <w:rsid w:val="00237570"/>
    <w:rsid w:val="0023797D"/>
    <w:rsid w:val="00240989"/>
    <w:rsid w:val="00241732"/>
    <w:rsid w:val="002417D2"/>
    <w:rsid w:val="00241937"/>
    <w:rsid w:val="00241C9D"/>
    <w:rsid w:val="00243E91"/>
    <w:rsid w:val="00244B47"/>
    <w:rsid w:val="00246231"/>
    <w:rsid w:val="00247257"/>
    <w:rsid w:val="00247403"/>
    <w:rsid w:val="0024748D"/>
    <w:rsid w:val="00247D97"/>
    <w:rsid w:val="00252B4F"/>
    <w:rsid w:val="00252D5A"/>
    <w:rsid w:val="00255266"/>
    <w:rsid w:val="00255DA2"/>
    <w:rsid w:val="00256108"/>
    <w:rsid w:val="00256B09"/>
    <w:rsid w:val="00256DF7"/>
    <w:rsid w:val="002570C6"/>
    <w:rsid w:val="0025711B"/>
    <w:rsid w:val="002571F3"/>
    <w:rsid w:val="00257A54"/>
    <w:rsid w:val="00257ED7"/>
    <w:rsid w:val="002612E9"/>
    <w:rsid w:val="002614B0"/>
    <w:rsid w:val="00261695"/>
    <w:rsid w:val="00262976"/>
    <w:rsid w:val="00262D58"/>
    <w:rsid w:val="00263703"/>
    <w:rsid w:val="002638C8"/>
    <w:rsid w:val="00263E1E"/>
    <w:rsid w:val="002646BE"/>
    <w:rsid w:val="00264B82"/>
    <w:rsid w:val="00264F2F"/>
    <w:rsid w:val="002656DA"/>
    <w:rsid w:val="00265B18"/>
    <w:rsid w:val="00265E76"/>
    <w:rsid w:val="00266AC8"/>
    <w:rsid w:val="00267952"/>
    <w:rsid w:val="0027065E"/>
    <w:rsid w:val="00270B71"/>
    <w:rsid w:val="00270DA5"/>
    <w:rsid w:val="002711FB"/>
    <w:rsid w:val="00272E1C"/>
    <w:rsid w:val="00272F27"/>
    <w:rsid w:val="0027306D"/>
    <w:rsid w:val="00273B58"/>
    <w:rsid w:val="00275685"/>
    <w:rsid w:val="00275AA1"/>
    <w:rsid w:val="00275D7A"/>
    <w:rsid w:val="00276AC7"/>
    <w:rsid w:val="00277336"/>
    <w:rsid w:val="00277839"/>
    <w:rsid w:val="002802D3"/>
    <w:rsid w:val="0028042D"/>
    <w:rsid w:val="00280B38"/>
    <w:rsid w:val="0028159A"/>
    <w:rsid w:val="00281859"/>
    <w:rsid w:val="002818C8"/>
    <w:rsid w:val="00281ACD"/>
    <w:rsid w:val="002829ED"/>
    <w:rsid w:val="0028362E"/>
    <w:rsid w:val="00284813"/>
    <w:rsid w:val="0028489C"/>
    <w:rsid w:val="00284F7B"/>
    <w:rsid w:val="0028539D"/>
    <w:rsid w:val="002854A2"/>
    <w:rsid w:val="00285FC5"/>
    <w:rsid w:val="00287530"/>
    <w:rsid w:val="0028776B"/>
    <w:rsid w:val="0028786B"/>
    <w:rsid w:val="00290AB8"/>
    <w:rsid w:val="00291DFC"/>
    <w:rsid w:val="002938C9"/>
    <w:rsid w:val="00293A15"/>
    <w:rsid w:val="002954A2"/>
    <w:rsid w:val="00295E34"/>
    <w:rsid w:val="00295E8C"/>
    <w:rsid w:val="00296DF8"/>
    <w:rsid w:val="0029742A"/>
    <w:rsid w:val="0029777C"/>
    <w:rsid w:val="002A0262"/>
    <w:rsid w:val="002A1AF7"/>
    <w:rsid w:val="002A2307"/>
    <w:rsid w:val="002A23A4"/>
    <w:rsid w:val="002A38C6"/>
    <w:rsid w:val="002A3DFF"/>
    <w:rsid w:val="002A3EAC"/>
    <w:rsid w:val="002A3FA2"/>
    <w:rsid w:val="002A6E4E"/>
    <w:rsid w:val="002A7518"/>
    <w:rsid w:val="002A75E2"/>
    <w:rsid w:val="002A7906"/>
    <w:rsid w:val="002B19B0"/>
    <w:rsid w:val="002B43AD"/>
    <w:rsid w:val="002B4815"/>
    <w:rsid w:val="002B4CB6"/>
    <w:rsid w:val="002B5C6C"/>
    <w:rsid w:val="002B78D4"/>
    <w:rsid w:val="002B7F51"/>
    <w:rsid w:val="002C00DA"/>
    <w:rsid w:val="002C2199"/>
    <w:rsid w:val="002C21A6"/>
    <w:rsid w:val="002C233B"/>
    <w:rsid w:val="002C35ED"/>
    <w:rsid w:val="002C3874"/>
    <w:rsid w:val="002C39EF"/>
    <w:rsid w:val="002C4607"/>
    <w:rsid w:val="002C4798"/>
    <w:rsid w:val="002C5717"/>
    <w:rsid w:val="002C5E62"/>
    <w:rsid w:val="002C5F92"/>
    <w:rsid w:val="002C68CE"/>
    <w:rsid w:val="002D0264"/>
    <w:rsid w:val="002D1E23"/>
    <w:rsid w:val="002D259B"/>
    <w:rsid w:val="002D2BF4"/>
    <w:rsid w:val="002D2EB5"/>
    <w:rsid w:val="002D399E"/>
    <w:rsid w:val="002D42B9"/>
    <w:rsid w:val="002D436F"/>
    <w:rsid w:val="002D46E0"/>
    <w:rsid w:val="002D538E"/>
    <w:rsid w:val="002D577E"/>
    <w:rsid w:val="002D5DC8"/>
    <w:rsid w:val="002D6317"/>
    <w:rsid w:val="002D671D"/>
    <w:rsid w:val="002D6C3E"/>
    <w:rsid w:val="002E0B53"/>
    <w:rsid w:val="002E0E68"/>
    <w:rsid w:val="002E13CE"/>
    <w:rsid w:val="002E1426"/>
    <w:rsid w:val="002E1593"/>
    <w:rsid w:val="002E1ED0"/>
    <w:rsid w:val="002E25AC"/>
    <w:rsid w:val="002E374D"/>
    <w:rsid w:val="002E4074"/>
    <w:rsid w:val="002E6394"/>
    <w:rsid w:val="002E72BC"/>
    <w:rsid w:val="002F030B"/>
    <w:rsid w:val="002F1555"/>
    <w:rsid w:val="002F19A8"/>
    <w:rsid w:val="002F1D6B"/>
    <w:rsid w:val="002F1EB0"/>
    <w:rsid w:val="002F23F1"/>
    <w:rsid w:val="002F2FE4"/>
    <w:rsid w:val="002F361E"/>
    <w:rsid w:val="002F46EF"/>
    <w:rsid w:val="002F4B38"/>
    <w:rsid w:val="002F5211"/>
    <w:rsid w:val="002F6146"/>
    <w:rsid w:val="002F6AE8"/>
    <w:rsid w:val="00300ADE"/>
    <w:rsid w:val="00301F6B"/>
    <w:rsid w:val="00303CDD"/>
    <w:rsid w:val="00303D55"/>
    <w:rsid w:val="00304332"/>
    <w:rsid w:val="00304F09"/>
    <w:rsid w:val="003051A5"/>
    <w:rsid w:val="003063A9"/>
    <w:rsid w:val="003066A8"/>
    <w:rsid w:val="00306B04"/>
    <w:rsid w:val="00306BA1"/>
    <w:rsid w:val="003102B1"/>
    <w:rsid w:val="0031104A"/>
    <w:rsid w:val="00311A65"/>
    <w:rsid w:val="00312B7E"/>
    <w:rsid w:val="003132AF"/>
    <w:rsid w:val="003132E2"/>
    <w:rsid w:val="00313669"/>
    <w:rsid w:val="00313B4F"/>
    <w:rsid w:val="00313BB5"/>
    <w:rsid w:val="003140C6"/>
    <w:rsid w:val="00314B3D"/>
    <w:rsid w:val="00314D76"/>
    <w:rsid w:val="0031554B"/>
    <w:rsid w:val="00316885"/>
    <w:rsid w:val="003174F7"/>
    <w:rsid w:val="00317C69"/>
    <w:rsid w:val="00320B31"/>
    <w:rsid w:val="003224D6"/>
    <w:rsid w:val="00323530"/>
    <w:rsid w:val="00323BA4"/>
    <w:rsid w:val="003246A6"/>
    <w:rsid w:val="003254AA"/>
    <w:rsid w:val="00325ADC"/>
    <w:rsid w:val="00326C52"/>
    <w:rsid w:val="00327952"/>
    <w:rsid w:val="00327D10"/>
    <w:rsid w:val="0033011A"/>
    <w:rsid w:val="00330348"/>
    <w:rsid w:val="00331360"/>
    <w:rsid w:val="003317E2"/>
    <w:rsid w:val="00332D73"/>
    <w:rsid w:val="003332E8"/>
    <w:rsid w:val="00333331"/>
    <w:rsid w:val="00333508"/>
    <w:rsid w:val="00334DAF"/>
    <w:rsid w:val="0033683E"/>
    <w:rsid w:val="00336CA2"/>
    <w:rsid w:val="00336F23"/>
    <w:rsid w:val="0033737F"/>
    <w:rsid w:val="00337AE2"/>
    <w:rsid w:val="00337F7D"/>
    <w:rsid w:val="003406AF"/>
    <w:rsid w:val="003413A9"/>
    <w:rsid w:val="003434BE"/>
    <w:rsid w:val="00344D65"/>
    <w:rsid w:val="00345215"/>
    <w:rsid w:val="0034549E"/>
    <w:rsid w:val="00345AB5"/>
    <w:rsid w:val="00346AA3"/>
    <w:rsid w:val="00347115"/>
    <w:rsid w:val="00347775"/>
    <w:rsid w:val="00347F0A"/>
    <w:rsid w:val="0035057B"/>
    <w:rsid w:val="003505C2"/>
    <w:rsid w:val="003530FE"/>
    <w:rsid w:val="00353205"/>
    <w:rsid w:val="0035429F"/>
    <w:rsid w:val="0035457A"/>
    <w:rsid w:val="00354784"/>
    <w:rsid w:val="0035503F"/>
    <w:rsid w:val="00355166"/>
    <w:rsid w:val="00355BD5"/>
    <w:rsid w:val="00355CC6"/>
    <w:rsid w:val="00355E73"/>
    <w:rsid w:val="003561FD"/>
    <w:rsid w:val="003565C8"/>
    <w:rsid w:val="00356E25"/>
    <w:rsid w:val="003572EE"/>
    <w:rsid w:val="00357A1B"/>
    <w:rsid w:val="00357D26"/>
    <w:rsid w:val="00357DDE"/>
    <w:rsid w:val="00360455"/>
    <w:rsid w:val="00360E20"/>
    <w:rsid w:val="003611C0"/>
    <w:rsid w:val="00361E2E"/>
    <w:rsid w:val="003626DB"/>
    <w:rsid w:val="00362E58"/>
    <w:rsid w:val="003631DF"/>
    <w:rsid w:val="003639AE"/>
    <w:rsid w:val="00364165"/>
    <w:rsid w:val="0036451E"/>
    <w:rsid w:val="003649EA"/>
    <w:rsid w:val="003664D2"/>
    <w:rsid w:val="00367482"/>
    <w:rsid w:val="00367E4E"/>
    <w:rsid w:val="00370B1E"/>
    <w:rsid w:val="00370E9F"/>
    <w:rsid w:val="003714C8"/>
    <w:rsid w:val="003716D6"/>
    <w:rsid w:val="00372D80"/>
    <w:rsid w:val="00372E55"/>
    <w:rsid w:val="00372FF4"/>
    <w:rsid w:val="00373F22"/>
    <w:rsid w:val="00374D23"/>
    <w:rsid w:val="00374DE3"/>
    <w:rsid w:val="003750B6"/>
    <w:rsid w:val="003754CD"/>
    <w:rsid w:val="0037596D"/>
    <w:rsid w:val="00377495"/>
    <w:rsid w:val="003830C5"/>
    <w:rsid w:val="00383D31"/>
    <w:rsid w:val="0038467F"/>
    <w:rsid w:val="00384A82"/>
    <w:rsid w:val="00384E62"/>
    <w:rsid w:val="00387428"/>
    <w:rsid w:val="0039242B"/>
    <w:rsid w:val="003924F6"/>
    <w:rsid w:val="00392548"/>
    <w:rsid w:val="00392973"/>
    <w:rsid w:val="003935F4"/>
    <w:rsid w:val="003937B5"/>
    <w:rsid w:val="00393D39"/>
    <w:rsid w:val="00394813"/>
    <w:rsid w:val="003952C7"/>
    <w:rsid w:val="00395E2F"/>
    <w:rsid w:val="0039618A"/>
    <w:rsid w:val="00397889"/>
    <w:rsid w:val="00397D5C"/>
    <w:rsid w:val="003A083F"/>
    <w:rsid w:val="003A09D1"/>
    <w:rsid w:val="003A0FC3"/>
    <w:rsid w:val="003A1159"/>
    <w:rsid w:val="003A26C0"/>
    <w:rsid w:val="003A2769"/>
    <w:rsid w:val="003A33AC"/>
    <w:rsid w:val="003A4C97"/>
    <w:rsid w:val="003A65B7"/>
    <w:rsid w:val="003A7623"/>
    <w:rsid w:val="003A7CAF"/>
    <w:rsid w:val="003A7D85"/>
    <w:rsid w:val="003A7EF9"/>
    <w:rsid w:val="003B066C"/>
    <w:rsid w:val="003B2425"/>
    <w:rsid w:val="003B2BED"/>
    <w:rsid w:val="003B31FA"/>
    <w:rsid w:val="003B3679"/>
    <w:rsid w:val="003B39AF"/>
    <w:rsid w:val="003B48CA"/>
    <w:rsid w:val="003B5A5F"/>
    <w:rsid w:val="003B7372"/>
    <w:rsid w:val="003C01C2"/>
    <w:rsid w:val="003C02B8"/>
    <w:rsid w:val="003C0A4B"/>
    <w:rsid w:val="003C15BD"/>
    <w:rsid w:val="003C1771"/>
    <w:rsid w:val="003C23B9"/>
    <w:rsid w:val="003C618F"/>
    <w:rsid w:val="003C629C"/>
    <w:rsid w:val="003C7758"/>
    <w:rsid w:val="003C7D0A"/>
    <w:rsid w:val="003D053F"/>
    <w:rsid w:val="003D0872"/>
    <w:rsid w:val="003D29B1"/>
    <w:rsid w:val="003D503E"/>
    <w:rsid w:val="003D5189"/>
    <w:rsid w:val="003D58B4"/>
    <w:rsid w:val="003D6BE6"/>
    <w:rsid w:val="003D6E8E"/>
    <w:rsid w:val="003D70EC"/>
    <w:rsid w:val="003D75A3"/>
    <w:rsid w:val="003D7B65"/>
    <w:rsid w:val="003E06CF"/>
    <w:rsid w:val="003E0DA2"/>
    <w:rsid w:val="003E0E96"/>
    <w:rsid w:val="003E1851"/>
    <w:rsid w:val="003E2DC6"/>
    <w:rsid w:val="003E31A8"/>
    <w:rsid w:val="003E3D25"/>
    <w:rsid w:val="003E424A"/>
    <w:rsid w:val="003E4B56"/>
    <w:rsid w:val="003E4BC9"/>
    <w:rsid w:val="003E50D4"/>
    <w:rsid w:val="003E54BC"/>
    <w:rsid w:val="003E6D01"/>
    <w:rsid w:val="003E780C"/>
    <w:rsid w:val="003F02EF"/>
    <w:rsid w:val="003F0EFA"/>
    <w:rsid w:val="003F1180"/>
    <w:rsid w:val="003F2752"/>
    <w:rsid w:val="003F2A05"/>
    <w:rsid w:val="003F4488"/>
    <w:rsid w:val="003F476E"/>
    <w:rsid w:val="003F47D8"/>
    <w:rsid w:val="003F4C3F"/>
    <w:rsid w:val="003F574D"/>
    <w:rsid w:val="003F5A2C"/>
    <w:rsid w:val="003F5B96"/>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06AA4"/>
    <w:rsid w:val="00411015"/>
    <w:rsid w:val="004111F3"/>
    <w:rsid w:val="0041157B"/>
    <w:rsid w:val="00411C78"/>
    <w:rsid w:val="004122C3"/>
    <w:rsid w:val="004123F3"/>
    <w:rsid w:val="004125DF"/>
    <w:rsid w:val="0041271A"/>
    <w:rsid w:val="00414002"/>
    <w:rsid w:val="00414208"/>
    <w:rsid w:val="0041461D"/>
    <w:rsid w:val="0041547B"/>
    <w:rsid w:val="0041551D"/>
    <w:rsid w:val="00415A69"/>
    <w:rsid w:val="00415CEB"/>
    <w:rsid w:val="00415E97"/>
    <w:rsid w:val="004168E9"/>
    <w:rsid w:val="00417385"/>
    <w:rsid w:val="0042033B"/>
    <w:rsid w:val="00422735"/>
    <w:rsid w:val="0042374A"/>
    <w:rsid w:val="00424C67"/>
    <w:rsid w:val="00424EAE"/>
    <w:rsid w:val="004262EE"/>
    <w:rsid w:val="00426E0A"/>
    <w:rsid w:val="0043103C"/>
    <w:rsid w:val="0043141C"/>
    <w:rsid w:val="00431953"/>
    <w:rsid w:val="0043228D"/>
    <w:rsid w:val="004322C4"/>
    <w:rsid w:val="00433B67"/>
    <w:rsid w:val="00433CD6"/>
    <w:rsid w:val="00433F93"/>
    <w:rsid w:val="0043409E"/>
    <w:rsid w:val="0043416F"/>
    <w:rsid w:val="004350E0"/>
    <w:rsid w:val="00436C16"/>
    <w:rsid w:val="00436CA6"/>
    <w:rsid w:val="00437FDD"/>
    <w:rsid w:val="004404CB"/>
    <w:rsid w:val="00441285"/>
    <w:rsid w:val="00441A22"/>
    <w:rsid w:val="00441E61"/>
    <w:rsid w:val="0044299A"/>
    <w:rsid w:val="00442C68"/>
    <w:rsid w:val="0044344D"/>
    <w:rsid w:val="00443DC0"/>
    <w:rsid w:val="004447A7"/>
    <w:rsid w:val="004455AF"/>
    <w:rsid w:val="00445E3E"/>
    <w:rsid w:val="004460D3"/>
    <w:rsid w:val="00446971"/>
    <w:rsid w:val="00446F0A"/>
    <w:rsid w:val="00447A56"/>
    <w:rsid w:val="00447E3B"/>
    <w:rsid w:val="004505A7"/>
    <w:rsid w:val="00452A75"/>
    <w:rsid w:val="0045426F"/>
    <w:rsid w:val="00454C40"/>
    <w:rsid w:val="004609E6"/>
    <w:rsid w:val="00460D11"/>
    <w:rsid w:val="00461CBA"/>
    <w:rsid w:val="00462682"/>
    <w:rsid w:val="0046287A"/>
    <w:rsid w:val="00462E30"/>
    <w:rsid w:val="004630BE"/>
    <w:rsid w:val="00466453"/>
    <w:rsid w:val="00470974"/>
    <w:rsid w:val="00471B5C"/>
    <w:rsid w:val="00472E17"/>
    <w:rsid w:val="0047401F"/>
    <w:rsid w:val="004752F8"/>
    <w:rsid w:val="004763AB"/>
    <w:rsid w:val="00476C43"/>
    <w:rsid w:val="00477635"/>
    <w:rsid w:val="00480A5B"/>
    <w:rsid w:val="0048112C"/>
    <w:rsid w:val="00481281"/>
    <w:rsid w:val="0048736E"/>
    <w:rsid w:val="004875ED"/>
    <w:rsid w:val="004904DC"/>
    <w:rsid w:val="00490C78"/>
    <w:rsid w:val="00490D42"/>
    <w:rsid w:val="00492106"/>
    <w:rsid w:val="00492372"/>
    <w:rsid w:val="0049338D"/>
    <w:rsid w:val="00493539"/>
    <w:rsid w:val="004954B2"/>
    <w:rsid w:val="0049593B"/>
    <w:rsid w:val="0049678F"/>
    <w:rsid w:val="00497992"/>
    <w:rsid w:val="004979A6"/>
    <w:rsid w:val="00497EE0"/>
    <w:rsid w:val="00497F04"/>
    <w:rsid w:val="004A0383"/>
    <w:rsid w:val="004A04DB"/>
    <w:rsid w:val="004A0734"/>
    <w:rsid w:val="004A08AD"/>
    <w:rsid w:val="004A13D7"/>
    <w:rsid w:val="004A1C63"/>
    <w:rsid w:val="004A1CE9"/>
    <w:rsid w:val="004A1F95"/>
    <w:rsid w:val="004A20B0"/>
    <w:rsid w:val="004A2DB1"/>
    <w:rsid w:val="004A3049"/>
    <w:rsid w:val="004A3233"/>
    <w:rsid w:val="004A4872"/>
    <w:rsid w:val="004A48B2"/>
    <w:rsid w:val="004A4EC8"/>
    <w:rsid w:val="004A4F7D"/>
    <w:rsid w:val="004B04DC"/>
    <w:rsid w:val="004B0F6E"/>
    <w:rsid w:val="004B1987"/>
    <w:rsid w:val="004B1A51"/>
    <w:rsid w:val="004B2CB7"/>
    <w:rsid w:val="004B391C"/>
    <w:rsid w:val="004B4EFC"/>
    <w:rsid w:val="004B6343"/>
    <w:rsid w:val="004B68F6"/>
    <w:rsid w:val="004C0B42"/>
    <w:rsid w:val="004C1589"/>
    <w:rsid w:val="004C17FE"/>
    <w:rsid w:val="004C231A"/>
    <w:rsid w:val="004C2371"/>
    <w:rsid w:val="004C3497"/>
    <w:rsid w:val="004C395F"/>
    <w:rsid w:val="004C4CE6"/>
    <w:rsid w:val="004C5413"/>
    <w:rsid w:val="004C568F"/>
    <w:rsid w:val="004D1297"/>
    <w:rsid w:val="004D3842"/>
    <w:rsid w:val="004D38ED"/>
    <w:rsid w:val="004D4639"/>
    <w:rsid w:val="004D47C0"/>
    <w:rsid w:val="004D4A1B"/>
    <w:rsid w:val="004D6241"/>
    <w:rsid w:val="004D7057"/>
    <w:rsid w:val="004D7F97"/>
    <w:rsid w:val="004E03D8"/>
    <w:rsid w:val="004E0915"/>
    <w:rsid w:val="004E0D9E"/>
    <w:rsid w:val="004E1561"/>
    <w:rsid w:val="004E32D0"/>
    <w:rsid w:val="004E38EF"/>
    <w:rsid w:val="004E4054"/>
    <w:rsid w:val="004E4D62"/>
    <w:rsid w:val="004E4E82"/>
    <w:rsid w:val="004E51F4"/>
    <w:rsid w:val="004E620C"/>
    <w:rsid w:val="004E64CD"/>
    <w:rsid w:val="004E65C3"/>
    <w:rsid w:val="004E73C3"/>
    <w:rsid w:val="004E7981"/>
    <w:rsid w:val="004E7CD8"/>
    <w:rsid w:val="004E7DB9"/>
    <w:rsid w:val="004E7DBA"/>
    <w:rsid w:val="004F06F2"/>
    <w:rsid w:val="004F0B53"/>
    <w:rsid w:val="004F0CB7"/>
    <w:rsid w:val="004F0DF7"/>
    <w:rsid w:val="004F0FA0"/>
    <w:rsid w:val="004F1071"/>
    <w:rsid w:val="004F1721"/>
    <w:rsid w:val="004F2D2C"/>
    <w:rsid w:val="004F3037"/>
    <w:rsid w:val="004F42C1"/>
    <w:rsid w:val="004F450A"/>
    <w:rsid w:val="004F4857"/>
    <w:rsid w:val="004F570D"/>
    <w:rsid w:val="004F75E4"/>
    <w:rsid w:val="004F7899"/>
    <w:rsid w:val="004F7C62"/>
    <w:rsid w:val="004F7EFF"/>
    <w:rsid w:val="00500483"/>
    <w:rsid w:val="00500AD0"/>
    <w:rsid w:val="00504D4C"/>
    <w:rsid w:val="005060E1"/>
    <w:rsid w:val="005066EC"/>
    <w:rsid w:val="005077F2"/>
    <w:rsid w:val="00510F22"/>
    <w:rsid w:val="00511E06"/>
    <w:rsid w:val="00511FFB"/>
    <w:rsid w:val="00512FC3"/>
    <w:rsid w:val="00513680"/>
    <w:rsid w:val="00515D85"/>
    <w:rsid w:val="00516733"/>
    <w:rsid w:val="0051717A"/>
    <w:rsid w:val="005177D2"/>
    <w:rsid w:val="00520250"/>
    <w:rsid w:val="00520328"/>
    <w:rsid w:val="005205C1"/>
    <w:rsid w:val="00520C00"/>
    <w:rsid w:val="00521BE1"/>
    <w:rsid w:val="005221A4"/>
    <w:rsid w:val="005224D3"/>
    <w:rsid w:val="00522734"/>
    <w:rsid w:val="00523DAA"/>
    <w:rsid w:val="00523F7D"/>
    <w:rsid w:val="00527005"/>
    <w:rsid w:val="00527955"/>
    <w:rsid w:val="0053007B"/>
    <w:rsid w:val="005300A8"/>
    <w:rsid w:val="00531179"/>
    <w:rsid w:val="005314C0"/>
    <w:rsid w:val="00531E48"/>
    <w:rsid w:val="005331CE"/>
    <w:rsid w:val="0053362F"/>
    <w:rsid w:val="00533EF0"/>
    <w:rsid w:val="0053434A"/>
    <w:rsid w:val="005351DD"/>
    <w:rsid w:val="00536B3F"/>
    <w:rsid w:val="005376C8"/>
    <w:rsid w:val="0054041E"/>
    <w:rsid w:val="00540BEF"/>
    <w:rsid w:val="005438B8"/>
    <w:rsid w:val="00543AEA"/>
    <w:rsid w:val="00543F1A"/>
    <w:rsid w:val="00545477"/>
    <w:rsid w:val="005455EB"/>
    <w:rsid w:val="005456CA"/>
    <w:rsid w:val="005462E7"/>
    <w:rsid w:val="005471E4"/>
    <w:rsid w:val="00547447"/>
    <w:rsid w:val="00547E69"/>
    <w:rsid w:val="00547FB7"/>
    <w:rsid w:val="0055020A"/>
    <w:rsid w:val="00550DDD"/>
    <w:rsid w:val="00551212"/>
    <w:rsid w:val="00551E25"/>
    <w:rsid w:val="00552900"/>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549B"/>
    <w:rsid w:val="00567205"/>
    <w:rsid w:val="005678A8"/>
    <w:rsid w:val="00567AAF"/>
    <w:rsid w:val="00567E14"/>
    <w:rsid w:val="00570DEB"/>
    <w:rsid w:val="00571BAA"/>
    <w:rsid w:val="00573215"/>
    <w:rsid w:val="00573A64"/>
    <w:rsid w:val="00573F0B"/>
    <w:rsid w:val="0057469C"/>
    <w:rsid w:val="0057485A"/>
    <w:rsid w:val="00574B02"/>
    <w:rsid w:val="00574BEA"/>
    <w:rsid w:val="005752A2"/>
    <w:rsid w:val="00575CCD"/>
    <w:rsid w:val="005774F8"/>
    <w:rsid w:val="00577A46"/>
    <w:rsid w:val="00577D5C"/>
    <w:rsid w:val="005811D7"/>
    <w:rsid w:val="00581586"/>
    <w:rsid w:val="00581A2F"/>
    <w:rsid w:val="00581AF6"/>
    <w:rsid w:val="005828B0"/>
    <w:rsid w:val="00582EEC"/>
    <w:rsid w:val="005843E5"/>
    <w:rsid w:val="00584C6B"/>
    <w:rsid w:val="00585683"/>
    <w:rsid w:val="0058574E"/>
    <w:rsid w:val="00586305"/>
    <w:rsid w:val="00586D4E"/>
    <w:rsid w:val="0058781D"/>
    <w:rsid w:val="00587FE7"/>
    <w:rsid w:val="00593554"/>
    <w:rsid w:val="00593785"/>
    <w:rsid w:val="00594302"/>
    <w:rsid w:val="005946DD"/>
    <w:rsid w:val="00594C96"/>
    <w:rsid w:val="0059721A"/>
    <w:rsid w:val="0059764C"/>
    <w:rsid w:val="005A10FC"/>
    <w:rsid w:val="005A1D73"/>
    <w:rsid w:val="005A2BA6"/>
    <w:rsid w:val="005A2D67"/>
    <w:rsid w:val="005A4180"/>
    <w:rsid w:val="005A4223"/>
    <w:rsid w:val="005A4486"/>
    <w:rsid w:val="005A53AA"/>
    <w:rsid w:val="005A54FC"/>
    <w:rsid w:val="005A6463"/>
    <w:rsid w:val="005A7998"/>
    <w:rsid w:val="005A7D90"/>
    <w:rsid w:val="005A7F9A"/>
    <w:rsid w:val="005B0124"/>
    <w:rsid w:val="005B0B5F"/>
    <w:rsid w:val="005B0E94"/>
    <w:rsid w:val="005B119F"/>
    <w:rsid w:val="005B164C"/>
    <w:rsid w:val="005B3B72"/>
    <w:rsid w:val="005B4D80"/>
    <w:rsid w:val="005B5F23"/>
    <w:rsid w:val="005B5FA1"/>
    <w:rsid w:val="005B711C"/>
    <w:rsid w:val="005B7907"/>
    <w:rsid w:val="005C023B"/>
    <w:rsid w:val="005C0A9A"/>
    <w:rsid w:val="005C2B8E"/>
    <w:rsid w:val="005C2BAE"/>
    <w:rsid w:val="005C30C5"/>
    <w:rsid w:val="005C3C6E"/>
    <w:rsid w:val="005C412A"/>
    <w:rsid w:val="005C4EA8"/>
    <w:rsid w:val="005C67C9"/>
    <w:rsid w:val="005D086D"/>
    <w:rsid w:val="005D0D20"/>
    <w:rsid w:val="005D1644"/>
    <w:rsid w:val="005D18A8"/>
    <w:rsid w:val="005D1FFE"/>
    <w:rsid w:val="005D2F5A"/>
    <w:rsid w:val="005D50BD"/>
    <w:rsid w:val="005D5DC7"/>
    <w:rsid w:val="005E14C2"/>
    <w:rsid w:val="005E196A"/>
    <w:rsid w:val="005E22D3"/>
    <w:rsid w:val="005E2710"/>
    <w:rsid w:val="005E2AAD"/>
    <w:rsid w:val="005E3247"/>
    <w:rsid w:val="005E3E4B"/>
    <w:rsid w:val="005E51DD"/>
    <w:rsid w:val="005E5A34"/>
    <w:rsid w:val="005E5B85"/>
    <w:rsid w:val="005E614C"/>
    <w:rsid w:val="005E6676"/>
    <w:rsid w:val="005E6ECE"/>
    <w:rsid w:val="005E6F35"/>
    <w:rsid w:val="005E7316"/>
    <w:rsid w:val="005E7972"/>
    <w:rsid w:val="005F0299"/>
    <w:rsid w:val="005F1BDC"/>
    <w:rsid w:val="005F26D1"/>
    <w:rsid w:val="005F2F76"/>
    <w:rsid w:val="005F364B"/>
    <w:rsid w:val="005F3FD3"/>
    <w:rsid w:val="005F555E"/>
    <w:rsid w:val="005F5925"/>
    <w:rsid w:val="005F61A0"/>
    <w:rsid w:val="005F755C"/>
    <w:rsid w:val="005F769D"/>
    <w:rsid w:val="005F7C55"/>
    <w:rsid w:val="005F7D34"/>
    <w:rsid w:val="00600753"/>
    <w:rsid w:val="00602BA8"/>
    <w:rsid w:val="00603018"/>
    <w:rsid w:val="00604B56"/>
    <w:rsid w:val="006054A7"/>
    <w:rsid w:val="00607ACB"/>
    <w:rsid w:val="00607BD7"/>
    <w:rsid w:val="00610654"/>
    <w:rsid w:val="00610741"/>
    <w:rsid w:val="006130A0"/>
    <w:rsid w:val="0061374A"/>
    <w:rsid w:val="00614027"/>
    <w:rsid w:val="00614EEB"/>
    <w:rsid w:val="00615081"/>
    <w:rsid w:val="0061640D"/>
    <w:rsid w:val="00616E99"/>
    <w:rsid w:val="0061790F"/>
    <w:rsid w:val="00617B57"/>
    <w:rsid w:val="00620996"/>
    <w:rsid w:val="00620B1F"/>
    <w:rsid w:val="00620BC7"/>
    <w:rsid w:val="00621CED"/>
    <w:rsid w:val="0062297A"/>
    <w:rsid w:val="00623323"/>
    <w:rsid w:val="00623F45"/>
    <w:rsid w:val="00624152"/>
    <w:rsid w:val="00624C97"/>
    <w:rsid w:val="00626D91"/>
    <w:rsid w:val="00626E08"/>
    <w:rsid w:val="00627703"/>
    <w:rsid w:val="00630702"/>
    <w:rsid w:val="006314D7"/>
    <w:rsid w:val="006315B4"/>
    <w:rsid w:val="00631B88"/>
    <w:rsid w:val="00632246"/>
    <w:rsid w:val="0063266C"/>
    <w:rsid w:val="00632B21"/>
    <w:rsid w:val="00634515"/>
    <w:rsid w:val="006359D2"/>
    <w:rsid w:val="00636829"/>
    <w:rsid w:val="00637A77"/>
    <w:rsid w:val="00637ACE"/>
    <w:rsid w:val="00637B4D"/>
    <w:rsid w:val="00637D66"/>
    <w:rsid w:val="00637F3A"/>
    <w:rsid w:val="00640B3C"/>
    <w:rsid w:val="0064136C"/>
    <w:rsid w:val="00641D5E"/>
    <w:rsid w:val="00643148"/>
    <w:rsid w:val="006443B9"/>
    <w:rsid w:val="00645184"/>
    <w:rsid w:val="00645BB6"/>
    <w:rsid w:val="00646199"/>
    <w:rsid w:val="00646D2C"/>
    <w:rsid w:val="006472B8"/>
    <w:rsid w:val="00647CAC"/>
    <w:rsid w:val="00650069"/>
    <w:rsid w:val="006505AF"/>
    <w:rsid w:val="00650D21"/>
    <w:rsid w:val="0065127E"/>
    <w:rsid w:val="00652146"/>
    <w:rsid w:val="0065344C"/>
    <w:rsid w:val="00653D59"/>
    <w:rsid w:val="00653DEB"/>
    <w:rsid w:val="00654571"/>
    <w:rsid w:val="006545DC"/>
    <w:rsid w:val="006555AD"/>
    <w:rsid w:val="00655BAB"/>
    <w:rsid w:val="00657024"/>
    <w:rsid w:val="00663C07"/>
    <w:rsid w:val="00663DD0"/>
    <w:rsid w:val="00665A01"/>
    <w:rsid w:val="00665B7B"/>
    <w:rsid w:val="00665D45"/>
    <w:rsid w:val="00666A25"/>
    <w:rsid w:val="00666F3C"/>
    <w:rsid w:val="00670FE6"/>
    <w:rsid w:val="006723ED"/>
    <w:rsid w:val="0067245E"/>
    <w:rsid w:val="00673976"/>
    <w:rsid w:val="006742BC"/>
    <w:rsid w:val="00674401"/>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4E"/>
    <w:rsid w:val="00683764"/>
    <w:rsid w:val="006849BA"/>
    <w:rsid w:val="00684D5E"/>
    <w:rsid w:val="00685B2F"/>
    <w:rsid w:val="00685C6E"/>
    <w:rsid w:val="00685F76"/>
    <w:rsid w:val="00687D21"/>
    <w:rsid w:val="006904DC"/>
    <w:rsid w:val="006922FC"/>
    <w:rsid w:val="00693915"/>
    <w:rsid w:val="00695465"/>
    <w:rsid w:val="0069551A"/>
    <w:rsid w:val="00695692"/>
    <w:rsid w:val="00695B5F"/>
    <w:rsid w:val="00695CE3"/>
    <w:rsid w:val="006964F1"/>
    <w:rsid w:val="00696C5B"/>
    <w:rsid w:val="00697180"/>
    <w:rsid w:val="006973E7"/>
    <w:rsid w:val="00697BCF"/>
    <w:rsid w:val="00697DCC"/>
    <w:rsid w:val="00697E3E"/>
    <w:rsid w:val="006A08DE"/>
    <w:rsid w:val="006A16DA"/>
    <w:rsid w:val="006A209C"/>
    <w:rsid w:val="006A2BE8"/>
    <w:rsid w:val="006A2CBD"/>
    <w:rsid w:val="006A4666"/>
    <w:rsid w:val="006A4CE6"/>
    <w:rsid w:val="006A4F01"/>
    <w:rsid w:val="006A6B3D"/>
    <w:rsid w:val="006A6F0D"/>
    <w:rsid w:val="006A7394"/>
    <w:rsid w:val="006A7535"/>
    <w:rsid w:val="006A7635"/>
    <w:rsid w:val="006A7802"/>
    <w:rsid w:val="006A7E99"/>
    <w:rsid w:val="006B0E96"/>
    <w:rsid w:val="006B13A0"/>
    <w:rsid w:val="006B397F"/>
    <w:rsid w:val="006B3ABF"/>
    <w:rsid w:val="006B3C8E"/>
    <w:rsid w:val="006B4A96"/>
    <w:rsid w:val="006B717F"/>
    <w:rsid w:val="006B76F8"/>
    <w:rsid w:val="006B7835"/>
    <w:rsid w:val="006C00DB"/>
    <w:rsid w:val="006C03B7"/>
    <w:rsid w:val="006C1079"/>
    <w:rsid w:val="006C1141"/>
    <w:rsid w:val="006C1F1B"/>
    <w:rsid w:val="006C2C86"/>
    <w:rsid w:val="006C33AE"/>
    <w:rsid w:val="006C3ACC"/>
    <w:rsid w:val="006C3BBD"/>
    <w:rsid w:val="006C4395"/>
    <w:rsid w:val="006C6A9C"/>
    <w:rsid w:val="006C6D41"/>
    <w:rsid w:val="006D0039"/>
    <w:rsid w:val="006D1994"/>
    <w:rsid w:val="006D4422"/>
    <w:rsid w:val="006D50EE"/>
    <w:rsid w:val="006D6777"/>
    <w:rsid w:val="006E0113"/>
    <w:rsid w:val="006E06A8"/>
    <w:rsid w:val="006E1050"/>
    <w:rsid w:val="006E15D6"/>
    <w:rsid w:val="006E170A"/>
    <w:rsid w:val="006E177C"/>
    <w:rsid w:val="006E2A7A"/>
    <w:rsid w:val="006E3132"/>
    <w:rsid w:val="006E330F"/>
    <w:rsid w:val="006E4CD3"/>
    <w:rsid w:val="006E5D0D"/>
    <w:rsid w:val="006E6A8F"/>
    <w:rsid w:val="006E7434"/>
    <w:rsid w:val="006F1279"/>
    <w:rsid w:val="006F2E04"/>
    <w:rsid w:val="006F312D"/>
    <w:rsid w:val="006F441E"/>
    <w:rsid w:val="006F4D83"/>
    <w:rsid w:val="006F4F9E"/>
    <w:rsid w:val="006F6BF7"/>
    <w:rsid w:val="00700DD3"/>
    <w:rsid w:val="00701177"/>
    <w:rsid w:val="007017D2"/>
    <w:rsid w:val="0070321C"/>
    <w:rsid w:val="0070344E"/>
    <w:rsid w:val="00703BF0"/>
    <w:rsid w:val="00703CE7"/>
    <w:rsid w:val="00704CCF"/>
    <w:rsid w:val="00705734"/>
    <w:rsid w:val="007061D3"/>
    <w:rsid w:val="007067F2"/>
    <w:rsid w:val="00707C6B"/>
    <w:rsid w:val="00710E5E"/>
    <w:rsid w:val="00711106"/>
    <w:rsid w:val="00712036"/>
    <w:rsid w:val="007136A2"/>
    <w:rsid w:val="00713A59"/>
    <w:rsid w:val="00713F2B"/>
    <w:rsid w:val="00714234"/>
    <w:rsid w:val="00715A84"/>
    <w:rsid w:val="00715ACD"/>
    <w:rsid w:val="00716A4E"/>
    <w:rsid w:val="00716E7B"/>
    <w:rsid w:val="0071766D"/>
    <w:rsid w:val="0072026A"/>
    <w:rsid w:val="00720360"/>
    <w:rsid w:val="00720C78"/>
    <w:rsid w:val="0072100D"/>
    <w:rsid w:val="007214CD"/>
    <w:rsid w:val="00721777"/>
    <w:rsid w:val="0072402C"/>
    <w:rsid w:val="00724097"/>
    <w:rsid w:val="007242A1"/>
    <w:rsid w:val="00724C18"/>
    <w:rsid w:val="00724EE2"/>
    <w:rsid w:val="007255FF"/>
    <w:rsid w:val="00725914"/>
    <w:rsid w:val="00725A29"/>
    <w:rsid w:val="00725A54"/>
    <w:rsid w:val="007264A4"/>
    <w:rsid w:val="007266B2"/>
    <w:rsid w:val="007272ED"/>
    <w:rsid w:val="007305DC"/>
    <w:rsid w:val="00731189"/>
    <w:rsid w:val="00732A77"/>
    <w:rsid w:val="00732CE0"/>
    <w:rsid w:val="007331A2"/>
    <w:rsid w:val="007336A2"/>
    <w:rsid w:val="00734581"/>
    <w:rsid w:val="00734CCA"/>
    <w:rsid w:val="0073543C"/>
    <w:rsid w:val="007355F5"/>
    <w:rsid w:val="00735BF7"/>
    <w:rsid w:val="00736ADA"/>
    <w:rsid w:val="007372BB"/>
    <w:rsid w:val="00740F8B"/>
    <w:rsid w:val="007411B5"/>
    <w:rsid w:val="00741251"/>
    <w:rsid w:val="0074370B"/>
    <w:rsid w:val="007437B4"/>
    <w:rsid w:val="0074556E"/>
    <w:rsid w:val="007468D1"/>
    <w:rsid w:val="00750204"/>
    <w:rsid w:val="00751CEF"/>
    <w:rsid w:val="00751E26"/>
    <w:rsid w:val="00751FD5"/>
    <w:rsid w:val="00752003"/>
    <w:rsid w:val="0075269E"/>
    <w:rsid w:val="00753BF7"/>
    <w:rsid w:val="00753E0C"/>
    <w:rsid w:val="007548C2"/>
    <w:rsid w:val="00756362"/>
    <w:rsid w:val="00756376"/>
    <w:rsid w:val="00756782"/>
    <w:rsid w:val="00756F8B"/>
    <w:rsid w:val="0076020F"/>
    <w:rsid w:val="00761166"/>
    <w:rsid w:val="007621C8"/>
    <w:rsid w:val="00762FA0"/>
    <w:rsid w:val="007635F7"/>
    <w:rsid w:val="00763892"/>
    <w:rsid w:val="0076409E"/>
    <w:rsid w:val="00764857"/>
    <w:rsid w:val="00766C9A"/>
    <w:rsid w:val="00766D29"/>
    <w:rsid w:val="0077073E"/>
    <w:rsid w:val="00771147"/>
    <w:rsid w:val="00771CA1"/>
    <w:rsid w:val="00771DDB"/>
    <w:rsid w:val="00772039"/>
    <w:rsid w:val="007721B7"/>
    <w:rsid w:val="00772367"/>
    <w:rsid w:val="00773B33"/>
    <w:rsid w:val="00773D9A"/>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4FDE"/>
    <w:rsid w:val="007953D7"/>
    <w:rsid w:val="0079568D"/>
    <w:rsid w:val="007959C4"/>
    <w:rsid w:val="007968E7"/>
    <w:rsid w:val="007969A5"/>
    <w:rsid w:val="0079775F"/>
    <w:rsid w:val="007A217D"/>
    <w:rsid w:val="007A2E22"/>
    <w:rsid w:val="007A427F"/>
    <w:rsid w:val="007A5412"/>
    <w:rsid w:val="007A5B8F"/>
    <w:rsid w:val="007A6079"/>
    <w:rsid w:val="007A7717"/>
    <w:rsid w:val="007A7B4D"/>
    <w:rsid w:val="007A7D6C"/>
    <w:rsid w:val="007A7E78"/>
    <w:rsid w:val="007B0429"/>
    <w:rsid w:val="007B0EBF"/>
    <w:rsid w:val="007B1DB6"/>
    <w:rsid w:val="007B1E73"/>
    <w:rsid w:val="007B22F0"/>
    <w:rsid w:val="007B257F"/>
    <w:rsid w:val="007B2C0D"/>
    <w:rsid w:val="007B2CBE"/>
    <w:rsid w:val="007B3814"/>
    <w:rsid w:val="007B3916"/>
    <w:rsid w:val="007B3C06"/>
    <w:rsid w:val="007B3C3A"/>
    <w:rsid w:val="007B509E"/>
    <w:rsid w:val="007B60BE"/>
    <w:rsid w:val="007B6E34"/>
    <w:rsid w:val="007B764F"/>
    <w:rsid w:val="007B77EB"/>
    <w:rsid w:val="007B7B5F"/>
    <w:rsid w:val="007C0094"/>
    <w:rsid w:val="007C09D7"/>
    <w:rsid w:val="007C118C"/>
    <w:rsid w:val="007C25F5"/>
    <w:rsid w:val="007C3955"/>
    <w:rsid w:val="007C4276"/>
    <w:rsid w:val="007C5ED2"/>
    <w:rsid w:val="007C66A2"/>
    <w:rsid w:val="007C69B5"/>
    <w:rsid w:val="007C6C17"/>
    <w:rsid w:val="007C754C"/>
    <w:rsid w:val="007C7684"/>
    <w:rsid w:val="007C7821"/>
    <w:rsid w:val="007C7BBB"/>
    <w:rsid w:val="007C7E7B"/>
    <w:rsid w:val="007D0583"/>
    <w:rsid w:val="007D112C"/>
    <w:rsid w:val="007D1721"/>
    <w:rsid w:val="007D2203"/>
    <w:rsid w:val="007D3649"/>
    <w:rsid w:val="007D4493"/>
    <w:rsid w:val="007D4C89"/>
    <w:rsid w:val="007D515A"/>
    <w:rsid w:val="007D67D6"/>
    <w:rsid w:val="007D7A7D"/>
    <w:rsid w:val="007E008B"/>
    <w:rsid w:val="007E0E65"/>
    <w:rsid w:val="007E108A"/>
    <w:rsid w:val="007E18DB"/>
    <w:rsid w:val="007E1B9D"/>
    <w:rsid w:val="007E1E95"/>
    <w:rsid w:val="007E2587"/>
    <w:rsid w:val="007E3010"/>
    <w:rsid w:val="007E5056"/>
    <w:rsid w:val="007E5196"/>
    <w:rsid w:val="007E51DA"/>
    <w:rsid w:val="007E5667"/>
    <w:rsid w:val="007E7A1B"/>
    <w:rsid w:val="007F0B46"/>
    <w:rsid w:val="007F3F08"/>
    <w:rsid w:val="007F4CFE"/>
    <w:rsid w:val="007F6512"/>
    <w:rsid w:val="007F76FE"/>
    <w:rsid w:val="00800368"/>
    <w:rsid w:val="008004BF"/>
    <w:rsid w:val="00801333"/>
    <w:rsid w:val="0080171F"/>
    <w:rsid w:val="008018CE"/>
    <w:rsid w:val="00802206"/>
    <w:rsid w:val="008027FB"/>
    <w:rsid w:val="00802B0B"/>
    <w:rsid w:val="0080388E"/>
    <w:rsid w:val="008067B5"/>
    <w:rsid w:val="00807307"/>
    <w:rsid w:val="00807A39"/>
    <w:rsid w:val="008122E7"/>
    <w:rsid w:val="00812BD6"/>
    <w:rsid w:val="00812F15"/>
    <w:rsid w:val="00812FB1"/>
    <w:rsid w:val="00813057"/>
    <w:rsid w:val="0081402D"/>
    <w:rsid w:val="008144A8"/>
    <w:rsid w:val="008146F5"/>
    <w:rsid w:val="00814B67"/>
    <w:rsid w:val="008154DB"/>
    <w:rsid w:val="008162BA"/>
    <w:rsid w:val="00816315"/>
    <w:rsid w:val="00816A3F"/>
    <w:rsid w:val="00816B44"/>
    <w:rsid w:val="0081739F"/>
    <w:rsid w:val="008205E7"/>
    <w:rsid w:val="008223D1"/>
    <w:rsid w:val="00823660"/>
    <w:rsid w:val="0082410E"/>
    <w:rsid w:val="00824387"/>
    <w:rsid w:val="008247A8"/>
    <w:rsid w:val="00824915"/>
    <w:rsid w:val="00824948"/>
    <w:rsid w:val="00827C26"/>
    <w:rsid w:val="00827E77"/>
    <w:rsid w:val="00827EF0"/>
    <w:rsid w:val="00831631"/>
    <w:rsid w:val="00832DE5"/>
    <w:rsid w:val="00833035"/>
    <w:rsid w:val="008352FC"/>
    <w:rsid w:val="008361B5"/>
    <w:rsid w:val="008377B3"/>
    <w:rsid w:val="008407B4"/>
    <w:rsid w:val="00840E87"/>
    <w:rsid w:val="008413D0"/>
    <w:rsid w:val="00841C29"/>
    <w:rsid w:val="00842C0A"/>
    <w:rsid w:val="008438D1"/>
    <w:rsid w:val="0084499D"/>
    <w:rsid w:val="00845981"/>
    <w:rsid w:val="00845C1B"/>
    <w:rsid w:val="00845DBD"/>
    <w:rsid w:val="008466F6"/>
    <w:rsid w:val="00847201"/>
    <w:rsid w:val="00847F0F"/>
    <w:rsid w:val="00853BC6"/>
    <w:rsid w:val="00854752"/>
    <w:rsid w:val="00854C56"/>
    <w:rsid w:val="00854F8B"/>
    <w:rsid w:val="008579F2"/>
    <w:rsid w:val="00861B4F"/>
    <w:rsid w:val="00861EA5"/>
    <w:rsid w:val="00863069"/>
    <w:rsid w:val="00863291"/>
    <w:rsid w:val="008653EE"/>
    <w:rsid w:val="008657EB"/>
    <w:rsid w:val="0086649A"/>
    <w:rsid w:val="00870392"/>
    <w:rsid w:val="008705FF"/>
    <w:rsid w:val="0087113C"/>
    <w:rsid w:val="008712CB"/>
    <w:rsid w:val="00871646"/>
    <w:rsid w:val="008718E1"/>
    <w:rsid w:val="00872C5A"/>
    <w:rsid w:val="0087377F"/>
    <w:rsid w:val="00875462"/>
    <w:rsid w:val="00875B36"/>
    <w:rsid w:val="00875BF5"/>
    <w:rsid w:val="00876D11"/>
    <w:rsid w:val="00880809"/>
    <w:rsid w:val="00880EBA"/>
    <w:rsid w:val="008841F5"/>
    <w:rsid w:val="0088438A"/>
    <w:rsid w:val="00884B4C"/>
    <w:rsid w:val="008854C3"/>
    <w:rsid w:val="00886A63"/>
    <w:rsid w:val="00890EC4"/>
    <w:rsid w:val="008917C8"/>
    <w:rsid w:val="00891C63"/>
    <w:rsid w:val="00891DCE"/>
    <w:rsid w:val="00891EBF"/>
    <w:rsid w:val="008924C1"/>
    <w:rsid w:val="008927C1"/>
    <w:rsid w:val="00894E18"/>
    <w:rsid w:val="00895EC9"/>
    <w:rsid w:val="0089652A"/>
    <w:rsid w:val="00896835"/>
    <w:rsid w:val="008A2B25"/>
    <w:rsid w:val="008A372A"/>
    <w:rsid w:val="008A4A55"/>
    <w:rsid w:val="008A5F1B"/>
    <w:rsid w:val="008A6A6C"/>
    <w:rsid w:val="008A6B31"/>
    <w:rsid w:val="008A7BA9"/>
    <w:rsid w:val="008A7EB7"/>
    <w:rsid w:val="008B0B50"/>
    <w:rsid w:val="008B10D9"/>
    <w:rsid w:val="008B1D30"/>
    <w:rsid w:val="008B1FC4"/>
    <w:rsid w:val="008B2229"/>
    <w:rsid w:val="008B2A0F"/>
    <w:rsid w:val="008B338A"/>
    <w:rsid w:val="008B3393"/>
    <w:rsid w:val="008B3738"/>
    <w:rsid w:val="008B386C"/>
    <w:rsid w:val="008B4CFE"/>
    <w:rsid w:val="008B63E9"/>
    <w:rsid w:val="008B68F9"/>
    <w:rsid w:val="008B7CD8"/>
    <w:rsid w:val="008C0281"/>
    <w:rsid w:val="008C1784"/>
    <w:rsid w:val="008C1D9C"/>
    <w:rsid w:val="008C529D"/>
    <w:rsid w:val="008C5CAD"/>
    <w:rsid w:val="008C614B"/>
    <w:rsid w:val="008C62E5"/>
    <w:rsid w:val="008C6CA5"/>
    <w:rsid w:val="008C7320"/>
    <w:rsid w:val="008C745E"/>
    <w:rsid w:val="008C7485"/>
    <w:rsid w:val="008D012F"/>
    <w:rsid w:val="008D368D"/>
    <w:rsid w:val="008D4C8B"/>
    <w:rsid w:val="008D4C8C"/>
    <w:rsid w:val="008D4E21"/>
    <w:rsid w:val="008D5DFD"/>
    <w:rsid w:val="008D77DD"/>
    <w:rsid w:val="008E048A"/>
    <w:rsid w:val="008E08C2"/>
    <w:rsid w:val="008E1F94"/>
    <w:rsid w:val="008E2ADF"/>
    <w:rsid w:val="008E429E"/>
    <w:rsid w:val="008E5F2F"/>
    <w:rsid w:val="008E6282"/>
    <w:rsid w:val="008E6558"/>
    <w:rsid w:val="008E6584"/>
    <w:rsid w:val="008E6AE7"/>
    <w:rsid w:val="008E6BEB"/>
    <w:rsid w:val="008E6EC3"/>
    <w:rsid w:val="008F1100"/>
    <w:rsid w:val="008F110B"/>
    <w:rsid w:val="008F17F9"/>
    <w:rsid w:val="008F1A32"/>
    <w:rsid w:val="008F1C59"/>
    <w:rsid w:val="008F1C69"/>
    <w:rsid w:val="008F25A9"/>
    <w:rsid w:val="008F3DB5"/>
    <w:rsid w:val="008F6EB7"/>
    <w:rsid w:val="008F7F16"/>
    <w:rsid w:val="00900232"/>
    <w:rsid w:val="0090103D"/>
    <w:rsid w:val="00901880"/>
    <w:rsid w:val="009049D7"/>
    <w:rsid w:val="00904BFF"/>
    <w:rsid w:val="009063B1"/>
    <w:rsid w:val="0091317E"/>
    <w:rsid w:val="00913D8C"/>
    <w:rsid w:val="00915692"/>
    <w:rsid w:val="00915D1F"/>
    <w:rsid w:val="00916043"/>
    <w:rsid w:val="009160C6"/>
    <w:rsid w:val="00916216"/>
    <w:rsid w:val="0091656A"/>
    <w:rsid w:val="00916616"/>
    <w:rsid w:val="009176DB"/>
    <w:rsid w:val="00917D97"/>
    <w:rsid w:val="00917D98"/>
    <w:rsid w:val="0092139A"/>
    <w:rsid w:val="0092182E"/>
    <w:rsid w:val="00922A3D"/>
    <w:rsid w:val="009237BA"/>
    <w:rsid w:val="009251C1"/>
    <w:rsid w:val="00925D69"/>
    <w:rsid w:val="0092728A"/>
    <w:rsid w:val="009272A6"/>
    <w:rsid w:val="00927BCA"/>
    <w:rsid w:val="00930491"/>
    <w:rsid w:val="009318AB"/>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50ABE"/>
    <w:rsid w:val="00953FEA"/>
    <w:rsid w:val="0095483A"/>
    <w:rsid w:val="00955D94"/>
    <w:rsid w:val="009564AB"/>
    <w:rsid w:val="00956CD4"/>
    <w:rsid w:val="009608A8"/>
    <w:rsid w:val="00960929"/>
    <w:rsid w:val="00961B07"/>
    <w:rsid w:val="00963512"/>
    <w:rsid w:val="00964426"/>
    <w:rsid w:val="00964CBE"/>
    <w:rsid w:val="00964DE6"/>
    <w:rsid w:val="0096587E"/>
    <w:rsid w:val="00965DA5"/>
    <w:rsid w:val="0096608D"/>
    <w:rsid w:val="00966607"/>
    <w:rsid w:val="009667F5"/>
    <w:rsid w:val="00967813"/>
    <w:rsid w:val="00970514"/>
    <w:rsid w:val="00970AD0"/>
    <w:rsid w:val="00971298"/>
    <w:rsid w:val="009719A4"/>
    <w:rsid w:val="00973A47"/>
    <w:rsid w:val="00973E06"/>
    <w:rsid w:val="00974143"/>
    <w:rsid w:val="009741F0"/>
    <w:rsid w:val="0097533A"/>
    <w:rsid w:val="009753CA"/>
    <w:rsid w:val="00975719"/>
    <w:rsid w:val="009757B9"/>
    <w:rsid w:val="00976285"/>
    <w:rsid w:val="00976E5B"/>
    <w:rsid w:val="00976F80"/>
    <w:rsid w:val="00976FCF"/>
    <w:rsid w:val="009779CF"/>
    <w:rsid w:val="00980722"/>
    <w:rsid w:val="009816B0"/>
    <w:rsid w:val="00981D6E"/>
    <w:rsid w:val="00981E10"/>
    <w:rsid w:val="00982D80"/>
    <w:rsid w:val="009855AA"/>
    <w:rsid w:val="009858F8"/>
    <w:rsid w:val="009869D9"/>
    <w:rsid w:val="00987705"/>
    <w:rsid w:val="0099014B"/>
    <w:rsid w:val="00990918"/>
    <w:rsid w:val="00990A50"/>
    <w:rsid w:val="009922F4"/>
    <w:rsid w:val="00993768"/>
    <w:rsid w:val="00994A6C"/>
    <w:rsid w:val="00994AD0"/>
    <w:rsid w:val="00994E6C"/>
    <w:rsid w:val="00995176"/>
    <w:rsid w:val="009958E7"/>
    <w:rsid w:val="009A033D"/>
    <w:rsid w:val="009A0C35"/>
    <w:rsid w:val="009A0ED9"/>
    <w:rsid w:val="009A16A3"/>
    <w:rsid w:val="009A3360"/>
    <w:rsid w:val="009A4870"/>
    <w:rsid w:val="009A5B2A"/>
    <w:rsid w:val="009A6B19"/>
    <w:rsid w:val="009B09E9"/>
    <w:rsid w:val="009B1063"/>
    <w:rsid w:val="009B1AEA"/>
    <w:rsid w:val="009B2846"/>
    <w:rsid w:val="009B2A55"/>
    <w:rsid w:val="009B2E11"/>
    <w:rsid w:val="009B3F85"/>
    <w:rsid w:val="009B5792"/>
    <w:rsid w:val="009B6864"/>
    <w:rsid w:val="009B6E86"/>
    <w:rsid w:val="009C0D05"/>
    <w:rsid w:val="009C24A5"/>
    <w:rsid w:val="009C37B0"/>
    <w:rsid w:val="009C3C61"/>
    <w:rsid w:val="009C4237"/>
    <w:rsid w:val="009C4AC1"/>
    <w:rsid w:val="009C55DC"/>
    <w:rsid w:val="009C5EF4"/>
    <w:rsid w:val="009C6988"/>
    <w:rsid w:val="009C7558"/>
    <w:rsid w:val="009D00A0"/>
    <w:rsid w:val="009D0109"/>
    <w:rsid w:val="009D0781"/>
    <w:rsid w:val="009D0C81"/>
    <w:rsid w:val="009D0DBD"/>
    <w:rsid w:val="009D0FC9"/>
    <w:rsid w:val="009D1656"/>
    <w:rsid w:val="009D1D47"/>
    <w:rsid w:val="009D1D7F"/>
    <w:rsid w:val="009D22C9"/>
    <w:rsid w:val="009D28A6"/>
    <w:rsid w:val="009D49F5"/>
    <w:rsid w:val="009D577D"/>
    <w:rsid w:val="009D68F5"/>
    <w:rsid w:val="009D6A27"/>
    <w:rsid w:val="009D728A"/>
    <w:rsid w:val="009D7C30"/>
    <w:rsid w:val="009E0198"/>
    <w:rsid w:val="009E0BBB"/>
    <w:rsid w:val="009E1559"/>
    <w:rsid w:val="009E1F85"/>
    <w:rsid w:val="009E231A"/>
    <w:rsid w:val="009E2612"/>
    <w:rsid w:val="009E27A4"/>
    <w:rsid w:val="009E5013"/>
    <w:rsid w:val="009E551C"/>
    <w:rsid w:val="009E667D"/>
    <w:rsid w:val="009E7343"/>
    <w:rsid w:val="009E7DCA"/>
    <w:rsid w:val="009F0B44"/>
    <w:rsid w:val="009F0D49"/>
    <w:rsid w:val="009F15AA"/>
    <w:rsid w:val="009F17BA"/>
    <w:rsid w:val="009F17CF"/>
    <w:rsid w:val="009F2E72"/>
    <w:rsid w:val="009F3F08"/>
    <w:rsid w:val="009F56DD"/>
    <w:rsid w:val="009F6048"/>
    <w:rsid w:val="009F6F58"/>
    <w:rsid w:val="00A0089C"/>
    <w:rsid w:val="00A01B7B"/>
    <w:rsid w:val="00A01EA4"/>
    <w:rsid w:val="00A02F1F"/>
    <w:rsid w:val="00A02F76"/>
    <w:rsid w:val="00A04531"/>
    <w:rsid w:val="00A04710"/>
    <w:rsid w:val="00A05732"/>
    <w:rsid w:val="00A06B57"/>
    <w:rsid w:val="00A070C1"/>
    <w:rsid w:val="00A071D4"/>
    <w:rsid w:val="00A10ADE"/>
    <w:rsid w:val="00A11B1A"/>
    <w:rsid w:val="00A11E55"/>
    <w:rsid w:val="00A126B2"/>
    <w:rsid w:val="00A131CD"/>
    <w:rsid w:val="00A1336B"/>
    <w:rsid w:val="00A139FB"/>
    <w:rsid w:val="00A142D7"/>
    <w:rsid w:val="00A15598"/>
    <w:rsid w:val="00A1563B"/>
    <w:rsid w:val="00A156B0"/>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CD8"/>
    <w:rsid w:val="00A32D26"/>
    <w:rsid w:val="00A33B27"/>
    <w:rsid w:val="00A34D86"/>
    <w:rsid w:val="00A365EC"/>
    <w:rsid w:val="00A36F87"/>
    <w:rsid w:val="00A400FB"/>
    <w:rsid w:val="00A4058A"/>
    <w:rsid w:val="00A41341"/>
    <w:rsid w:val="00A42863"/>
    <w:rsid w:val="00A43829"/>
    <w:rsid w:val="00A4529D"/>
    <w:rsid w:val="00A46E22"/>
    <w:rsid w:val="00A47E07"/>
    <w:rsid w:val="00A508A3"/>
    <w:rsid w:val="00A512B2"/>
    <w:rsid w:val="00A51946"/>
    <w:rsid w:val="00A52781"/>
    <w:rsid w:val="00A5295D"/>
    <w:rsid w:val="00A5335B"/>
    <w:rsid w:val="00A54961"/>
    <w:rsid w:val="00A549A4"/>
    <w:rsid w:val="00A558A9"/>
    <w:rsid w:val="00A56D86"/>
    <w:rsid w:val="00A6053E"/>
    <w:rsid w:val="00A612C2"/>
    <w:rsid w:val="00A62BD3"/>
    <w:rsid w:val="00A6318C"/>
    <w:rsid w:val="00A6324D"/>
    <w:rsid w:val="00A64DD9"/>
    <w:rsid w:val="00A67315"/>
    <w:rsid w:val="00A70400"/>
    <w:rsid w:val="00A708DA"/>
    <w:rsid w:val="00A71FBB"/>
    <w:rsid w:val="00A7362B"/>
    <w:rsid w:val="00A73A89"/>
    <w:rsid w:val="00A73F2B"/>
    <w:rsid w:val="00A74942"/>
    <w:rsid w:val="00A74BEC"/>
    <w:rsid w:val="00A74CF5"/>
    <w:rsid w:val="00A75940"/>
    <w:rsid w:val="00A760B5"/>
    <w:rsid w:val="00A7641E"/>
    <w:rsid w:val="00A77A33"/>
    <w:rsid w:val="00A77BBC"/>
    <w:rsid w:val="00A80B29"/>
    <w:rsid w:val="00A80C0F"/>
    <w:rsid w:val="00A8301D"/>
    <w:rsid w:val="00A8425B"/>
    <w:rsid w:val="00A86988"/>
    <w:rsid w:val="00A86BB4"/>
    <w:rsid w:val="00A871CC"/>
    <w:rsid w:val="00A87A4A"/>
    <w:rsid w:val="00A90020"/>
    <w:rsid w:val="00A90FFC"/>
    <w:rsid w:val="00A915F4"/>
    <w:rsid w:val="00A91777"/>
    <w:rsid w:val="00A91A09"/>
    <w:rsid w:val="00A92E63"/>
    <w:rsid w:val="00A93C44"/>
    <w:rsid w:val="00A94F5C"/>
    <w:rsid w:val="00A9510C"/>
    <w:rsid w:val="00A95BC6"/>
    <w:rsid w:val="00A9708A"/>
    <w:rsid w:val="00AA1396"/>
    <w:rsid w:val="00AA2217"/>
    <w:rsid w:val="00AA2DB1"/>
    <w:rsid w:val="00AA30A1"/>
    <w:rsid w:val="00AA3E2C"/>
    <w:rsid w:val="00AA792A"/>
    <w:rsid w:val="00AB171B"/>
    <w:rsid w:val="00AB1819"/>
    <w:rsid w:val="00AB1954"/>
    <w:rsid w:val="00AB2326"/>
    <w:rsid w:val="00AB37C6"/>
    <w:rsid w:val="00AB3D8E"/>
    <w:rsid w:val="00AB4B92"/>
    <w:rsid w:val="00AB5690"/>
    <w:rsid w:val="00AB5ACD"/>
    <w:rsid w:val="00AB6427"/>
    <w:rsid w:val="00AB692A"/>
    <w:rsid w:val="00AB776C"/>
    <w:rsid w:val="00AC12A6"/>
    <w:rsid w:val="00AC271D"/>
    <w:rsid w:val="00AC2AEB"/>
    <w:rsid w:val="00AC3F70"/>
    <w:rsid w:val="00AC41D5"/>
    <w:rsid w:val="00AC41E4"/>
    <w:rsid w:val="00AC4D5C"/>
    <w:rsid w:val="00AC6360"/>
    <w:rsid w:val="00AC7E45"/>
    <w:rsid w:val="00AD00E0"/>
    <w:rsid w:val="00AD03BB"/>
    <w:rsid w:val="00AD079A"/>
    <w:rsid w:val="00AD16E2"/>
    <w:rsid w:val="00AD2743"/>
    <w:rsid w:val="00AD2EAE"/>
    <w:rsid w:val="00AD462D"/>
    <w:rsid w:val="00AD4690"/>
    <w:rsid w:val="00AD5485"/>
    <w:rsid w:val="00AD5609"/>
    <w:rsid w:val="00AD635E"/>
    <w:rsid w:val="00AD6582"/>
    <w:rsid w:val="00AD7804"/>
    <w:rsid w:val="00AD7A65"/>
    <w:rsid w:val="00AD7BAF"/>
    <w:rsid w:val="00AD7C4B"/>
    <w:rsid w:val="00AE07C7"/>
    <w:rsid w:val="00AE1B04"/>
    <w:rsid w:val="00AE24AF"/>
    <w:rsid w:val="00AE3850"/>
    <w:rsid w:val="00AE3EB3"/>
    <w:rsid w:val="00AE5232"/>
    <w:rsid w:val="00AE7CDE"/>
    <w:rsid w:val="00AE7D84"/>
    <w:rsid w:val="00AF1A1E"/>
    <w:rsid w:val="00AF2292"/>
    <w:rsid w:val="00AF22C4"/>
    <w:rsid w:val="00AF3DCC"/>
    <w:rsid w:val="00AF4115"/>
    <w:rsid w:val="00AF4F49"/>
    <w:rsid w:val="00AF6D6A"/>
    <w:rsid w:val="00AF6F48"/>
    <w:rsid w:val="00AF7A82"/>
    <w:rsid w:val="00B01845"/>
    <w:rsid w:val="00B01982"/>
    <w:rsid w:val="00B0297F"/>
    <w:rsid w:val="00B03A6D"/>
    <w:rsid w:val="00B0582D"/>
    <w:rsid w:val="00B05DCC"/>
    <w:rsid w:val="00B0616F"/>
    <w:rsid w:val="00B0669C"/>
    <w:rsid w:val="00B07DEB"/>
    <w:rsid w:val="00B07F01"/>
    <w:rsid w:val="00B10C4F"/>
    <w:rsid w:val="00B12E57"/>
    <w:rsid w:val="00B132C6"/>
    <w:rsid w:val="00B1355F"/>
    <w:rsid w:val="00B13A5E"/>
    <w:rsid w:val="00B13B0C"/>
    <w:rsid w:val="00B1436E"/>
    <w:rsid w:val="00B164DE"/>
    <w:rsid w:val="00B16E88"/>
    <w:rsid w:val="00B17F43"/>
    <w:rsid w:val="00B2092D"/>
    <w:rsid w:val="00B20C85"/>
    <w:rsid w:val="00B20D98"/>
    <w:rsid w:val="00B21AC9"/>
    <w:rsid w:val="00B22171"/>
    <w:rsid w:val="00B22188"/>
    <w:rsid w:val="00B23ABF"/>
    <w:rsid w:val="00B24810"/>
    <w:rsid w:val="00B24EE4"/>
    <w:rsid w:val="00B2605E"/>
    <w:rsid w:val="00B271E5"/>
    <w:rsid w:val="00B312FF"/>
    <w:rsid w:val="00B317ED"/>
    <w:rsid w:val="00B32D04"/>
    <w:rsid w:val="00B32E5C"/>
    <w:rsid w:val="00B338D1"/>
    <w:rsid w:val="00B36097"/>
    <w:rsid w:val="00B37BAD"/>
    <w:rsid w:val="00B407B7"/>
    <w:rsid w:val="00B40E46"/>
    <w:rsid w:val="00B41208"/>
    <w:rsid w:val="00B41CBF"/>
    <w:rsid w:val="00B42017"/>
    <w:rsid w:val="00B42FE2"/>
    <w:rsid w:val="00B439A8"/>
    <w:rsid w:val="00B43B5A"/>
    <w:rsid w:val="00B43E52"/>
    <w:rsid w:val="00B45341"/>
    <w:rsid w:val="00B46486"/>
    <w:rsid w:val="00B479A2"/>
    <w:rsid w:val="00B47F55"/>
    <w:rsid w:val="00B47FB5"/>
    <w:rsid w:val="00B5051F"/>
    <w:rsid w:val="00B509EB"/>
    <w:rsid w:val="00B50E4A"/>
    <w:rsid w:val="00B51A94"/>
    <w:rsid w:val="00B5283B"/>
    <w:rsid w:val="00B52A6E"/>
    <w:rsid w:val="00B52AA6"/>
    <w:rsid w:val="00B5481B"/>
    <w:rsid w:val="00B54EAC"/>
    <w:rsid w:val="00B55B01"/>
    <w:rsid w:val="00B57253"/>
    <w:rsid w:val="00B60221"/>
    <w:rsid w:val="00B60502"/>
    <w:rsid w:val="00B61C63"/>
    <w:rsid w:val="00B628A7"/>
    <w:rsid w:val="00B630BB"/>
    <w:rsid w:val="00B63B78"/>
    <w:rsid w:val="00B6493F"/>
    <w:rsid w:val="00B64CC4"/>
    <w:rsid w:val="00B64F29"/>
    <w:rsid w:val="00B666D1"/>
    <w:rsid w:val="00B67243"/>
    <w:rsid w:val="00B70851"/>
    <w:rsid w:val="00B70910"/>
    <w:rsid w:val="00B725DD"/>
    <w:rsid w:val="00B72E77"/>
    <w:rsid w:val="00B73C16"/>
    <w:rsid w:val="00B73FDB"/>
    <w:rsid w:val="00B74707"/>
    <w:rsid w:val="00B7572F"/>
    <w:rsid w:val="00B76853"/>
    <w:rsid w:val="00B77159"/>
    <w:rsid w:val="00B772C6"/>
    <w:rsid w:val="00B80351"/>
    <w:rsid w:val="00B8076F"/>
    <w:rsid w:val="00B80B31"/>
    <w:rsid w:val="00B83462"/>
    <w:rsid w:val="00B851F6"/>
    <w:rsid w:val="00B85969"/>
    <w:rsid w:val="00B85E9E"/>
    <w:rsid w:val="00B86632"/>
    <w:rsid w:val="00B86ED3"/>
    <w:rsid w:val="00B86F23"/>
    <w:rsid w:val="00B878FA"/>
    <w:rsid w:val="00B87A53"/>
    <w:rsid w:val="00B87E78"/>
    <w:rsid w:val="00B91354"/>
    <w:rsid w:val="00B92B79"/>
    <w:rsid w:val="00B9441B"/>
    <w:rsid w:val="00B95B59"/>
    <w:rsid w:val="00B960E3"/>
    <w:rsid w:val="00B9656D"/>
    <w:rsid w:val="00B97A3A"/>
    <w:rsid w:val="00BA1BFD"/>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E2"/>
    <w:rsid w:val="00BB3777"/>
    <w:rsid w:val="00BB4EBC"/>
    <w:rsid w:val="00BB5DBE"/>
    <w:rsid w:val="00BB6C68"/>
    <w:rsid w:val="00BB6DE7"/>
    <w:rsid w:val="00BB6FDC"/>
    <w:rsid w:val="00BB7928"/>
    <w:rsid w:val="00BC0322"/>
    <w:rsid w:val="00BC0D89"/>
    <w:rsid w:val="00BC1DD6"/>
    <w:rsid w:val="00BC31F7"/>
    <w:rsid w:val="00BC339A"/>
    <w:rsid w:val="00BC39D8"/>
    <w:rsid w:val="00BC42D8"/>
    <w:rsid w:val="00BC4AA9"/>
    <w:rsid w:val="00BC5B3F"/>
    <w:rsid w:val="00BC60D0"/>
    <w:rsid w:val="00BC75F9"/>
    <w:rsid w:val="00BC765D"/>
    <w:rsid w:val="00BC7683"/>
    <w:rsid w:val="00BD15E1"/>
    <w:rsid w:val="00BD257D"/>
    <w:rsid w:val="00BD28C7"/>
    <w:rsid w:val="00BD36E7"/>
    <w:rsid w:val="00BD3AF0"/>
    <w:rsid w:val="00BD426F"/>
    <w:rsid w:val="00BD4944"/>
    <w:rsid w:val="00BD6391"/>
    <w:rsid w:val="00BD6C4D"/>
    <w:rsid w:val="00BD791B"/>
    <w:rsid w:val="00BE01CC"/>
    <w:rsid w:val="00BE02D5"/>
    <w:rsid w:val="00BE06DB"/>
    <w:rsid w:val="00BE1C70"/>
    <w:rsid w:val="00BE1F0C"/>
    <w:rsid w:val="00BE2181"/>
    <w:rsid w:val="00BE2339"/>
    <w:rsid w:val="00BE2D7D"/>
    <w:rsid w:val="00BE3313"/>
    <w:rsid w:val="00BE387A"/>
    <w:rsid w:val="00BE3D7C"/>
    <w:rsid w:val="00BE41ED"/>
    <w:rsid w:val="00BE4254"/>
    <w:rsid w:val="00BE5257"/>
    <w:rsid w:val="00BE5766"/>
    <w:rsid w:val="00BE5CC7"/>
    <w:rsid w:val="00BE6278"/>
    <w:rsid w:val="00BE6324"/>
    <w:rsid w:val="00BE7248"/>
    <w:rsid w:val="00BE7A76"/>
    <w:rsid w:val="00BF0F0D"/>
    <w:rsid w:val="00BF115A"/>
    <w:rsid w:val="00BF1D56"/>
    <w:rsid w:val="00BF41CE"/>
    <w:rsid w:val="00BF429F"/>
    <w:rsid w:val="00BF4B00"/>
    <w:rsid w:val="00BF52EF"/>
    <w:rsid w:val="00BF5442"/>
    <w:rsid w:val="00BF55A7"/>
    <w:rsid w:val="00BF6CF3"/>
    <w:rsid w:val="00C00722"/>
    <w:rsid w:val="00C00F42"/>
    <w:rsid w:val="00C016C7"/>
    <w:rsid w:val="00C01ACB"/>
    <w:rsid w:val="00C01CB4"/>
    <w:rsid w:val="00C01D2D"/>
    <w:rsid w:val="00C02CE6"/>
    <w:rsid w:val="00C03444"/>
    <w:rsid w:val="00C036FD"/>
    <w:rsid w:val="00C04570"/>
    <w:rsid w:val="00C056DC"/>
    <w:rsid w:val="00C06448"/>
    <w:rsid w:val="00C06FB3"/>
    <w:rsid w:val="00C10CB1"/>
    <w:rsid w:val="00C10CE9"/>
    <w:rsid w:val="00C10D9A"/>
    <w:rsid w:val="00C124D3"/>
    <w:rsid w:val="00C146B5"/>
    <w:rsid w:val="00C14CF7"/>
    <w:rsid w:val="00C14DF1"/>
    <w:rsid w:val="00C14E90"/>
    <w:rsid w:val="00C15889"/>
    <w:rsid w:val="00C15A1C"/>
    <w:rsid w:val="00C16351"/>
    <w:rsid w:val="00C17D04"/>
    <w:rsid w:val="00C21124"/>
    <w:rsid w:val="00C21D25"/>
    <w:rsid w:val="00C2388E"/>
    <w:rsid w:val="00C242CC"/>
    <w:rsid w:val="00C24760"/>
    <w:rsid w:val="00C2476A"/>
    <w:rsid w:val="00C24FA2"/>
    <w:rsid w:val="00C2541C"/>
    <w:rsid w:val="00C25798"/>
    <w:rsid w:val="00C25FD6"/>
    <w:rsid w:val="00C2603E"/>
    <w:rsid w:val="00C26BF6"/>
    <w:rsid w:val="00C2714E"/>
    <w:rsid w:val="00C2749F"/>
    <w:rsid w:val="00C27A52"/>
    <w:rsid w:val="00C27F2A"/>
    <w:rsid w:val="00C30E12"/>
    <w:rsid w:val="00C3107F"/>
    <w:rsid w:val="00C314C8"/>
    <w:rsid w:val="00C342E1"/>
    <w:rsid w:val="00C3492E"/>
    <w:rsid w:val="00C36522"/>
    <w:rsid w:val="00C36980"/>
    <w:rsid w:val="00C37215"/>
    <w:rsid w:val="00C403ED"/>
    <w:rsid w:val="00C40E7B"/>
    <w:rsid w:val="00C41731"/>
    <w:rsid w:val="00C42439"/>
    <w:rsid w:val="00C426F2"/>
    <w:rsid w:val="00C42F4A"/>
    <w:rsid w:val="00C436FF"/>
    <w:rsid w:val="00C43E68"/>
    <w:rsid w:val="00C44BC5"/>
    <w:rsid w:val="00C4545C"/>
    <w:rsid w:val="00C46038"/>
    <w:rsid w:val="00C46933"/>
    <w:rsid w:val="00C476AA"/>
    <w:rsid w:val="00C50C34"/>
    <w:rsid w:val="00C51CC3"/>
    <w:rsid w:val="00C52034"/>
    <w:rsid w:val="00C52775"/>
    <w:rsid w:val="00C52F3B"/>
    <w:rsid w:val="00C532A7"/>
    <w:rsid w:val="00C539E4"/>
    <w:rsid w:val="00C53ABA"/>
    <w:rsid w:val="00C540BF"/>
    <w:rsid w:val="00C54CD9"/>
    <w:rsid w:val="00C55F78"/>
    <w:rsid w:val="00C570F0"/>
    <w:rsid w:val="00C578C0"/>
    <w:rsid w:val="00C57921"/>
    <w:rsid w:val="00C60D8B"/>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6FF6"/>
    <w:rsid w:val="00C77351"/>
    <w:rsid w:val="00C7763E"/>
    <w:rsid w:val="00C776EB"/>
    <w:rsid w:val="00C77A0B"/>
    <w:rsid w:val="00C77BDD"/>
    <w:rsid w:val="00C80251"/>
    <w:rsid w:val="00C8059D"/>
    <w:rsid w:val="00C805F7"/>
    <w:rsid w:val="00C806DC"/>
    <w:rsid w:val="00C8082D"/>
    <w:rsid w:val="00C813D4"/>
    <w:rsid w:val="00C81408"/>
    <w:rsid w:val="00C838AB"/>
    <w:rsid w:val="00C851E3"/>
    <w:rsid w:val="00C859C5"/>
    <w:rsid w:val="00C860B7"/>
    <w:rsid w:val="00C86181"/>
    <w:rsid w:val="00C867A2"/>
    <w:rsid w:val="00C92D7C"/>
    <w:rsid w:val="00C936C7"/>
    <w:rsid w:val="00C9384B"/>
    <w:rsid w:val="00C95211"/>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585"/>
    <w:rsid w:val="00CB7C88"/>
    <w:rsid w:val="00CC081D"/>
    <w:rsid w:val="00CC0840"/>
    <w:rsid w:val="00CC1496"/>
    <w:rsid w:val="00CC196D"/>
    <w:rsid w:val="00CC314A"/>
    <w:rsid w:val="00CC3380"/>
    <w:rsid w:val="00CC3912"/>
    <w:rsid w:val="00CC3C8C"/>
    <w:rsid w:val="00CC66B4"/>
    <w:rsid w:val="00CC6E9E"/>
    <w:rsid w:val="00CC7412"/>
    <w:rsid w:val="00CC75E1"/>
    <w:rsid w:val="00CC768E"/>
    <w:rsid w:val="00CC790F"/>
    <w:rsid w:val="00CC7D5A"/>
    <w:rsid w:val="00CD170F"/>
    <w:rsid w:val="00CD1AD5"/>
    <w:rsid w:val="00CD4BBD"/>
    <w:rsid w:val="00CD5749"/>
    <w:rsid w:val="00CD5A43"/>
    <w:rsid w:val="00CD63EE"/>
    <w:rsid w:val="00CD7B5A"/>
    <w:rsid w:val="00CE1104"/>
    <w:rsid w:val="00CE166B"/>
    <w:rsid w:val="00CE28A2"/>
    <w:rsid w:val="00CE3200"/>
    <w:rsid w:val="00CE44DD"/>
    <w:rsid w:val="00CE4F61"/>
    <w:rsid w:val="00CE5119"/>
    <w:rsid w:val="00CE5D1B"/>
    <w:rsid w:val="00CE6FD2"/>
    <w:rsid w:val="00CE77ED"/>
    <w:rsid w:val="00CF0C45"/>
    <w:rsid w:val="00CF0D41"/>
    <w:rsid w:val="00CF2BD3"/>
    <w:rsid w:val="00CF39D4"/>
    <w:rsid w:val="00CF3D97"/>
    <w:rsid w:val="00CF5715"/>
    <w:rsid w:val="00CF66B0"/>
    <w:rsid w:val="00CF7569"/>
    <w:rsid w:val="00D01B3E"/>
    <w:rsid w:val="00D0203D"/>
    <w:rsid w:val="00D03BE1"/>
    <w:rsid w:val="00D047E7"/>
    <w:rsid w:val="00D04FA8"/>
    <w:rsid w:val="00D0656E"/>
    <w:rsid w:val="00D06869"/>
    <w:rsid w:val="00D07BC3"/>
    <w:rsid w:val="00D101F9"/>
    <w:rsid w:val="00D1028C"/>
    <w:rsid w:val="00D10F5B"/>
    <w:rsid w:val="00D119C0"/>
    <w:rsid w:val="00D11A64"/>
    <w:rsid w:val="00D123AA"/>
    <w:rsid w:val="00D144A0"/>
    <w:rsid w:val="00D14561"/>
    <w:rsid w:val="00D162AD"/>
    <w:rsid w:val="00D163DC"/>
    <w:rsid w:val="00D20A09"/>
    <w:rsid w:val="00D225C1"/>
    <w:rsid w:val="00D22DB3"/>
    <w:rsid w:val="00D231B5"/>
    <w:rsid w:val="00D258F9"/>
    <w:rsid w:val="00D263F5"/>
    <w:rsid w:val="00D265E1"/>
    <w:rsid w:val="00D2737B"/>
    <w:rsid w:val="00D274AC"/>
    <w:rsid w:val="00D27CEB"/>
    <w:rsid w:val="00D301F5"/>
    <w:rsid w:val="00D30A1F"/>
    <w:rsid w:val="00D310BD"/>
    <w:rsid w:val="00D314DC"/>
    <w:rsid w:val="00D319DD"/>
    <w:rsid w:val="00D33039"/>
    <w:rsid w:val="00D330B8"/>
    <w:rsid w:val="00D33555"/>
    <w:rsid w:val="00D346F6"/>
    <w:rsid w:val="00D34E3B"/>
    <w:rsid w:val="00D34E71"/>
    <w:rsid w:val="00D354D3"/>
    <w:rsid w:val="00D35843"/>
    <w:rsid w:val="00D35BB6"/>
    <w:rsid w:val="00D36370"/>
    <w:rsid w:val="00D36411"/>
    <w:rsid w:val="00D369E2"/>
    <w:rsid w:val="00D3789B"/>
    <w:rsid w:val="00D37D1F"/>
    <w:rsid w:val="00D404B0"/>
    <w:rsid w:val="00D40779"/>
    <w:rsid w:val="00D40BCE"/>
    <w:rsid w:val="00D42634"/>
    <w:rsid w:val="00D428BE"/>
    <w:rsid w:val="00D42C2D"/>
    <w:rsid w:val="00D440E5"/>
    <w:rsid w:val="00D440ED"/>
    <w:rsid w:val="00D44D1D"/>
    <w:rsid w:val="00D46846"/>
    <w:rsid w:val="00D46F42"/>
    <w:rsid w:val="00D47BA8"/>
    <w:rsid w:val="00D47C58"/>
    <w:rsid w:val="00D47CCE"/>
    <w:rsid w:val="00D50D88"/>
    <w:rsid w:val="00D51CCD"/>
    <w:rsid w:val="00D53BA2"/>
    <w:rsid w:val="00D55946"/>
    <w:rsid w:val="00D56366"/>
    <w:rsid w:val="00D565E7"/>
    <w:rsid w:val="00D60054"/>
    <w:rsid w:val="00D60282"/>
    <w:rsid w:val="00D60736"/>
    <w:rsid w:val="00D60F65"/>
    <w:rsid w:val="00D61236"/>
    <w:rsid w:val="00D621EB"/>
    <w:rsid w:val="00D62930"/>
    <w:rsid w:val="00D6308F"/>
    <w:rsid w:val="00D630B5"/>
    <w:rsid w:val="00D63381"/>
    <w:rsid w:val="00D638AD"/>
    <w:rsid w:val="00D63A1D"/>
    <w:rsid w:val="00D6423D"/>
    <w:rsid w:val="00D64C05"/>
    <w:rsid w:val="00D65E00"/>
    <w:rsid w:val="00D65EF0"/>
    <w:rsid w:val="00D662EE"/>
    <w:rsid w:val="00D705E9"/>
    <w:rsid w:val="00D720F1"/>
    <w:rsid w:val="00D72876"/>
    <w:rsid w:val="00D73A3B"/>
    <w:rsid w:val="00D73F69"/>
    <w:rsid w:val="00D7408F"/>
    <w:rsid w:val="00D74261"/>
    <w:rsid w:val="00D74D37"/>
    <w:rsid w:val="00D7627F"/>
    <w:rsid w:val="00D76404"/>
    <w:rsid w:val="00D77703"/>
    <w:rsid w:val="00D8004B"/>
    <w:rsid w:val="00D80257"/>
    <w:rsid w:val="00D81014"/>
    <w:rsid w:val="00D8133B"/>
    <w:rsid w:val="00D81AFE"/>
    <w:rsid w:val="00D8208E"/>
    <w:rsid w:val="00D824BD"/>
    <w:rsid w:val="00D828A0"/>
    <w:rsid w:val="00D852C9"/>
    <w:rsid w:val="00D8552A"/>
    <w:rsid w:val="00D8670D"/>
    <w:rsid w:val="00D878FB"/>
    <w:rsid w:val="00D87B38"/>
    <w:rsid w:val="00D90062"/>
    <w:rsid w:val="00D90223"/>
    <w:rsid w:val="00D9066B"/>
    <w:rsid w:val="00D9078E"/>
    <w:rsid w:val="00D909C9"/>
    <w:rsid w:val="00D9110D"/>
    <w:rsid w:val="00D91C2F"/>
    <w:rsid w:val="00D92043"/>
    <w:rsid w:val="00D9260C"/>
    <w:rsid w:val="00D92CD7"/>
    <w:rsid w:val="00D92D16"/>
    <w:rsid w:val="00D92F7C"/>
    <w:rsid w:val="00D93669"/>
    <w:rsid w:val="00D94004"/>
    <w:rsid w:val="00D9407E"/>
    <w:rsid w:val="00D94E58"/>
    <w:rsid w:val="00D94FDF"/>
    <w:rsid w:val="00D950A5"/>
    <w:rsid w:val="00D9563A"/>
    <w:rsid w:val="00D95DF2"/>
    <w:rsid w:val="00D963A1"/>
    <w:rsid w:val="00D97365"/>
    <w:rsid w:val="00DA0887"/>
    <w:rsid w:val="00DA0DF7"/>
    <w:rsid w:val="00DA1436"/>
    <w:rsid w:val="00DA1FEB"/>
    <w:rsid w:val="00DA29BF"/>
    <w:rsid w:val="00DA4235"/>
    <w:rsid w:val="00DA56C7"/>
    <w:rsid w:val="00DA5EA5"/>
    <w:rsid w:val="00DB03A3"/>
    <w:rsid w:val="00DB2687"/>
    <w:rsid w:val="00DB280F"/>
    <w:rsid w:val="00DB3746"/>
    <w:rsid w:val="00DB3ACD"/>
    <w:rsid w:val="00DB4187"/>
    <w:rsid w:val="00DB44A1"/>
    <w:rsid w:val="00DB6753"/>
    <w:rsid w:val="00DB7196"/>
    <w:rsid w:val="00DB79C3"/>
    <w:rsid w:val="00DC0990"/>
    <w:rsid w:val="00DC0F4A"/>
    <w:rsid w:val="00DC2DB4"/>
    <w:rsid w:val="00DC3427"/>
    <w:rsid w:val="00DC47CF"/>
    <w:rsid w:val="00DC4975"/>
    <w:rsid w:val="00DC5294"/>
    <w:rsid w:val="00DC5950"/>
    <w:rsid w:val="00DC6FC7"/>
    <w:rsid w:val="00DC7CF1"/>
    <w:rsid w:val="00DD028F"/>
    <w:rsid w:val="00DD0AE7"/>
    <w:rsid w:val="00DD0AFE"/>
    <w:rsid w:val="00DD2392"/>
    <w:rsid w:val="00DD3C49"/>
    <w:rsid w:val="00DD453A"/>
    <w:rsid w:val="00DD5C44"/>
    <w:rsid w:val="00DD68E1"/>
    <w:rsid w:val="00DD7155"/>
    <w:rsid w:val="00DE1913"/>
    <w:rsid w:val="00DE2219"/>
    <w:rsid w:val="00DE3EB7"/>
    <w:rsid w:val="00DE44E0"/>
    <w:rsid w:val="00DE52E1"/>
    <w:rsid w:val="00DE5AFE"/>
    <w:rsid w:val="00DE5DFA"/>
    <w:rsid w:val="00DE6581"/>
    <w:rsid w:val="00DE7244"/>
    <w:rsid w:val="00DE7772"/>
    <w:rsid w:val="00DE7A10"/>
    <w:rsid w:val="00DE7CEB"/>
    <w:rsid w:val="00DE7D3C"/>
    <w:rsid w:val="00DE7D4C"/>
    <w:rsid w:val="00DF002B"/>
    <w:rsid w:val="00DF097A"/>
    <w:rsid w:val="00DF0F84"/>
    <w:rsid w:val="00DF195A"/>
    <w:rsid w:val="00DF19F5"/>
    <w:rsid w:val="00DF1A55"/>
    <w:rsid w:val="00DF1E24"/>
    <w:rsid w:val="00DF30BE"/>
    <w:rsid w:val="00DF36F1"/>
    <w:rsid w:val="00DF4B52"/>
    <w:rsid w:val="00DF4F5D"/>
    <w:rsid w:val="00DF5439"/>
    <w:rsid w:val="00DF5490"/>
    <w:rsid w:val="00DF5CD6"/>
    <w:rsid w:val="00DF6AB8"/>
    <w:rsid w:val="00E01A88"/>
    <w:rsid w:val="00E01DA9"/>
    <w:rsid w:val="00E0351A"/>
    <w:rsid w:val="00E03B55"/>
    <w:rsid w:val="00E03EAA"/>
    <w:rsid w:val="00E04D67"/>
    <w:rsid w:val="00E056A1"/>
    <w:rsid w:val="00E0589A"/>
    <w:rsid w:val="00E058FF"/>
    <w:rsid w:val="00E07D6C"/>
    <w:rsid w:val="00E07DE9"/>
    <w:rsid w:val="00E10A62"/>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466"/>
    <w:rsid w:val="00E2497F"/>
    <w:rsid w:val="00E26304"/>
    <w:rsid w:val="00E26714"/>
    <w:rsid w:val="00E276F7"/>
    <w:rsid w:val="00E27D6D"/>
    <w:rsid w:val="00E27FBA"/>
    <w:rsid w:val="00E27FF3"/>
    <w:rsid w:val="00E30060"/>
    <w:rsid w:val="00E31185"/>
    <w:rsid w:val="00E31194"/>
    <w:rsid w:val="00E3189D"/>
    <w:rsid w:val="00E31A0D"/>
    <w:rsid w:val="00E31C77"/>
    <w:rsid w:val="00E327CD"/>
    <w:rsid w:val="00E328D7"/>
    <w:rsid w:val="00E3504C"/>
    <w:rsid w:val="00E359DD"/>
    <w:rsid w:val="00E36289"/>
    <w:rsid w:val="00E40080"/>
    <w:rsid w:val="00E41117"/>
    <w:rsid w:val="00E41EEF"/>
    <w:rsid w:val="00E43C35"/>
    <w:rsid w:val="00E44122"/>
    <w:rsid w:val="00E4466A"/>
    <w:rsid w:val="00E4474F"/>
    <w:rsid w:val="00E449A4"/>
    <w:rsid w:val="00E44ED2"/>
    <w:rsid w:val="00E4583A"/>
    <w:rsid w:val="00E45B61"/>
    <w:rsid w:val="00E45E8C"/>
    <w:rsid w:val="00E46EBF"/>
    <w:rsid w:val="00E475D7"/>
    <w:rsid w:val="00E47FF1"/>
    <w:rsid w:val="00E5169A"/>
    <w:rsid w:val="00E51AA4"/>
    <w:rsid w:val="00E51EC0"/>
    <w:rsid w:val="00E525F6"/>
    <w:rsid w:val="00E53852"/>
    <w:rsid w:val="00E53B6D"/>
    <w:rsid w:val="00E53C88"/>
    <w:rsid w:val="00E53DB8"/>
    <w:rsid w:val="00E54290"/>
    <w:rsid w:val="00E5479F"/>
    <w:rsid w:val="00E5483D"/>
    <w:rsid w:val="00E6004D"/>
    <w:rsid w:val="00E60559"/>
    <w:rsid w:val="00E60921"/>
    <w:rsid w:val="00E62061"/>
    <w:rsid w:val="00E62DC2"/>
    <w:rsid w:val="00E645B2"/>
    <w:rsid w:val="00E6482B"/>
    <w:rsid w:val="00E65879"/>
    <w:rsid w:val="00E6597A"/>
    <w:rsid w:val="00E65C53"/>
    <w:rsid w:val="00E65D3D"/>
    <w:rsid w:val="00E6610F"/>
    <w:rsid w:val="00E66968"/>
    <w:rsid w:val="00E66B25"/>
    <w:rsid w:val="00E66E20"/>
    <w:rsid w:val="00E6794E"/>
    <w:rsid w:val="00E706B2"/>
    <w:rsid w:val="00E7240E"/>
    <w:rsid w:val="00E726A2"/>
    <w:rsid w:val="00E73E4F"/>
    <w:rsid w:val="00E753D9"/>
    <w:rsid w:val="00E759BB"/>
    <w:rsid w:val="00E76A88"/>
    <w:rsid w:val="00E77D0B"/>
    <w:rsid w:val="00E805A9"/>
    <w:rsid w:val="00E80F1A"/>
    <w:rsid w:val="00E81A5A"/>
    <w:rsid w:val="00E81B15"/>
    <w:rsid w:val="00E81F81"/>
    <w:rsid w:val="00E82B2F"/>
    <w:rsid w:val="00E82DD7"/>
    <w:rsid w:val="00E832E4"/>
    <w:rsid w:val="00E8492B"/>
    <w:rsid w:val="00E852AC"/>
    <w:rsid w:val="00E86337"/>
    <w:rsid w:val="00E8666A"/>
    <w:rsid w:val="00E86BDD"/>
    <w:rsid w:val="00E86CDA"/>
    <w:rsid w:val="00E86F02"/>
    <w:rsid w:val="00E87739"/>
    <w:rsid w:val="00E87CCC"/>
    <w:rsid w:val="00E902DC"/>
    <w:rsid w:val="00E916D3"/>
    <w:rsid w:val="00E916FB"/>
    <w:rsid w:val="00E91B89"/>
    <w:rsid w:val="00E92B4F"/>
    <w:rsid w:val="00E93560"/>
    <w:rsid w:val="00E94085"/>
    <w:rsid w:val="00E94222"/>
    <w:rsid w:val="00E94F76"/>
    <w:rsid w:val="00E956F8"/>
    <w:rsid w:val="00E977F1"/>
    <w:rsid w:val="00EA1565"/>
    <w:rsid w:val="00EA2B49"/>
    <w:rsid w:val="00EA2D91"/>
    <w:rsid w:val="00EA31E0"/>
    <w:rsid w:val="00EA429B"/>
    <w:rsid w:val="00EA46AE"/>
    <w:rsid w:val="00EA4E4E"/>
    <w:rsid w:val="00EA56C7"/>
    <w:rsid w:val="00EA5FB8"/>
    <w:rsid w:val="00EA7960"/>
    <w:rsid w:val="00EB0583"/>
    <w:rsid w:val="00EB1517"/>
    <w:rsid w:val="00EB318A"/>
    <w:rsid w:val="00EB340D"/>
    <w:rsid w:val="00EB3707"/>
    <w:rsid w:val="00EB580E"/>
    <w:rsid w:val="00EC02B0"/>
    <w:rsid w:val="00EC031C"/>
    <w:rsid w:val="00EC08EC"/>
    <w:rsid w:val="00EC0BE7"/>
    <w:rsid w:val="00EC16DB"/>
    <w:rsid w:val="00EC29A8"/>
    <w:rsid w:val="00EC3A62"/>
    <w:rsid w:val="00EC55C0"/>
    <w:rsid w:val="00ED00F2"/>
    <w:rsid w:val="00ED02C9"/>
    <w:rsid w:val="00ED0480"/>
    <w:rsid w:val="00ED083D"/>
    <w:rsid w:val="00ED12B4"/>
    <w:rsid w:val="00ED17CC"/>
    <w:rsid w:val="00ED1E88"/>
    <w:rsid w:val="00ED2BFB"/>
    <w:rsid w:val="00ED3139"/>
    <w:rsid w:val="00ED347F"/>
    <w:rsid w:val="00ED45B8"/>
    <w:rsid w:val="00ED4F9C"/>
    <w:rsid w:val="00ED506D"/>
    <w:rsid w:val="00ED6404"/>
    <w:rsid w:val="00EE00ED"/>
    <w:rsid w:val="00EE01FD"/>
    <w:rsid w:val="00EE075A"/>
    <w:rsid w:val="00EE14D0"/>
    <w:rsid w:val="00EE24DB"/>
    <w:rsid w:val="00EE2770"/>
    <w:rsid w:val="00EE3CFD"/>
    <w:rsid w:val="00EE413F"/>
    <w:rsid w:val="00EE487C"/>
    <w:rsid w:val="00EE5518"/>
    <w:rsid w:val="00EE5F0C"/>
    <w:rsid w:val="00EE5F76"/>
    <w:rsid w:val="00EE61A8"/>
    <w:rsid w:val="00EE6FFF"/>
    <w:rsid w:val="00EE79BC"/>
    <w:rsid w:val="00EF0A39"/>
    <w:rsid w:val="00EF0F35"/>
    <w:rsid w:val="00EF4C55"/>
    <w:rsid w:val="00EF5DE9"/>
    <w:rsid w:val="00EF6DF0"/>
    <w:rsid w:val="00EF72E3"/>
    <w:rsid w:val="00EF7864"/>
    <w:rsid w:val="00EF7CDE"/>
    <w:rsid w:val="00F001F0"/>
    <w:rsid w:val="00F00B80"/>
    <w:rsid w:val="00F00EB5"/>
    <w:rsid w:val="00F013CE"/>
    <w:rsid w:val="00F0276B"/>
    <w:rsid w:val="00F027FE"/>
    <w:rsid w:val="00F02C5C"/>
    <w:rsid w:val="00F0320D"/>
    <w:rsid w:val="00F05CD1"/>
    <w:rsid w:val="00F06517"/>
    <w:rsid w:val="00F06678"/>
    <w:rsid w:val="00F0683E"/>
    <w:rsid w:val="00F072C2"/>
    <w:rsid w:val="00F103E4"/>
    <w:rsid w:val="00F11FEC"/>
    <w:rsid w:val="00F13920"/>
    <w:rsid w:val="00F14809"/>
    <w:rsid w:val="00F14B7A"/>
    <w:rsid w:val="00F15323"/>
    <w:rsid w:val="00F167AE"/>
    <w:rsid w:val="00F16EB1"/>
    <w:rsid w:val="00F17BF2"/>
    <w:rsid w:val="00F204AC"/>
    <w:rsid w:val="00F20B22"/>
    <w:rsid w:val="00F21280"/>
    <w:rsid w:val="00F22CF6"/>
    <w:rsid w:val="00F22E61"/>
    <w:rsid w:val="00F23B79"/>
    <w:rsid w:val="00F24249"/>
    <w:rsid w:val="00F24B41"/>
    <w:rsid w:val="00F24DA6"/>
    <w:rsid w:val="00F24DF5"/>
    <w:rsid w:val="00F2606C"/>
    <w:rsid w:val="00F2793B"/>
    <w:rsid w:val="00F331FD"/>
    <w:rsid w:val="00F334BE"/>
    <w:rsid w:val="00F33ECB"/>
    <w:rsid w:val="00F34C24"/>
    <w:rsid w:val="00F34E6A"/>
    <w:rsid w:val="00F36FED"/>
    <w:rsid w:val="00F37685"/>
    <w:rsid w:val="00F37784"/>
    <w:rsid w:val="00F37BFC"/>
    <w:rsid w:val="00F4033C"/>
    <w:rsid w:val="00F42206"/>
    <w:rsid w:val="00F42264"/>
    <w:rsid w:val="00F43115"/>
    <w:rsid w:val="00F445ED"/>
    <w:rsid w:val="00F47C0A"/>
    <w:rsid w:val="00F47D9F"/>
    <w:rsid w:val="00F50705"/>
    <w:rsid w:val="00F50F63"/>
    <w:rsid w:val="00F5113B"/>
    <w:rsid w:val="00F51942"/>
    <w:rsid w:val="00F519AE"/>
    <w:rsid w:val="00F52E32"/>
    <w:rsid w:val="00F53665"/>
    <w:rsid w:val="00F53C61"/>
    <w:rsid w:val="00F53CDC"/>
    <w:rsid w:val="00F5464C"/>
    <w:rsid w:val="00F55641"/>
    <w:rsid w:val="00F557BD"/>
    <w:rsid w:val="00F560B3"/>
    <w:rsid w:val="00F56905"/>
    <w:rsid w:val="00F57E1B"/>
    <w:rsid w:val="00F6027B"/>
    <w:rsid w:val="00F61EB1"/>
    <w:rsid w:val="00F623A6"/>
    <w:rsid w:val="00F62B15"/>
    <w:rsid w:val="00F63B94"/>
    <w:rsid w:val="00F63D03"/>
    <w:rsid w:val="00F6408F"/>
    <w:rsid w:val="00F64FC9"/>
    <w:rsid w:val="00F707B8"/>
    <w:rsid w:val="00F70871"/>
    <w:rsid w:val="00F70DCA"/>
    <w:rsid w:val="00F71226"/>
    <w:rsid w:val="00F716DE"/>
    <w:rsid w:val="00F71D7F"/>
    <w:rsid w:val="00F7235E"/>
    <w:rsid w:val="00F72B0F"/>
    <w:rsid w:val="00F73760"/>
    <w:rsid w:val="00F74D5D"/>
    <w:rsid w:val="00F7523D"/>
    <w:rsid w:val="00F7559B"/>
    <w:rsid w:val="00F77A68"/>
    <w:rsid w:val="00F8057B"/>
    <w:rsid w:val="00F81055"/>
    <w:rsid w:val="00F817FB"/>
    <w:rsid w:val="00F835A2"/>
    <w:rsid w:val="00F835F5"/>
    <w:rsid w:val="00F83B4D"/>
    <w:rsid w:val="00F84945"/>
    <w:rsid w:val="00F85570"/>
    <w:rsid w:val="00F85B54"/>
    <w:rsid w:val="00F86014"/>
    <w:rsid w:val="00F862ED"/>
    <w:rsid w:val="00F873BE"/>
    <w:rsid w:val="00F9068E"/>
    <w:rsid w:val="00F9077E"/>
    <w:rsid w:val="00F911AD"/>
    <w:rsid w:val="00F920A0"/>
    <w:rsid w:val="00F9429D"/>
    <w:rsid w:val="00F95903"/>
    <w:rsid w:val="00F95CC1"/>
    <w:rsid w:val="00F978DC"/>
    <w:rsid w:val="00F97B49"/>
    <w:rsid w:val="00F97B90"/>
    <w:rsid w:val="00FA04ED"/>
    <w:rsid w:val="00FA05E9"/>
    <w:rsid w:val="00FA0AB2"/>
    <w:rsid w:val="00FA14B1"/>
    <w:rsid w:val="00FA1E25"/>
    <w:rsid w:val="00FA21A9"/>
    <w:rsid w:val="00FA2DAB"/>
    <w:rsid w:val="00FA2ED6"/>
    <w:rsid w:val="00FA3047"/>
    <w:rsid w:val="00FA3993"/>
    <w:rsid w:val="00FA3C88"/>
    <w:rsid w:val="00FA4274"/>
    <w:rsid w:val="00FA4D6D"/>
    <w:rsid w:val="00FA515A"/>
    <w:rsid w:val="00FA5318"/>
    <w:rsid w:val="00FA54D9"/>
    <w:rsid w:val="00FA6F97"/>
    <w:rsid w:val="00FA71EF"/>
    <w:rsid w:val="00FB0067"/>
    <w:rsid w:val="00FB08C8"/>
    <w:rsid w:val="00FB0E5B"/>
    <w:rsid w:val="00FB39C4"/>
    <w:rsid w:val="00FB40AF"/>
    <w:rsid w:val="00FB4189"/>
    <w:rsid w:val="00FB4390"/>
    <w:rsid w:val="00FB51C1"/>
    <w:rsid w:val="00FB6DEB"/>
    <w:rsid w:val="00FC07A4"/>
    <w:rsid w:val="00FC07BC"/>
    <w:rsid w:val="00FC2F0D"/>
    <w:rsid w:val="00FC3B62"/>
    <w:rsid w:val="00FC3E65"/>
    <w:rsid w:val="00FC5DE3"/>
    <w:rsid w:val="00FC6944"/>
    <w:rsid w:val="00FC7F3A"/>
    <w:rsid w:val="00FD186B"/>
    <w:rsid w:val="00FD2A26"/>
    <w:rsid w:val="00FD2C44"/>
    <w:rsid w:val="00FD3A3C"/>
    <w:rsid w:val="00FD526D"/>
    <w:rsid w:val="00FD653F"/>
    <w:rsid w:val="00FD6E0A"/>
    <w:rsid w:val="00FD7578"/>
    <w:rsid w:val="00FD7BAD"/>
    <w:rsid w:val="00FE015F"/>
    <w:rsid w:val="00FE068C"/>
    <w:rsid w:val="00FE102C"/>
    <w:rsid w:val="00FE1258"/>
    <w:rsid w:val="00FE1AA1"/>
    <w:rsid w:val="00FE1C01"/>
    <w:rsid w:val="00FE3466"/>
    <w:rsid w:val="00FE3C7A"/>
    <w:rsid w:val="00FE405E"/>
    <w:rsid w:val="00FE4F60"/>
    <w:rsid w:val="00FE5400"/>
    <w:rsid w:val="00FE5718"/>
    <w:rsid w:val="00FE5D86"/>
    <w:rsid w:val="00FE5F25"/>
    <w:rsid w:val="00FE63C1"/>
    <w:rsid w:val="00FE6A1E"/>
    <w:rsid w:val="00FF0C5D"/>
    <w:rsid w:val="00FF1437"/>
    <w:rsid w:val="00FF164F"/>
    <w:rsid w:val="00FF1A49"/>
    <w:rsid w:val="00FF1C41"/>
    <w:rsid w:val="00FF1C63"/>
    <w:rsid w:val="00FF27EC"/>
    <w:rsid w:val="00FF2A0D"/>
    <w:rsid w:val="00FF31B9"/>
    <w:rsid w:val="00FF41A4"/>
    <w:rsid w:val="00FF421D"/>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paragraph" w:customStyle="1" w:styleId="Style3">
    <w:name w:val="Style3"/>
    <w:basedOn w:val="a3"/>
    <w:rsid w:val="00E0351A"/>
    <w:pPr>
      <w:widowControl w:val="0"/>
      <w:autoSpaceDE w:val="0"/>
      <w:autoSpaceDN w:val="0"/>
      <w:bidi w:val="0"/>
      <w:adjustRightInd w:val="0"/>
      <w:spacing w:before="0" w:line="276" w:lineRule="exact"/>
      <w:ind w:firstLine="725"/>
    </w:pPr>
    <w:rPr>
      <w:rFonts w:cs="Times New Roman"/>
      <w:noProof w:val="0"/>
      <w:sz w:val="24"/>
      <w:lang w:eastAsia="en-US"/>
    </w:rPr>
  </w:style>
  <w:style w:type="paragraph" w:customStyle="1" w:styleId="Style9">
    <w:name w:val="Style9"/>
    <w:basedOn w:val="a3"/>
    <w:rsid w:val="00E0351A"/>
    <w:pPr>
      <w:widowControl w:val="0"/>
      <w:autoSpaceDE w:val="0"/>
      <w:autoSpaceDN w:val="0"/>
      <w:bidi w:val="0"/>
      <w:adjustRightInd w:val="0"/>
      <w:spacing w:before="0" w:line="274" w:lineRule="exact"/>
      <w:ind w:hanging="413"/>
    </w:pPr>
    <w:rPr>
      <w:rFonts w:cs="Times New Roman"/>
      <w:noProof w:val="0"/>
      <w:sz w:val="24"/>
      <w:lang w:eastAsia="en-US"/>
    </w:rPr>
  </w:style>
  <w:style w:type="character" w:customStyle="1" w:styleId="FontStyle50">
    <w:name w:val="Font Style50"/>
    <w:rsid w:val="00E0351A"/>
    <w:rPr>
      <w:rFonts w:ascii="Times New Roman" w:hAnsi="Times New Roman" w:cs="Times New Roman"/>
      <w:color w:val="000000"/>
      <w:sz w:val="22"/>
      <w:szCs w:val="22"/>
      <w:lang w:bidi="he-IL"/>
    </w:rPr>
  </w:style>
  <w:style w:type="character" w:customStyle="1" w:styleId="FontStyle45">
    <w:name w:val="Font Style45"/>
    <w:rsid w:val="00E0351A"/>
    <w:rPr>
      <w:rFonts w:ascii="Times New Roman" w:hAnsi="Times New Roman" w:cs="Times New Roman"/>
      <w:color w:val="000000"/>
      <w:sz w:val="18"/>
      <w:szCs w:val="18"/>
      <w:lang w:bidi="he-IL"/>
    </w:rPr>
  </w:style>
  <w:style w:type="character" w:customStyle="1" w:styleId="FontStyle46">
    <w:name w:val="Font Style46"/>
    <w:rsid w:val="00E0351A"/>
    <w:rPr>
      <w:rFonts w:ascii="Times New Roman" w:hAnsi="Times New Roman" w:cs="Times New Roman"/>
      <w:b/>
      <w:bCs/>
      <w:color w:val="000000"/>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paragraph" w:customStyle="1" w:styleId="Style3">
    <w:name w:val="Style3"/>
    <w:basedOn w:val="a3"/>
    <w:rsid w:val="00E0351A"/>
    <w:pPr>
      <w:widowControl w:val="0"/>
      <w:autoSpaceDE w:val="0"/>
      <w:autoSpaceDN w:val="0"/>
      <w:bidi w:val="0"/>
      <w:adjustRightInd w:val="0"/>
      <w:spacing w:before="0" w:line="276" w:lineRule="exact"/>
      <w:ind w:firstLine="725"/>
    </w:pPr>
    <w:rPr>
      <w:rFonts w:cs="Times New Roman"/>
      <w:noProof w:val="0"/>
      <w:sz w:val="24"/>
      <w:lang w:eastAsia="en-US"/>
    </w:rPr>
  </w:style>
  <w:style w:type="paragraph" w:customStyle="1" w:styleId="Style9">
    <w:name w:val="Style9"/>
    <w:basedOn w:val="a3"/>
    <w:rsid w:val="00E0351A"/>
    <w:pPr>
      <w:widowControl w:val="0"/>
      <w:autoSpaceDE w:val="0"/>
      <w:autoSpaceDN w:val="0"/>
      <w:bidi w:val="0"/>
      <w:adjustRightInd w:val="0"/>
      <w:spacing w:before="0" w:line="274" w:lineRule="exact"/>
      <w:ind w:hanging="413"/>
    </w:pPr>
    <w:rPr>
      <w:rFonts w:cs="Times New Roman"/>
      <w:noProof w:val="0"/>
      <w:sz w:val="24"/>
      <w:lang w:eastAsia="en-US"/>
    </w:rPr>
  </w:style>
  <w:style w:type="character" w:customStyle="1" w:styleId="FontStyle50">
    <w:name w:val="Font Style50"/>
    <w:rsid w:val="00E0351A"/>
    <w:rPr>
      <w:rFonts w:ascii="Times New Roman" w:hAnsi="Times New Roman" w:cs="Times New Roman"/>
      <w:color w:val="000000"/>
      <w:sz w:val="22"/>
      <w:szCs w:val="22"/>
      <w:lang w:bidi="he-IL"/>
    </w:rPr>
  </w:style>
  <w:style w:type="character" w:customStyle="1" w:styleId="FontStyle45">
    <w:name w:val="Font Style45"/>
    <w:rsid w:val="00E0351A"/>
    <w:rPr>
      <w:rFonts w:ascii="Times New Roman" w:hAnsi="Times New Roman" w:cs="Times New Roman"/>
      <w:color w:val="000000"/>
      <w:sz w:val="18"/>
      <w:szCs w:val="18"/>
      <w:lang w:bidi="he-IL"/>
    </w:rPr>
  </w:style>
  <w:style w:type="character" w:customStyle="1" w:styleId="FontStyle46">
    <w:name w:val="Font Style46"/>
    <w:rsid w:val="00E0351A"/>
    <w:rPr>
      <w:rFonts w:ascii="Times New Roman" w:hAnsi="Times New Roman" w:cs="Times New Roman"/>
      <w:b/>
      <w:bCs/>
      <w:color w:val="000000"/>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16582">
      <w:bodyDiv w:val="1"/>
      <w:marLeft w:val="0"/>
      <w:marRight w:val="0"/>
      <w:marTop w:val="0"/>
      <w:marBottom w:val="0"/>
      <w:divBdr>
        <w:top w:val="none" w:sz="0" w:space="0" w:color="auto"/>
        <w:left w:val="none" w:sz="0" w:space="0" w:color="auto"/>
        <w:bottom w:val="none" w:sz="0" w:space="0" w:color="auto"/>
        <w:right w:val="none" w:sz="0" w:space="0" w:color="auto"/>
      </w:divBdr>
      <w:divsChild>
        <w:div w:id="91778061">
          <w:marLeft w:val="0"/>
          <w:marRight w:val="0"/>
          <w:marTop w:val="0"/>
          <w:marBottom w:val="0"/>
          <w:divBdr>
            <w:top w:val="none" w:sz="0" w:space="0" w:color="auto"/>
            <w:left w:val="none" w:sz="0" w:space="0" w:color="auto"/>
            <w:bottom w:val="none" w:sz="0" w:space="0" w:color="auto"/>
            <w:right w:val="none" w:sz="0" w:space="0" w:color="auto"/>
          </w:divBdr>
        </w:div>
        <w:div w:id="562453061">
          <w:marLeft w:val="0"/>
          <w:marRight w:val="0"/>
          <w:marTop w:val="0"/>
          <w:marBottom w:val="0"/>
          <w:divBdr>
            <w:top w:val="none" w:sz="0" w:space="0" w:color="auto"/>
            <w:left w:val="none" w:sz="0" w:space="0" w:color="auto"/>
            <w:bottom w:val="none" w:sz="0" w:space="0" w:color="auto"/>
            <w:right w:val="none" w:sz="0" w:space="0" w:color="auto"/>
          </w:divBdr>
        </w:div>
        <w:div w:id="726145595">
          <w:marLeft w:val="0"/>
          <w:marRight w:val="0"/>
          <w:marTop w:val="0"/>
          <w:marBottom w:val="0"/>
          <w:divBdr>
            <w:top w:val="none" w:sz="0" w:space="0" w:color="auto"/>
            <w:left w:val="none" w:sz="0" w:space="0" w:color="auto"/>
            <w:bottom w:val="none" w:sz="0" w:space="0" w:color="auto"/>
            <w:right w:val="none" w:sz="0" w:space="0" w:color="auto"/>
          </w:divBdr>
        </w:div>
        <w:div w:id="874316197">
          <w:marLeft w:val="0"/>
          <w:marRight w:val="0"/>
          <w:marTop w:val="0"/>
          <w:marBottom w:val="0"/>
          <w:divBdr>
            <w:top w:val="none" w:sz="0" w:space="0" w:color="auto"/>
            <w:left w:val="none" w:sz="0" w:space="0" w:color="auto"/>
            <w:bottom w:val="none" w:sz="0" w:space="0" w:color="auto"/>
            <w:right w:val="none" w:sz="0" w:space="0" w:color="auto"/>
          </w:divBdr>
        </w:div>
        <w:div w:id="1211259106">
          <w:marLeft w:val="0"/>
          <w:marRight w:val="0"/>
          <w:marTop w:val="0"/>
          <w:marBottom w:val="0"/>
          <w:divBdr>
            <w:top w:val="none" w:sz="0" w:space="0" w:color="auto"/>
            <w:left w:val="none" w:sz="0" w:space="0" w:color="auto"/>
            <w:bottom w:val="none" w:sz="0" w:space="0" w:color="auto"/>
            <w:right w:val="none" w:sz="0" w:space="0" w:color="auto"/>
          </w:divBdr>
        </w:div>
        <w:div w:id="1643119050">
          <w:marLeft w:val="0"/>
          <w:marRight w:val="0"/>
          <w:marTop w:val="0"/>
          <w:marBottom w:val="0"/>
          <w:divBdr>
            <w:top w:val="none" w:sz="0" w:space="0" w:color="auto"/>
            <w:left w:val="none" w:sz="0" w:space="0" w:color="auto"/>
            <w:bottom w:val="none" w:sz="0" w:space="0" w:color="auto"/>
            <w:right w:val="none" w:sz="0" w:space="0" w:color="auto"/>
          </w:divBdr>
        </w:div>
        <w:div w:id="1795097106">
          <w:marLeft w:val="0"/>
          <w:marRight w:val="0"/>
          <w:marTop w:val="0"/>
          <w:marBottom w:val="0"/>
          <w:divBdr>
            <w:top w:val="none" w:sz="0" w:space="0" w:color="auto"/>
            <w:left w:val="none" w:sz="0" w:space="0" w:color="auto"/>
            <w:bottom w:val="none" w:sz="0" w:space="0" w:color="auto"/>
            <w:right w:val="none" w:sz="0" w:space="0" w:color="auto"/>
          </w:divBdr>
        </w:div>
        <w:div w:id="1812746617">
          <w:marLeft w:val="0"/>
          <w:marRight w:val="0"/>
          <w:marTop w:val="0"/>
          <w:marBottom w:val="0"/>
          <w:divBdr>
            <w:top w:val="none" w:sz="0" w:space="0" w:color="auto"/>
            <w:left w:val="none" w:sz="0" w:space="0" w:color="auto"/>
            <w:bottom w:val="none" w:sz="0" w:space="0" w:color="auto"/>
            <w:right w:val="none" w:sz="0" w:space="0" w:color="auto"/>
          </w:divBdr>
        </w:div>
      </w:divsChild>
    </w:div>
    <w:div w:id="76635495">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88504232">
      <w:bodyDiv w:val="1"/>
      <w:marLeft w:val="0"/>
      <w:marRight w:val="0"/>
      <w:marTop w:val="0"/>
      <w:marBottom w:val="0"/>
      <w:divBdr>
        <w:top w:val="none" w:sz="0" w:space="0" w:color="auto"/>
        <w:left w:val="none" w:sz="0" w:space="0" w:color="auto"/>
        <w:bottom w:val="none" w:sz="0" w:space="0" w:color="auto"/>
        <w:right w:val="none" w:sz="0" w:space="0" w:color="auto"/>
      </w:divBdr>
      <w:divsChild>
        <w:div w:id="111363699">
          <w:marLeft w:val="0"/>
          <w:marRight w:val="0"/>
          <w:marTop w:val="0"/>
          <w:marBottom w:val="0"/>
          <w:divBdr>
            <w:top w:val="none" w:sz="0" w:space="0" w:color="auto"/>
            <w:left w:val="none" w:sz="0" w:space="0" w:color="auto"/>
            <w:bottom w:val="none" w:sz="0" w:space="0" w:color="auto"/>
            <w:right w:val="none" w:sz="0" w:space="0" w:color="auto"/>
          </w:divBdr>
        </w:div>
        <w:div w:id="224143702">
          <w:marLeft w:val="0"/>
          <w:marRight w:val="0"/>
          <w:marTop w:val="0"/>
          <w:marBottom w:val="0"/>
          <w:divBdr>
            <w:top w:val="none" w:sz="0" w:space="0" w:color="auto"/>
            <w:left w:val="none" w:sz="0" w:space="0" w:color="auto"/>
            <w:bottom w:val="none" w:sz="0" w:space="0" w:color="auto"/>
            <w:right w:val="none" w:sz="0" w:space="0" w:color="auto"/>
          </w:divBdr>
        </w:div>
        <w:div w:id="387189960">
          <w:marLeft w:val="0"/>
          <w:marRight w:val="0"/>
          <w:marTop w:val="0"/>
          <w:marBottom w:val="0"/>
          <w:divBdr>
            <w:top w:val="none" w:sz="0" w:space="0" w:color="auto"/>
            <w:left w:val="none" w:sz="0" w:space="0" w:color="auto"/>
            <w:bottom w:val="none" w:sz="0" w:space="0" w:color="auto"/>
            <w:right w:val="none" w:sz="0" w:space="0" w:color="auto"/>
          </w:divBdr>
        </w:div>
        <w:div w:id="934947900">
          <w:marLeft w:val="0"/>
          <w:marRight w:val="0"/>
          <w:marTop w:val="0"/>
          <w:marBottom w:val="0"/>
          <w:divBdr>
            <w:top w:val="none" w:sz="0" w:space="0" w:color="auto"/>
            <w:left w:val="none" w:sz="0" w:space="0" w:color="auto"/>
            <w:bottom w:val="none" w:sz="0" w:space="0" w:color="auto"/>
            <w:right w:val="none" w:sz="0" w:space="0" w:color="auto"/>
          </w:divBdr>
        </w:div>
        <w:div w:id="1295133849">
          <w:marLeft w:val="0"/>
          <w:marRight w:val="0"/>
          <w:marTop w:val="0"/>
          <w:marBottom w:val="0"/>
          <w:divBdr>
            <w:top w:val="none" w:sz="0" w:space="0" w:color="auto"/>
            <w:left w:val="none" w:sz="0" w:space="0" w:color="auto"/>
            <w:bottom w:val="none" w:sz="0" w:space="0" w:color="auto"/>
            <w:right w:val="none" w:sz="0" w:space="0" w:color="auto"/>
          </w:divBdr>
        </w:div>
        <w:div w:id="1435175310">
          <w:marLeft w:val="0"/>
          <w:marRight w:val="0"/>
          <w:marTop w:val="0"/>
          <w:marBottom w:val="0"/>
          <w:divBdr>
            <w:top w:val="none" w:sz="0" w:space="0" w:color="auto"/>
            <w:left w:val="none" w:sz="0" w:space="0" w:color="auto"/>
            <w:bottom w:val="none" w:sz="0" w:space="0" w:color="auto"/>
            <w:right w:val="none" w:sz="0" w:space="0" w:color="auto"/>
          </w:divBdr>
        </w:div>
        <w:div w:id="1625382372">
          <w:marLeft w:val="0"/>
          <w:marRight w:val="0"/>
          <w:marTop w:val="0"/>
          <w:marBottom w:val="0"/>
          <w:divBdr>
            <w:top w:val="none" w:sz="0" w:space="0" w:color="auto"/>
            <w:left w:val="none" w:sz="0" w:space="0" w:color="auto"/>
            <w:bottom w:val="none" w:sz="0" w:space="0" w:color="auto"/>
            <w:right w:val="none" w:sz="0" w:space="0" w:color="auto"/>
          </w:divBdr>
        </w:div>
      </w:divsChild>
    </w:div>
    <w:div w:id="97528619">
      <w:marLeft w:val="0"/>
      <w:marRight w:val="0"/>
      <w:marTop w:val="0"/>
      <w:marBottom w:val="0"/>
      <w:divBdr>
        <w:top w:val="none" w:sz="0" w:space="0" w:color="auto"/>
        <w:left w:val="none" w:sz="0" w:space="0" w:color="auto"/>
        <w:bottom w:val="none" w:sz="0" w:space="0" w:color="auto"/>
        <w:right w:val="none" w:sz="0" w:space="0" w:color="auto"/>
      </w:divBdr>
    </w:div>
    <w:div w:id="102771355">
      <w:bodyDiv w:val="1"/>
      <w:marLeft w:val="0"/>
      <w:marRight w:val="0"/>
      <w:marTop w:val="0"/>
      <w:marBottom w:val="0"/>
      <w:divBdr>
        <w:top w:val="none" w:sz="0" w:space="0" w:color="auto"/>
        <w:left w:val="none" w:sz="0" w:space="0" w:color="auto"/>
        <w:bottom w:val="none" w:sz="0" w:space="0" w:color="auto"/>
        <w:right w:val="none" w:sz="0" w:space="0" w:color="auto"/>
      </w:divBdr>
    </w:div>
    <w:div w:id="108669808">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90996907">
      <w:marLeft w:val="0"/>
      <w:marRight w:val="0"/>
      <w:marTop w:val="0"/>
      <w:marBottom w:val="0"/>
      <w:divBdr>
        <w:top w:val="none" w:sz="0" w:space="0" w:color="auto"/>
        <w:left w:val="none" w:sz="0" w:space="0" w:color="auto"/>
        <w:bottom w:val="none" w:sz="0" w:space="0" w:color="auto"/>
        <w:right w:val="none" w:sz="0" w:space="0" w:color="auto"/>
      </w:divBdr>
    </w:div>
    <w:div w:id="199897820">
      <w:marLeft w:val="0"/>
      <w:marRight w:val="0"/>
      <w:marTop w:val="0"/>
      <w:marBottom w:val="0"/>
      <w:divBdr>
        <w:top w:val="none" w:sz="0" w:space="0" w:color="auto"/>
        <w:left w:val="none" w:sz="0" w:space="0" w:color="auto"/>
        <w:bottom w:val="none" w:sz="0" w:space="0" w:color="auto"/>
        <w:right w:val="none" w:sz="0" w:space="0" w:color="auto"/>
      </w:divBdr>
    </w:div>
    <w:div w:id="224490404">
      <w:marLeft w:val="0"/>
      <w:marRight w:val="0"/>
      <w:marTop w:val="0"/>
      <w:marBottom w:val="0"/>
      <w:divBdr>
        <w:top w:val="none" w:sz="0" w:space="0" w:color="auto"/>
        <w:left w:val="none" w:sz="0" w:space="0" w:color="auto"/>
        <w:bottom w:val="none" w:sz="0" w:space="0" w:color="auto"/>
        <w:right w:val="none" w:sz="0" w:space="0" w:color="auto"/>
      </w:divBdr>
    </w:div>
    <w:div w:id="233470163">
      <w:bodyDiv w:val="1"/>
      <w:marLeft w:val="0"/>
      <w:marRight w:val="0"/>
      <w:marTop w:val="0"/>
      <w:marBottom w:val="0"/>
      <w:divBdr>
        <w:top w:val="none" w:sz="0" w:space="0" w:color="auto"/>
        <w:left w:val="none" w:sz="0" w:space="0" w:color="auto"/>
        <w:bottom w:val="none" w:sz="0" w:space="0" w:color="auto"/>
        <w:right w:val="none" w:sz="0" w:space="0" w:color="auto"/>
      </w:divBdr>
    </w:div>
    <w:div w:id="26057353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2984564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08555992">
      <w:bodyDiv w:val="1"/>
      <w:marLeft w:val="0"/>
      <w:marRight w:val="0"/>
      <w:marTop w:val="0"/>
      <w:marBottom w:val="0"/>
      <w:divBdr>
        <w:top w:val="none" w:sz="0" w:space="0" w:color="auto"/>
        <w:left w:val="none" w:sz="0" w:space="0" w:color="auto"/>
        <w:bottom w:val="none" w:sz="0" w:space="0" w:color="auto"/>
        <w:right w:val="none" w:sz="0" w:space="0" w:color="auto"/>
      </w:divBdr>
    </w:div>
    <w:div w:id="315115021">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18309570">
      <w:marLeft w:val="0"/>
      <w:marRight w:val="0"/>
      <w:marTop w:val="0"/>
      <w:marBottom w:val="0"/>
      <w:divBdr>
        <w:top w:val="none" w:sz="0" w:space="0" w:color="auto"/>
        <w:left w:val="none" w:sz="0" w:space="0" w:color="auto"/>
        <w:bottom w:val="none" w:sz="0" w:space="0" w:color="auto"/>
        <w:right w:val="none" w:sz="0" w:space="0" w:color="auto"/>
      </w:divBdr>
    </w:div>
    <w:div w:id="327447503">
      <w:marLeft w:val="0"/>
      <w:marRight w:val="0"/>
      <w:marTop w:val="0"/>
      <w:marBottom w:val="0"/>
      <w:divBdr>
        <w:top w:val="none" w:sz="0" w:space="0" w:color="auto"/>
        <w:left w:val="none" w:sz="0" w:space="0" w:color="auto"/>
        <w:bottom w:val="none" w:sz="0" w:space="0" w:color="auto"/>
        <w:right w:val="none" w:sz="0" w:space="0" w:color="auto"/>
      </w:divBdr>
    </w:div>
    <w:div w:id="357630590">
      <w:marLeft w:val="0"/>
      <w:marRight w:val="0"/>
      <w:marTop w:val="0"/>
      <w:marBottom w:val="0"/>
      <w:divBdr>
        <w:top w:val="none" w:sz="0" w:space="0" w:color="auto"/>
        <w:left w:val="none" w:sz="0" w:space="0" w:color="auto"/>
        <w:bottom w:val="none" w:sz="0" w:space="0" w:color="auto"/>
        <w:right w:val="none" w:sz="0" w:space="0" w:color="auto"/>
      </w:divBdr>
    </w:div>
    <w:div w:id="359278772">
      <w:bodyDiv w:val="1"/>
      <w:marLeft w:val="0"/>
      <w:marRight w:val="0"/>
      <w:marTop w:val="0"/>
      <w:marBottom w:val="0"/>
      <w:divBdr>
        <w:top w:val="none" w:sz="0" w:space="0" w:color="auto"/>
        <w:left w:val="none" w:sz="0" w:space="0" w:color="auto"/>
        <w:bottom w:val="none" w:sz="0" w:space="0" w:color="auto"/>
        <w:right w:val="none" w:sz="0" w:space="0" w:color="auto"/>
      </w:divBdr>
    </w:div>
    <w:div w:id="414209212">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09795">
      <w:bodyDiv w:val="1"/>
      <w:marLeft w:val="0"/>
      <w:marRight w:val="0"/>
      <w:marTop w:val="0"/>
      <w:marBottom w:val="0"/>
      <w:divBdr>
        <w:top w:val="none" w:sz="0" w:space="0" w:color="auto"/>
        <w:left w:val="none" w:sz="0" w:space="0" w:color="auto"/>
        <w:bottom w:val="none" w:sz="0" w:space="0" w:color="auto"/>
        <w:right w:val="none" w:sz="0" w:space="0" w:color="auto"/>
      </w:divBdr>
    </w:div>
    <w:div w:id="473106646">
      <w:marLeft w:val="0"/>
      <w:marRight w:val="0"/>
      <w:marTop w:val="0"/>
      <w:marBottom w:val="0"/>
      <w:divBdr>
        <w:top w:val="none" w:sz="0" w:space="0" w:color="auto"/>
        <w:left w:val="none" w:sz="0" w:space="0" w:color="auto"/>
        <w:bottom w:val="none" w:sz="0" w:space="0" w:color="auto"/>
        <w:right w:val="none" w:sz="0" w:space="0" w:color="auto"/>
      </w:divBdr>
    </w:div>
    <w:div w:id="520356906">
      <w:marLeft w:val="0"/>
      <w:marRight w:val="0"/>
      <w:marTop w:val="0"/>
      <w:marBottom w:val="0"/>
      <w:divBdr>
        <w:top w:val="none" w:sz="0" w:space="0" w:color="auto"/>
        <w:left w:val="none" w:sz="0" w:space="0" w:color="auto"/>
        <w:bottom w:val="none" w:sz="0" w:space="0" w:color="auto"/>
        <w:right w:val="none" w:sz="0" w:space="0" w:color="auto"/>
      </w:divBdr>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587926727">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07926383">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8727773">
      <w:marLeft w:val="0"/>
      <w:marRight w:val="0"/>
      <w:marTop w:val="0"/>
      <w:marBottom w:val="0"/>
      <w:divBdr>
        <w:top w:val="none" w:sz="0" w:space="0" w:color="auto"/>
        <w:left w:val="none" w:sz="0" w:space="0" w:color="auto"/>
        <w:bottom w:val="none" w:sz="0" w:space="0" w:color="auto"/>
        <w:right w:val="none" w:sz="0" w:space="0" w:color="auto"/>
      </w:divBdr>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32100693">
      <w:bodyDiv w:val="1"/>
      <w:marLeft w:val="0"/>
      <w:marRight w:val="0"/>
      <w:marTop w:val="0"/>
      <w:marBottom w:val="0"/>
      <w:divBdr>
        <w:top w:val="none" w:sz="0" w:space="0" w:color="auto"/>
        <w:left w:val="none" w:sz="0" w:space="0" w:color="auto"/>
        <w:bottom w:val="none" w:sz="0" w:space="0" w:color="auto"/>
        <w:right w:val="none" w:sz="0" w:space="0" w:color="auto"/>
      </w:divBdr>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357779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03941625">
      <w:marLeft w:val="0"/>
      <w:marRight w:val="0"/>
      <w:marTop w:val="0"/>
      <w:marBottom w:val="0"/>
      <w:divBdr>
        <w:top w:val="none" w:sz="0" w:space="0" w:color="auto"/>
        <w:left w:val="none" w:sz="0" w:space="0" w:color="auto"/>
        <w:bottom w:val="none" w:sz="0" w:space="0" w:color="auto"/>
        <w:right w:val="none" w:sz="0" w:space="0" w:color="auto"/>
      </w:divBdr>
    </w:div>
    <w:div w:id="709956767">
      <w:marLeft w:val="0"/>
      <w:marRight w:val="0"/>
      <w:marTop w:val="0"/>
      <w:marBottom w:val="0"/>
      <w:divBdr>
        <w:top w:val="none" w:sz="0" w:space="0" w:color="auto"/>
        <w:left w:val="none" w:sz="0" w:space="0" w:color="auto"/>
        <w:bottom w:val="none" w:sz="0" w:space="0" w:color="auto"/>
        <w:right w:val="none" w:sz="0" w:space="0" w:color="auto"/>
      </w:divBdr>
    </w:div>
    <w:div w:id="710305227">
      <w:marLeft w:val="0"/>
      <w:marRight w:val="0"/>
      <w:marTop w:val="0"/>
      <w:marBottom w:val="0"/>
      <w:divBdr>
        <w:top w:val="none" w:sz="0" w:space="0" w:color="auto"/>
        <w:left w:val="none" w:sz="0" w:space="0" w:color="auto"/>
        <w:bottom w:val="none" w:sz="0" w:space="0" w:color="auto"/>
        <w:right w:val="none" w:sz="0" w:space="0" w:color="auto"/>
      </w:divBdr>
    </w:div>
    <w:div w:id="713890636">
      <w:bodyDiv w:val="1"/>
      <w:marLeft w:val="0"/>
      <w:marRight w:val="0"/>
      <w:marTop w:val="0"/>
      <w:marBottom w:val="0"/>
      <w:divBdr>
        <w:top w:val="none" w:sz="0" w:space="0" w:color="auto"/>
        <w:left w:val="none" w:sz="0" w:space="0" w:color="auto"/>
        <w:bottom w:val="none" w:sz="0" w:space="0" w:color="auto"/>
        <w:right w:val="none" w:sz="0" w:space="0" w:color="auto"/>
      </w:divBdr>
      <w:divsChild>
        <w:div w:id="32660229">
          <w:marLeft w:val="0"/>
          <w:marRight w:val="0"/>
          <w:marTop w:val="0"/>
          <w:marBottom w:val="0"/>
          <w:divBdr>
            <w:top w:val="none" w:sz="0" w:space="0" w:color="auto"/>
            <w:left w:val="none" w:sz="0" w:space="0" w:color="auto"/>
            <w:bottom w:val="none" w:sz="0" w:space="0" w:color="auto"/>
            <w:right w:val="none" w:sz="0" w:space="0" w:color="auto"/>
          </w:divBdr>
        </w:div>
        <w:div w:id="84039765">
          <w:marLeft w:val="0"/>
          <w:marRight w:val="0"/>
          <w:marTop w:val="0"/>
          <w:marBottom w:val="0"/>
          <w:divBdr>
            <w:top w:val="none" w:sz="0" w:space="0" w:color="auto"/>
            <w:left w:val="none" w:sz="0" w:space="0" w:color="auto"/>
            <w:bottom w:val="none" w:sz="0" w:space="0" w:color="auto"/>
            <w:right w:val="none" w:sz="0" w:space="0" w:color="auto"/>
          </w:divBdr>
        </w:div>
        <w:div w:id="92089024">
          <w:marLeft w:val="0"/>
          <w:marRight w:val="0"/>
          <w:marTop w:val="0"/>
          <w:marBottom w:val="0"/>
          <w:divBdr>
            <w:top w:val="none" w:sz="0" w:space="0" w:color="auto"/>
            <w:left w:val="none" w:sz="0" w:space="0" w:color="auto"/>
            <w:bottom w:val="none" w:sz="0" w:space="0" w:color="auto"/>
            <w:right w:val="none" w:sz="0" w:space="0" w:color="auto"/>
          </w:divBdr>
        </w:div>
        <w:div w:id="111553828">
          <w:marLeft w:val="0"/>
          <w:marRight w:val="0"/>
          <w:marTop w:val="0"/>
          <w:marBottom w:val="0"/>
          <w:divBdr>
            <w:top w:val="none" w:sz="0" w:space="0" w:color="auto"/>
            <w:left w:val="none" w:sz="0" w:space="0" w:color="auto"/>
            <w:bottom w:val="none" w:sz="0" w:space="0" w:color="auto"/>
            <w:right w:val="none" w:sz="0" w:space="0" w:color="auto"/>
          </w:divBdr>
        </w:div>
        <w:div w:id="214660012">
          <w:marLeft w:val="0"/>
          <w:marRight w:val="0"/>
          <w:marTop w:val="0"/>
          <w:marBottom w:val="0"/>
          <w:divBdr>
            <w:top w:val="none" w:sz="0" w:space="0" w:color="auto"/>
            <w:left w:val="none" w:sz="0" w:space="0" w:color="auto"/>
            <w:bottom w:val="none" w:sz="0" w:space="0" w:color="auto"/>
            <w:right w:val="none" w:sz="0" w:space="0" w:color="auto"/>
          </w:divBdr>
        </w:div>
        <w:div w:id="251477145">
          <w:marLeft w:val="0"/>
          <w:marRight w:val="0"/>
          <w:marTop w:val="0"/>
          <w:marBottom w:val="0"/>
          <w:divBdr>
            <w:top w:val="none" w:sz="0" w:space="0" w:color="auto"/>
            <w:left w:val="none" w:sz="0" w:space="0" w:color="auto"/>
            <w:bottom w:val="none" w:sz="0" w:space="0" w:color="auto"/>
            <w:right w:val="none" w:sz="0" w:space="0" w:color="auto"/>
          </w:divBdr>
        </w:div>
        <w:div w:id="309599864">
          <w:marLeft w:val="0"/>
          <w:marRight w:val="0"/>
          <w:marTop w:val="0"/>
          <w:marBottom w:val="0"/>
          <w:divBdr>
            <w:top w:val="none" w:sz="0" w:space="0" w:color="auto"/>
            <w:left w:val="none" w:sz="0" w:space="0" w:color="auto"/>
            <w:bottom w:val="none" w:sz="0" w:space="0" w:color="auto"/>
            <w:right w:val="none" w:sz="0" w:space="0" w:color="auto"/>
          </w:divBdr>
        </w:div>
        <w:div w:id="331491336">
          <w:marLeft w:val="0"/>
          <w:marRight w:val="0"/>
          <w:marTop w:val="0"/>
          <w:marBottom w:val="0"/>
          <w:divBdr>
            <w:top w:val="none" w:sz="0" w:space="0" w:color="auto"/>
            <w:left w:val="none" w:sz="0" w:space="0" w:color="auto"/>
            <w:bottom w:val="none" w:sz="0" w:space="0" w:color="auto"/>
            <w:right w:val="none" w:sz="0" w:space="0" w:color="auto"/>
          </w:divBdr>
        </w:div>
        <w:div w:id="369838037">
          <w:marLeft w:val="0"/>
          <w:marRight w:val="0"/>
          <w:marTop w:val="0"/>
          <w:marBottom w:val="0"/>
          <w:divBdr>
            <w:top w:val="none" w:sz="0" w:space="0" w:color="auto"/>
            <w:left w:val="none" w:sz="0" w:space="0" w:color="auto"/>
            <w:bottom w:val="none" w:sz="0" w:space="0" w:color="auto"/>
            <w:right w:val="none" w:sz="0" w:space="0" w:color="auto"/>
          </w:divBdr>
        </w:div>
        <w:div w:id="556820419">
          <w:marLeft w:val="0"/>
          <w:marRight w:val="0"/>
          <w:marTop w:val="0"/>
          <w:marBottom w:val="0"/>
          <w:divBdr>
            <w:top w:val="none" w:sz="0" w:space="0" w:color="auto"/>
            <w:left w:val="none" w:sz="0" w:space="0" w:color="auto"/>
            <w:bottom w:val="none" w:sz="0" w:space="0" w:color="auto"/>
            <w:right w:val="none" w:sz="0" w:space="0" w:color="auto"/>
          </w:divBdr>
        </w:div>
        <w:div w:id="705326832">
          <w:marLeft w:val="0"/>
          <w:marRight w:val="0"/>
          <w:marTop w:val="0"/>
          <w:marBottom w:val="0"/>
          <w:divBdr>
            <w:top w:val="none" w:sz="0" w:space="0" w:color="auto"/>
            <w:left w:val="none" w:sz="0" w:space="0" w:color="auto"/>
            <w:bottom w:val="none" w:sz="0" w:space="0" w:color="auto"/>
            <w:right w:val="none" w:sz="0" w:space="0" w:color="auto"/>
          </w:divBdr>
        </w:div>
        <w:div w:id="715393572">
          <w:marLeft w:val="0"/>
          <w:marRight w:val="0"/>
          <w:marTop w:val="0"/>
          <w:marBottom w:val="0"/>
          <w:divBdr>
            <w:top w:val="none" w:sz="0" w:space="0" w:color="auto"/>
            <w:left w:val="none" w:sz="0" w:space="0" w:color="auto"/>
            <w:bottom w:val="none" w:sz="0" w:space="0" w:color="auto"/>
            <w:right w:val="none" w:sz="0" w:space="0" w:color="auto"/>
          </w:divBdr>
        </w:div>
        <w:div w:id="755128829">
          <w:marLeft w:val="0"/>
          <w:marRight w:val="0"/>
          <w:marTop w:val="0"/>
          <w:marBottom w:val="0"/>
          <w:divBdr>
            <w:top w:val="none" w:sz="0" w:space="0" w:color="auto"/>
            <w:left w:val="none" w:sz="0" w:space="0" w:color="auto"/>
            <w:bottom w:val="none" w:sz="0" w:space="0" w:color="auto"/>
            <w:right w:val="none" w:sz="0" w:space="0" w:color="auto"/>
          </w:divBdr>
        </w:div>
        <w:div w:id="852189019">
          <w:marLeft w:val="0"/>
          <w:marRight w:val="0"/>
          <w:marTop w:val="0"/>
          <w:marBottom w:val="0"/>
          <w:divBdr>
            <w:top w:val="none" w:sz="0" w:space="0" w:color="auto"/>
            <w:left w:val="none" w:sz="0" w:space="0" w:color="auto"/>
            <w:bottom w:val="none" w:sz="0" w:space="0" w:color="auto"/>
            <w:right w:val="none" w:sz="0" w:space="0" w:color="auto"/>
          </w:divBdr>
        </w:div>
        <w:div w:id="912542474">
          <w:marLeft w:val="0"/>
          <w:marRight w:val="0"/>
          <w:marTop w:val="0"/>
          <w:marBottom w:val="0"/>
          <w:divBdr>
            <w:top w:val="none" w:sz="0" w:space="0" w:color="auto"/>
            <w:left w:val="none" w:sz="0" w:space="0" w:color="auto"/>
            <w:bottom w:val="none" w:sz="0" w:space="0" w:color="auto"/>
            <w:right w:val="none" w:sz="0" w:space="0" w:color="auto"/>
          </w:divBdr>
        </w:div>
        <w:div w:id="1002973536">
          <w:marLeft w:val="0"/>
          <w:marRight w:val="0"/>
          <w:marTop w:val="0"/>
          <w:marBottom w:val="0"/>
          <w:divBdr>
            <w:top w:val="none" w:sz="0" w:space="0" w:color="auto"/>
            <w:left w:val="none" w:sz="0" w:space="0" w:color="auto"/>
            <w:bottom w:val="none" w:sz="0" w:space="0" w:color="auto"/>
            <w:right w:val="none" w:sz="0" w:space="0" w:color="auto"/>
          </w:divBdr>
        </w:div>
        <w:div w:id="1013922776">
          <w:marLeft w:val="0"/>
          <w:marRight w:val="0"/>
          <w:marTop w:val="0"/>
          <w:marBottom w:val="0"/>
          <w:divBdr>
            <w:top w:val="none" w:sz="0" w:space="0" w:color="auto"/>
            <w:left w:val="none" w:sz="0" w:space="0" w:color="auto"/>
            <w:bottom w:val="none" w:sz="0" w:space="0" w:color="auto"/>
            <w:right w:val="none" w:sz="0" w:space="0" w:color="auto"/>
          </w:divBdr>
        </w:div>
        <w:div w:id="1037049052">
          <w:marLeft w:val="0"/>
          <w:marRight w:val="0"/>
          <w:marTop w:val="0"/>
          <w:marBottom w:val="0"/>
          <w:divBdr>
            <w:top w:val="none" w:sz="0" w:space="0" w:color="auto"/>
            <w:left w:val="none" w:sz="0" w:space="0" w:color="auto"/>
            <w:bottom w:val="none" w:sz="0" w:space="0" w:color="auto"/>
            <w:right w:val="none" w:sz="0" w:space="0" w:color="auto"/>
          </w:divBdr>
        </w:div>
        <w:div w:id="1045759804">
          <w:marLeft w:val="0"/>
          <w:marRight w:val="0"/>
          <w:marTop w:val="0"/>
          <w:marBottom w:val="0"/>
          <w:divBdr>
            <w:top w:val="none" w:sz="0" w:space="0" w:color="auto"/>
            <w:left w:val="none" w:sz="0" w:space="0" w:color="auto"/>
            <w:bottom w:val="none" w:sz="0" w:space="0" w:color="auto"/>
            <w:right w:val="none" w:sz="0" w:space="0" w:color="auto"/>
          </w:divBdr>
        </w:div>
        <w:div w:id="1079640249">
          <w:marLeft w:val="0"/>
          <w:marRight w:val="0"/>
          <w:marTop w:val="0"/>
          <w:marBottom w:val="0"/>
          <w:divBdr>
            <w:top w:val="none" w:sz="0" w:space="0" w:color="auto"/>
            <w:left w:val="none" w:sz="0" w:space="0" w:color="auto"/>
            <w:bottom w:val="none" w:sz="0" w:space="0" w:color="auto"/>
            <w:right w:val="none" w:sz="0" w:space="0" w:color="auto"/>
          </w:divBdr>
        </w:div>
        <w:div w:id="1123571358">
          <w:marLeft w:val="0"/>
          <w:marRight w:val="0"/>
          <w:marTop w:val="0"/>
          <w:marBottom w:val="0"/>
          <w:divBdr>
            <w:top w:val="none" w:sz="0" w:space="0" w:color="auto"/>
            <w:left w:val="none" w:sz="0" w:space="0" w:color="auto"/>
            <w:bottom w:val="none" w:sz="0" w:space="0" w:color="auto"/>
            <w:right w:val="none" w:sz="0" w:space="0" w:color="auto"/>
          </w:divBdr>
        </w:div>
        <w:div w:id="1195772939">
          <w:marLeft w:val="0"/>
          <w:marRight w:val="0"/>
          <w:marTop w:val="0"/>
          <w:marBottom w:val="0"/>
          <w:divBdr>
            <w:top w:val="none" w:sz="0" w:space="0" w:color="auto"/>
            <w:left w:val="none" w:sz="0" w:space="0" w:color="auto"/>
            <w:bottom w:val="none" w:sz="0" w:space="0" w:color="auto"/>
            <w:right w:val="none" w:sz="0" w:space="0" w:color="auto"/>
          </w:divBdr>
        </w:div>
        <w:div w:id="1260408786">
          <w:marLeft w:val="0"/>
          <w:marRight w:val="0"/>
          <w:marTop w:val="0"/>
          <w:marBottom w:val="0"/>
          <w:divBdr>
            <w:top w:val="none" w:sz="0" w:space="0" w:color="auto"/>
            <w:left w:val="none" w:sz="0" w:space="0" w:color="auto"/>
            <w:bottom w:val="none" w:sz="0" w:space="0" w:color="auto"/>
            <w:right w:val="none" w:sz="0" w:space="0" w:color="auto"/>
          </w:divBdr>
        </w:div>
        <w:div w:id="1333412653">
          <w:marLeft w:val="0"/>
          <w:marRight w:val="0"/>
          <w:marTop w:val="0"/>
          <w:marBottom w:val="0"/>
          <w:divBdr>
            <w:top w:val="none" w:sz="0" w:space="0" w:color="auto"/>
            <w:left w:val="none" w:sz="0" w:space="0" w:color="auto"/>
            <w:bottom w:val="none" w:sz="0" w:space="0" w:color="auto"/>
            <w:right w:val="none" w:sz="0" w:space="0" w:color="auto"/>
          </w:divBdr>
        </w:div>
        <w:div w:id="1337417189">
          <w:marLeft w:val="0"/>
          <w:marRight w:val="0"/>
          <w:marTop w:val="0"/>
          <w:marBottom w:val="0"/>
          <w:divBdr>
            <w:top w:val="none" w:sz="0" w:space="0" w:color="auto"/>
            <w:left w:val="none" w:sz="0" w:space="0" w:color="auto"/>
            <w:bottom w:val="none" w:sz="0" w:space="0" w:color="auto"/>
            <w:right w:val="none" w:sz="0" w:space="0" w:color="auto"/>
          </w:divBdr>
        </w:div>
        <w:div w:id="1340428748">
          <w:marLeft w:val="0"/>
          <w:marRight w:val="0"/>
          <w:marTop w:val="0"/>
          <w:marBottom w:val="0"/>
          <w:divBdr>
            <w:top w:val="none" w:sz="0" w:space="0" w:color="auto"/>
            <w:left w:val="none" w:sz="0" w:space="0" w:color="auto"/>
            <w:bottom w:val="none" w:sz="0" w:space="0" w:color="auto"/>
            <w:right w:val="none" w:sz="0" w:space="0" w:color="auto"/>
          </w:divBdr>
        </w:div>
        <w:div w:id="1403140474">
          <w:marLeft w:val="0"/>
          <w:marRight w:val="0"/>
          <w:marTop w:val="0"/>
          <w:marBottom w:val="0"/>
          <w:divBdr>
            <w:top w:val="none" w:sz="0" w:space="0" w:color="auto"/>
            <w:left w:val="none" w:sz="0" w:space="0" w:color="auto"/>
            <w:bottom w:val="none" w:sz="0" w:space="0" w:color="auto"/>
            <w:right w:val="none" w:sz="0" w:space="0" w:color="auto"/>
          </w:divBdr>
        </w:div>
        <w:div w:id="1429887010">
          <w:marLeft w:val="0"/>
          <w:marRight w:val="0"/>
          <w:marTop w:val="0"/>
          <w:marBottom w:val="0"/>
          <w:divBdr>
            <w:top w:val="none" w:sz="0" w:space="0" w:color="auto"/>
            <w:left w:val="none" w:sz="0" w:space="0" w:color="auto"/>
            <w:bottom w:val="none" w:sz="0" w:space="0" w:color="auto"/>
            <w:right w:val="none" w:sz="0" w:space="0" w:color="auto"/>
          </w:divBdr>
        </w:div>
        <w:div w:id="1442186487">
          <w:marLeft w:val="0"/>
          <w:marRight w:val="0"/>
          <w:marTop w:val="0"/>
          <w:marBottom w:val="0"/>
          <w:divBdr>
            <w:top w:val="none" w:sz="0" w:space="0" w:color="auto"/>
            <w:left w:val="none" w:sz="0" w:space="0" w:color="auto"/>
            <w:bottom w:val="none" w:sz="0" w:space="0" w:color="auto"/>
            <w:right w:val="none" w:sz="0" w:space="0" w:color="auto"/>
          </w:divBdr>
        </w:div>
        <w:div w:id="1517309003">
          <w:marLeft w:val="0"/>
          <w:marRight w:val="0"/>
          <w:marTop w:val="0"/>
          <w:marBottom w:val="0"/>
          <w:divBdr>
            <w:top w:val="none" w:sz="0" w:space="0" w:color="auto"/>
            <w:left w:val="none" w:sz="0" w:space="0" w:color="auto"/>
            <w:bottom w:val="none" w:sz="0" w:space="0" w:color="auto"/>
            <w:right w:val="none" w:sz="0" w:space="0" w:color="auto"/>
          </w:divBdr>
        </w:div>
        <w:div w:id="1533033943">
          <w:marLeft w:val="0"/>
          <w:marRight w:val="0"/>
          <w:marTop w:val="0"/>
          <w:marBottom w:val="0"/>
          <w:divBdr>
            <w:top w:val="none" w:sz="0" w:space="0" w:color="auto"/>
            <w:left w:val="none" w:sz="0" w:space="0" w:color="auto"/>
            <w:bottom w:val="none" w:sz="0" w:space="0" w:color="auto"/>
            <w:right w:val="none" w:sz="0" w:space="0" w:color="auto"/>
          </w:divBdr>
        </w:div>
        <w:div w:id="1535460901">
          <w:marLeft w:val="0"/>
          <w:marRight w:val="0"/>
          <w:marTop w:val="0"/>
          <w:marBottom w:val="0"/>
          <w:divBdr>
            <w:top w:val="none" w:sz="0" w:space="0" w:color="auto"/>
            <w:left w:val="none" w:sz="0" w:space="0" w:color="auto"/>
            <w:bottom w:val="none" w:sz="0" w:space="0" w:color="auto"/>
            <w:right w:val="none" w:sz="0" w:space="0" w:color="auto"/>
          </w:divBdr>
        </w:div>
        <w:div w:id="1590458231">
          <w:marLeft w:val="0"/>
          <w:marRight w:val="0"/>
          <w:marTop w:val="0"/>
          <w:marBottom w:val="0"/>
          <w:divBdr>
            <w:top w:val="none" w:sz="0" w:space="0" w:color="auto"/>
            <w:left w:val="none" w:sz="0" w:space="0" w:color="auto"/>
            <w:bottom w:val="none" w:sz="0" w:space="0" w:color="auto"/>
            <w:right w:val="none" w:sz="0" w:space="0" w:color="auto"/>
          </w:divBdr>
        </w:div>
        <w:div w:id="1591888386">
          <w:marLeft w:val="0"/>
          <w:marRight w:val="0"/>
          <w:marTop w:val="0"/>
          <w:marBottom w:val="0"/>
          <w:divBdr>
            <w:top w:val="none" w:sz="0" w:space="0" w:color="auto"/>
            <w:left w:val="none" w:sz="0" w:space="0" w:color="auto"/>
            <w:bottom w:val="none" w:sz="0" w:space="0" w:color="auto"/>
            <w:right w:val="none" w:sz="0" w:space="0" w:color="auto"/>
          </w:divBdr>
        </w:div>
        <w:div w:id="1800148415">
          <w:marLeft w:val="0"/>
          <w:marRight w:val="0"/>
          <w:marTop w:val="0"/>
          <w:marBottom w:val="0"/>
          <w:divBdr>
            <w:top w:val="none" w:sz="0" w:space="0" w:color="auto"/>
            <w:left w:val="none" w:sz="0" w:space="0" w:color="auto"/>
            <w:bottom w:val="none" w:sz="0" w:space="0" w:color="auto"/>
            <w:right w:val="none" w:sz="0" w:space="0" w:color="auto"/>
          </w:divBdr>
        </w:div>
        <w:div w:id="1847747791">
          <w:marLeft w:val="0"/>
          <w:marRight w:val="0"/>
          <w:marTop w:val="0"/>
          <w:marBottom w:val="0"/>
          <w:divBdr>
            <w:top w:val="none" w:sz="0" w:space="0" w:color="auto"/>
            <w:left w:val="none" w:sz="0" w:space="0" w:color="auto"/>
            <w:bottom w:val="none" w:sz="0" w:space="0" w:color="auto"/>
            <w:right w:val="none" w:sz="0" w:space="0" w:color="auto"/>
          </w:divBdr>
        </w:div>
        <w:div w:id="2042049939">
          <w:marLeft w:val="0"/>
          <w:marRight w:val="0"/>
          <w:marTop w:val="0"/>
          <w:marBottom w:val="0"/>
          <w:divBdr>
            <w:top w:val="none" w:sz="0" w:space="0" w:color="auto"/>
            <w:left w:val="none" w:sz="0" w:space="0" w:color="auto"/>
            <w:bottom w:val="none" w:sz="0" w:space="0" w:color="auto"/>
            <w:right w:val="none" w:sz="0" w:space="0" w:color="auto"/>
          </w:divBdr>
        </w:div>
        <w:div w:id="2057701844">
          <w:marLeft w:val="0"/>
          <w:marRight w:val="0"/>
          <w:marTop w:val="0"/>
          <w:marBottom w:val="0"/>
          <w:divBdr>
            <w:top w:val="none" w:sz="0" w:space="0" w:color="auto"/>
            <w:left w:val="none" w:sz="0" w:space="0" w:color="auto"/>
            <w:bottom w:val="none" w:sz="0" w:space="0" w:color="auto"/>
            <w:right w:val="none" w:sz="0" w:space="0" w:color="auto"/>
          </w:divBdr>
        </w:div>
        <w:div w:id="2087799212">
          <w:marLeft w:val="0"/>
          <w:marRight w:val="0"/>
          <w:marTop w:val="0"/>
          <w:marBottom w:val="0"/>
          <w:divBdr>
            <w:top w:val="none" w:sz="0" w:space="0" w:color="auto"/>
            <w:left w:val="none" w:sz="0" w:space="0" w:color="auto"/>
            <w:bottom w:val="none" w:sz="0" w:space="0" w:color="auto"/>
            <w:right w:val="none" w:sz="0" w:space="0" w:color="auto"/>
          </w:divBdr>
        </w:div>
        <w:div w:id="2101021808">
          <w:marLeft w:val="0"/>
          <w:marRight w:val="0"/>
          <w:marTop w:val="0"/>
          <w:marBottom w:val="0"/>
          <w:divBdr>
            <w:top w:val="none" w:sz="0" w:space="0" w:color="auto"/>
            <w:left w:val="none" w:sz="0" w:space="0" w:color="auto"/>
            <w:bottom w:val="none" w:sz="0" w:space="0" w:color="auto"/>
            <w:right w:val="none" w:sz="0" w:space="0" w:color="auto"/>
          </w:divBdr>
        </w:div>
        <w:div w:id="2122797977">
          <w:marLeft w:val="0"/>
          <w:marRight w:val="0"/>
          <w:marTop w:val="0"/>
          <w:marBottom w:val="0"/>
          <w:divBdr>
            <w:top w:val="none" w:sz="0" w:space="0" w:color="auto"/>
            <w:left w:val="none" w:sz="0" w:space="0" w:color="auto"/>
            <w:bottom w:val="none" w:sz="0" w:space="0" w:color="auto"/>
            <w:right w:val="none" w:sz="0" w:space="0" w:color="auto"/>
          </w:divBdr>
        </w:div>
      </w:divsChild>
    </w:div>
    <w:div w:id="725446747">
      <w:marLeft w:val="0"/>
      <w:marRight w:val="0"/>
      <w:marTop w:val="0"/>
      <w:marBottom w:val="0"/>
      <w:divBdr>
        <w:top w:val="none" w:sz="0" w:space="0" w:color="auto"/>
        <w:left w:val="none" w:sz="0" w:space="0" w:color="auto"/>
        <w:bottom w:val="none" w:sz="0" w:space="0" w:color="auto"/>
        <w:right w:val="none" w:sz="0" w:space="0" w:color="auto"/>
      </w:divBdr>
    </w:div>
    <w:div w:id="726147167">
      <w:bodyDiv w:val="1"/>
      <w:marLeft w:val="0"/>
      <w:marRight w:val="0"/>
      <w:marTop w:val="0"/>
      <w:marBottom w:val="0"/>
      <w:divBdr>
        <w:top w:val="none" w:sz="0" w:space="0" w:color="auto"/>
        <w:left w:val="none" w:sz="0" w:space="0" w:color="auto"/>
        <w:bottom w:val="none" w:sz="0" w:space="0" w:color="auto"/>
        <w:right w:val="none" w:sz="0" w:space="0" w:color="auto"/>
      </w:divBdr>
    </w:div>
    <w:div w:id="737943195">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752817334">
      <w:bodyDiv w:val="1"/>
      <w:marLeft w:val="0"/>
      <w:marRight w:val="0"/>
      <w:marTop w:val="0"/>
      <w:marBottom w:val="0"/>
      <w:divBdr>
        <w:top w:val="none" w:sz="0" w:space="0" w:color="auto"/>
        <w:left w:val="none" w:sz="0" w:space="0" w:color="auto"/>
        <w:bottom w:val="none" w:sz="0" w:space="0" w:color="auto"/>
        <w:right w:val="none" w:sz="0" w:space="0" w:color="auto"/>
      </w:divBdr>
    </w:div>
    <w:div w:id="769818482">
      <w:marLeft w:val="0"/>
      <w:marRight w:val="0"/>
      <w:marTop w:val="0"/>
      <w:marBottom w:val="0"/>
      <w:divBdr>
        <w:top w:val="none" w:sz="0" w:space="0" w:color="auto"/>
        <w:left w:val="none" w:sz="0" w:space="0" w:color="auto"/>
        <w:bottom w:val="none" w:sz="0" w:space="0" w:color="auto"/>
        <w:right w:val="none" w:sz="0" w:space="0" w:color="auto"/>
      </w:divBdr>
    </w:div>
    <w:div w:id="782193303">
      <w:bodyDiv w:val="1"/>
      <w:marLeft w:val="0"/>
      <w:marRight w:val="0"/>
      <w:marTop w:val="0"/>
      <w:marBottom w:val="0"/>
      <w:divBdr>
        <w:top w:val="none" w:sz="0" w:space="0" w:color="auto"/>
        <w:left w:val="none" w:sz="0" w:space="0" w:color="auto"/>
        <w:bottom w:val="none" w:sz="0" w:space="0" w:color="auto"/>
        <w:right w:val="none" w:sz="0" w:space="0" w:color="auto"/>
      </w:divBdr>
    </w:div>
    <w:div w:id="824706703">
      <w:marLeft w:val="0"/>
      <w:marRight w:val="0"/>
      <w:marTop w:val="0"/>
      <w:marBottom w:val="0"/>
      <w:divBdr>
        <w:top w:val="none" w:sz="0" w:space="0" w:color="auto"/>
        <w:left w:val="none" w:sz="0" w:space="0" w:color="auto"/>
        <w:bottom w:val="none" w:sz="0" w:space="0" w:color="auto"/>
        <w:right w:val="none" w:sz="0" w:space="0" w:color="auto"/>
      </w:divBdr>
    </w:div>
    <w:div w:id="837698032">
      <w:marLeft w:val="0"/>
      <w:marRight w:val="0"/>
      <w:marTop w:val="0"/>
      <w:marBottom w:val="0"/>
      <w:divBdr>
        <w:top w:val="none" w:sz="0" w:space="0" w:color="auto"/>
        <w:left w:val="none" w:sz="0" w:space="0" w:color="auto"/>
        <w:bottom w:val="none" w:sz="0" w:space="0" w:color="auto"/>
        <w:right w:val="none" w:sz="0" w:space="0" w:color="auto"/>
      </w:divBdr>
    </w:div>
    <w:div w:id="852843930">
      <w:marLeft w:val="0"/>
      <w:marRight w:val="0"/>
      <w:marTop w:val="0"/>
      <w:marBottom w:val="0"/>
      <w:divBdr>
        <w:top w:val="none" w:sz="0" w:space="0" w:color="auto"/>
        <w:left w:val="none" w:sz="0" w:space="0" w:color="auto"/>
        <w:bottom w:val="none" w:sz="0" w:space="0" w:color="auto"/>
        <w:right w:val="none" w:sz="0" w:space="0" w:color="auto"/>
      </w:divBdr>
    </w:div>
    <w:div w:id="879627362">
      <w:marLeft w:val="0"/>
      <w:marRight w:val="0"/>
      <w:marTop w:val="0"/>
      <w:marBottom w:val="0"/>
      <w:divBdr>
        <w:top w:val="none" w:sz="0" w:space="0" w:color="auto"/>
        <w:left w:val="none" w:sz="0" w:space="0" w:color="auto"/>
        <w:bottom w:val="none" w:sz="0" w:space="0" w:color="auto"/>
        <w:right w:val="none" w:sz="0" w:space="0" w:color="auto"/>
      </w:divBdr>
    </w:div>
    <w:div w:id="907543040">
      <w:marLeft w:val="0"/>
      <w:marRight w:val="0"/>
      <w:marTop w:val="0"/>
      <w:marBottom w:val="0"/>
      <w:divBdr>
        <w:top w:val="none" w:sz="0" w:space="0" w:color="auto"/>
        <w:left w:val="none" w:sz="0" w:space="0" w:color="auto"/>
        <w:bottom w:val="none" w:sz="0" w:space="0" w:color="auto"/>
        <w:right w:val="none" w:sz="0" w:space="0" w:color="auto"/>
      </w:divBdr>
    </w:div>
    <w:div w:id="922108880">
      <w:bodyDiv w:val="1"/>
      <w:marLeft w:val="0"/>
      <w:marRight w:val="0"/>
      <w:marTop w:val="0"/>
      <w:marBottom w:val="0"/>
      <w:divBdr>
        <w:top w:val="none" w:sz="0" w:space="0" w:color="auto"/>
        <w:left w:val="none" w:sz="0" w:space="0" w:color="auto"/>
        <w:bottom w:val="none" w:sz="0" w:space="0" w:color="auto"/>
        <w:right w:val="none" w:sz="0" w:space="0" w:color="auto"/>
      </w:divBdr>
    </w:div>
    <w:div w:id="954141465">
      <w:bodyDiv w:val="1"/>
      <w:marLeft w:val="0"/>
      <w:marRight w:val="0"/>
      <w:marTop w:val="0"/>
      <w:marBottom w:val="0"/>
      <w:divBdr>
        <w:top w:val="none" w:sz="0" w:space="0" w:color="auto"/>
        <w:left w:val="none" w:sz="0" w:space="0" w:color="auto"/>
        <w:bottom w:val="none" w:sz="0" w:space="0" w:color="auto"/>
        <w:right w:val="none" w:sz="0" w:space="0" w:color="auto"/>
      </w:divBdr>
      <w:divsChild>
        <w:div w:id="978681175">
          <w:marLeft w:val="0"/>
          <w:marRight w:val="0"/>
          <w:marTop w:val="0"/>
          <w:marBottom w:val="0"/>
          <w:divBdr>
            <w:top w:val="none" w:sz="0" w:space="0" w:color="auto"/>
            <w:left w:val="none" w:sz="0" w:space="0" w:color="auto"/>
            <w:bottom w:val="none" w:sz="0" w:space="0" w:color="auto"/>
            <w:right w:val="none" w:sz="0" w:space="0" w:color="auto"/>
          </w:divBdr>
        </w:div>
      </w:divsChild>
    </w:div>
    <w:div w:id="962343029">
      <w:bodyDiv w:val="1"/>
      <w:marLeft w:val="0"/>
      <w:marRight w:val="0"/>
      <w:marTop w:val="0"/>
      <w:marBottom w:val="0"/>
      <w:divBdr>
        <w:top w:val="none" w:sz="0" w:space="0" w:color="auto"/>
        <w:left w:val="none" w:sz="0" w:space="0" w:color="auto"/>
        <w:bottom w:val="none" w:sz="0" w:space="0" w:color="auto"/>
        <w:right w:val="none" w:sz="0" w:space="0" w:color="auto"/>
      </w:divBdr>
    </w:div>
    <w:div w:id="96870728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09597568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89371232">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13466272">
      <w:bodyDiv w:val="1"/>
      <w:marLeft w:val="0"/>
      <w:marRight w:val="0"/>
      <w:marTop w:val="0"/>
      <w:marBottom w:val="0"/>
      <w:divBdr>
        <w:top w:val="none" w:sz="0" w:space="0" w:color="auto"/>
        <w:left w:val="none" w:sz="0" w:space="0" w:color="auto"/>
        <w:bottom w:val="none" w:sz="0" w:space="0" w:color="auto"/>
        <w:right w:val="none" w:sz="0" w:space="0" w:color="auto"/>
      </w:divBdr>
    </w:div>
    <w:div w:id="1218856985">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272933836">
      <w:marLeft w:val="0"/>
      <w:marRight w:val="0"/>
      <w:marTop w:val="0"/>
      <w:marBottom w:val="0"/>
      <w:divBdr>
        <w:top w:val="none" w:sz="0" w:space="0" w:color="auto"/>
        <w:left w:val="none" w:sz="0" w:space="0" w:color="auto"/>
        <w:bottom w:val="none" w:sz="0" w:space="0" w:color="auto"/>
        <w:right w:val="none" w:sz="0" w:space="0" w:color="auto"/>
      </w:divBdr>
    </w:div>
    <w:div w:id="1314723074">
      <w:marLeft w:val="0"/>
      <w:marRight w:val="0"/>
      <w:marTop w:val="0"/>
      <w:marBottom w:val="0"/>
      <w:divBdr>
        <w:top w:val="none" w:sz="0" w:space="0" w:color="auto"/>
        <w:left w:val="none" w:sz="0" w:space="0" w:color="auto"/>
        <w:bottom w:val="none" w:sz="0" w:space="0" w:color="auto"/>
        <w:right w:val="none" w:sz="0" w:space="0" w:color="auto"/>
      </w:divBdr>
    </w:div>
    <w:div w:id="1322855057">
      <w:bodyDiv w:val="1"/>
      <w:marLeft w:val="0"/>
      <w:marRight w:val="0"/>
      <w:marTop w:val="0"/>
      <w:marBottom w:val="0"/>
      <w:divBdr>
        <w:top w:val="none" w:sz="0" w:space="0" w:color="auto"/>
        <w:left w:val="none" w:sz="0" w:space="0" w:color="auto"/>
        <w:bottom w:val="none" w:sz="0" w:space="0" w:color="auto"/>
        <w:right w:val="none" w:sz="0" w:space="0" w:color="auto"/>
      </w:divBdr>
      <w:divsChild>
        <w:div w:id="258683822">
          <w:marLeft w:val="0"/>
          <w:marRight w:val="0"/>
          <w:marTop w:val="0"/>
          <w:marBottom w:val="0"/>
          <w:divBdr>
            <w:top w:val="none" w:sz="0" w:space="0" w:color="auto"/>
            <w:left w:val="none" w:sz="0" w:space="0" w:color="auto"/>
            <w:bottom w:val="none" w:sz="0" w:space="0" w:color="auto"/>
            <w:right w:val="none" w:sz="0" w:space="0" w:color="auto"/>
          </w:divBdr>
        </w:div>
        <w:div w:id="613169270">
          <w:marLeft w:val="0"/>
          <w:marRight w:val="0"/>
          <w:marTop w:val="0"/>
          <w:marBottom w:val="0"/>
          <w:divBdr>
            <w:top w:val="none" w:sz="0" w:space="0" w:color="auto"/>
            <w:left w:val="none" w:sz="0" w:space="0" w:color="auto"/>
            <w:bottom w:val="none" w:sz="0" w:space="0" w:color="auto"/>
            <w:right w:val="none" w:sz="0" w:space="0" w:color="auto"/>
          </w:divBdr>
        </w:div>
        <w:div w:id="635569674">
          <w:marLeft w:val="0"/>
          <w:marRight w:val="0"/>
          <w:marTop w:val="0"/>
          <w:marBottom w:val="0"/>
          <w:divBdr>
            <w:top w:val="none" w:sz="0" w:space="0" w:color="auto"/>
            <w:left w:val="none" w:sz="0" w:space="0" w:color="auto"/>
            <w:bottom w:val="none" w:sz="0" w:space="0" w:color="auto"/>
            <w:right w:val="none" w:sz="0" w:space="0" w:color="auto"/>
          </w:divBdr>
        </w:div>
        <w:div w:id="719398396">
          <w:marLeft w:val="0"/>
          <w:marRight w:val="0"/>
          <w:marTop w:val="0"/>
          <w:marBottom w:val="0"/>
          <w:divBdr>
            <w:top w:val="none" w:sz="0" w:space="0" w:color="auto"/>
            <w:left w:val="none" w:sz="0" w:space="0" w:color="auto"/>
            <w:bottom w:val="none" w:sz="0" w:space="0" w:color="auto"/>
            <w:right w:val="none" w:sz="0" w:space="0" w:color="auto"/>
          </w:divBdr>
        </w:div>
        <w:div w:id="866062484">
          <w:marLeft w:val="0"/>
          <w:marRight w:val="0"/>
          <w:marTop w:val="0"/>
          <w:marBottom w:val="0"/>
          <w:divBdr>
            <w:top w:val="none" w:sz="0" w:space="0" w:color="auto"/>
            <w:left w:val="none" w:sz="0" w:space="0" w:color="auto"/>
            <w:bottom w:val="none" w:sz="0" w:space="0" w:color="auto"/>
            <w:right w:val="none" w:sz="0" w:space="0" w:color="auto"/>
          </w:divBdr>
        </w:div>
        <w:div w:id="1007290730">
          <w:marLeft w:val="0"/>
          <w:marRight w:val="0"/>
          <w:marTop w:val="0"/>
          <w:marBottom w:val="0"/>
          <w:divBdr>
            <w:top w:val="none" w:sz="0" w:space="0" w:color="auto"/>
            <w:left w:val="none" w:sz="0" w:space="0" w:color="auto"/>
            <w:bottom w:val="none" w:sz="0" w:space="0" w:color="auto"/>
            <w:right w:val="none" w:sz="0" w:space="0" w:color="auto"/>
          </w:divBdr>
        </w:div>
        <w:div w:id="1083453254">
          <w:marLeft w:val="0"/>
          <w:marRight w:val="0"/>
          <w:marTop w:val="0"/>
          <w:marBottom w:val="0"/>
          <w:divBdr>
            <w:top w:val="none" w:sz="0" w:space="0" w:color="auto"/>
            <w:left w:val="none" w:sz="0" w:space="0" w:color="auto"/>
            <w:bottom w:val="none" w:sz="0" w:space="0" w:color="auto"/>
            <w:right w:val="none" w:sz="0" w:space="0" w:color="auto"/>
          </w:divBdr>
        </w:div>
        <w:div w:id="1131678700">
          <w:marLeft w:val="0"/>
          <w:marRight w:val="0"/>
          <w:marTop w:val="0"/>
          <w:marBottom w:val="0"/>
          <w:divBdr>
            <w:top w:val="none" w:sz="0" w:space="0" w:color="auto"/>
            <w:left w:val="none" w:sz="0" w:space="0" w:color="auto"/>
            <w:bottom w:val="none" w:sz="0" w:space="0" w:color="auto"/>
            <w:right w:val="none" w:sz="0" w:space="0" w:color="auto"/>
          </w:divBdr>
        </w:div>
        <w:div w:id="1671717818">
          <w:marLeft w:val="0"/>
          <w:marRight w:val="0"/>
          <w:marTop w:val="0"/>
          <w:marBottom w:val="0"/>
          <w:divBdr>
            <w:top w:val="none" w:sz="0" w:space="0" w:color="auto"/>
            <w:left w:val="none" w:sz="0" w:space="0" w:color="auto"/>
            <w:bottom w:val="none" w:sz="0" w:space="0" w:color="auto"/>
            <w:right w:val="none" w:sz="0" w:space="0" w:color="auto"/>
          </w:divBdr>
        </w:div>
        <w:div w:id="2036997526">
          <w:marLeft w:val="0"/>
          <w:marRight w:val="0"/>
          <w:marTop w:val="0"/>
          <w:marBottom w:val="0"/>
          <w:divBdr>
            <w:top w:val="none" w:sz="0" w:space="0" w:color="auto"/>
            <w:left w:val="none" w:sz="0" w:space="0" w:color="auto"/>
            <w:bottom w:val="none" w:sz="0" w:space="0" w:color="auto"/>
            <w:right w:val="none" w:sz="0" w:space="0" w:color="auto"/>
          </w:divBdr>
        </w:div>
      </w:divsChild>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377894897">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15204057">
      <w:marLeft w:val="0"/>
      <w:marRight w:val="0"/>
      <w:marTop w:val="0"/>
      <w:marBottom w:val="0"/>
      <w:divBdr>
        <w:top w:val="none" w:sz="0" w:space="0" w:color="auto"/>
        <w:left w:val="none" w:sz="0" w:space="0" w:color="auto"/>
        <w:bottom w:val="none" w:sz="0" w:space="0" w:color="auto"/>
        <w:right w:val="none" w:sz="0" w:space="0" w:color="auto"/>
      </w:divBdr>
    </w:div>
    <w:div w:id="1448161166">
      <w:bodyDiv w:val="1"/>
      <w:marLeft w:val="0"/>
      <w:marRight w:val="0"/>
      <w:marTop w:val="0"/>
      <w:marBottom w:val="0"/>
      <w:divBdr>
        <w:top w:val="none" w:sz="0" w:space="0" w:color="auto"/>
        <w:left w:val="none" w:sz="0" w:space="0" w:color="auto"/>
        <w:bottom w:val="none" w:sz="0" w:space="0" w:color="auto"/>
        <w:right w:val="none" w:sz="0" w:space="0" w:color="auto"/>
      </w:divBdr>
    </w:div>
    <w:div w:id="1450930434">
      <w:bodyDiv w:val="1"/>
      <w:marLeft w:val="0"/>
      <w:marRight w:val="0"/>
      <w:marTop w:val="0"/>
      <w:marBottom w:val="0"/>
      <w:divBdr>
        <w:top w:val="none" w:sz="0" w:space="0" w:color="auto"/>
        <w:left w:val="none" w:sz="0" w:space="0" w:color="auto"/>
        <w:bottom w:val="none" w:sz="0" w:space="0" w:color="auto"/>
        <w:right w:val="none" w:sz="0" w:space="0" w:color="auto"/>
      </w:divBdr>
      <w:divsChild>
        <w:div w:id="192038432">
          <w:marLeft w:val="0"/>
          <w:marRight w:val="0"/>
          <w:marTop w:val="0"/>
          <w:marBottom w:val="0"/>
          <w:divBdr>
            <w:top w:val="none" w:sz="0" w:space="0" w:color="auto"/>
            <w:left w:val="none" w:sz="0" w:space="0" w:color="auto"/>
            <w:bottom w:val="none" w:sz="0" w:space="0" w:color="auto"/>
            <w:right w:val="none" w:sz="0" w:space="0" w:color="auto"/>
          </w:divBdr>
        </w:div>
        <w:div w:id="345134258">
          <w:marLeft w:val="0"/>
          <w:marRight w:val="0"/>
          <w:marTop w:val="0"/>
          <w:marBottom w:val="0"/>
          <w:divBdr>
            <w:top w:val="none" w:sz="0" w:space="0" w:color="auto"/>
            <w:left w:val="none" w:sz="0" w:space="0" w:color="auto"/>
            <w:bottom w:val="none" w:sz="0" w:space="0" w:color="auto"/>
            <w:right w:val="none" w:sz="0" w:space="0" w:color="auto"/>
          </w:divBdr>
        </w:div>
        <w:div w:id="368069622">
          <w:marLeft w:val="0"/>
          <w:marRight w:val="0"/>
          <w:marTop w:val="0"/>
          <w:marBottom w:val="0"/>
          <w:divBdr>
            <w:top w:val="none" w:sz="0" w:space="0" w:color="auto"/>
            <w:left w:val="none" w:sz="0" w:space="0" w:color="auto"/>
            <w:bottom w:val="none" w:sz="0" w:space="0" w:color="auto"/>
            <w:right w:val="none" w:sz="0" w:space="0" w:color="auto"/>
          </w:divBdr>
        </w:div>
        <w:div w:id="612058836">
          <w:marLeft w:val="0"/>
          <w:marRight w:val="0"/>
          <w:marTop w:val="0"/>
          <w:marBottom w:val="0"/>
          <w:divBdr>
            <w:top w:val="none" w:sz="0" w:space="0" w:color="auto"/>
            <w:left w:val="none" w:sz="0" w:space="0" w:color="auto"/>
            <w:bottom w:val="none" w:sz="0" w:space="0" w:color="auto"/>
            <w:right w:val="none" w:sz="0" w:space="0" w:color="auto"/>
          </w:divBdr>
        </w:div>
        <w:div w:id="827791972">
          <w:marLeft w:val="0"/>
          <w:marRight w:val="0"/>
          <w:marTop w:val="0"/>
          <w:marBottom w:val="0"/>
          <w:divBdr>
            <w:top w:val="none" w:sz="0" w:space="0" w:color="auto"/>
            <w:left w:val="none" w:sz="0" w:space="0" w:color="auto"/>
            <w:bottom w:val="none" w:sz="0" w:space="0" w:color="auto"/>
            <w:right w:val="none" w:sz="0" w:space="0" w:color="auto"/>
          </w:divBdr>
        </w:div>
        <w:div w:id="1523284427">
          <w:marLeft w:val="0"/>
          <w:marRight w:val="0"/>
          <w:marTop w:val="0"/>
          <w:marBottom w:val="0"/>
          <w:divBdr>
            <w:top w:val="none" w:sz="0" w:space="0" w:color="auto"/>
            <w:left w:val="none" w:sz="0" w:space="0" w:color="auto"/>
            <w:bottom w:val="none" w:sz="0" w:space="0" w:color="auto"/>
            <w:right w:val="none" w:sz="0" w:space="0" w:color="auto"/>
          </w:divBdr>
        </w:div>
        <w:div w:id="1543008551">
          <w:marLeft w:val="0"/>
          <w:marRight w:val="0"/>
          <w:marTop w:val="0"/>
          <w:marBottom w:val="0"/>
          <w:divBdr>
            <w:top w:val="none" w:sz="0" w:space="0" w:color="auto"/>
            <w:left w:val="none" w:sz="0" w:space="0" w:color="auto"/>
            <w:bottom w:val="none" w:sz="0" w:space="0" w:color="auto"/>
            <w:right w:val="none" w:sz="0" w:space="0" w:color="auto"/>
          </w:divBdr>
        </w:div>
      </w:divsChild>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10825264">
      <w:bodyDiv w:val="1"/>
      <w:marLeft w:val="0"/>
      <w:marRight w:val="0"/>
      <w:marTop w:val="0"/>
      <w:marBottom w:val="0"/>
      <w:divBdr>
        <w:top w:val="none" w:sz="0" w:space="0" w:color="auto"/>
        <w:left w:val="none" w:sz="0" w:space="0" w:color="auto"/>
        <w:bottom w:val="none" w:sz="0" w:space="0" w:color="auto"/>
        <w:right w:val="none" w:sz="0" w:space="0" w:color="auto"/>
      </w:divBdr>
    </w:div>
    <w:div w:id="1513060928">
      <w:bodyDiv w:val="1"/>
      <w:marLeft w:val="0"/>
      <w:marRight w:val="0"/>
      <w:marTop w:val="0"/>
      <w:marBottom w:val="0"/>
      <w:divBdr>
        <w:top w:val="none" w:sz="0" w:space="0" w:color="auto"/>
        <w:left w:val="none" w:sz="0" w:space="0" w:color="auto"/>
        <w:bottom w:val="none" w:sz="0" w:space="0" w:color="auto"/>
        <w:right w:val="none" w:sz="0" w:space="0" w:color="auto"/>
      </w:divBdr>
    </w:div>
    <w:div w:id="1520699350">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80214960">
      <w:bodyDiv w:val="1"/>
      <w:marLeft w:val="0"/>
      <w:marRight w:val="0"/>
      <w:marTop w:val="0"/>
      <w:marBottom w:val="0"/>
      <w:divBdr>
        <w:top w:val="none" w:sz="0" w:space="0" w:color="auto"/>
        <w:left w:val="none" w:sz="0" w:space="0" w:color="auto"/>
        <w:bottom w:val="none" w:sz="0" w:space="0" w:color="auto"/>
        <w:right w:val="none" w:sz="0" w:space="0" w:color="auto"/>
      </w:divBdr>
    </w:div>
    <w:div w:id="1582520649">
      <w:marLeft w:val="0"/>
      <w:marRight w:val="0"/>
      <w:marTop w:val="0"/>
      <w:marBottom w:val="0"/>
      <w:divBdr>
        <w:top w:val="none" w:sz="0" w:space="0" w:color="auto"/>
        <w:left w:val="none" w:sz="0" w:space="0" w:color="auto"/>
        <w:bottom w:val="none" w:sz="0" w:space="0" w:color="auto"/>
        <w:right w:val="none" w:sz="0" w:space="0" w:color="auto"/>
      </w:divBdr>
    </w:div>
    <w:div w:id="1584796788">
      <w:marLeft w:val="0"/>
      <w:marRight w:val="0"/>
      <w:marTop w:val="0"/>
      <w:marBottom w:val="0"/>
      <w:divBdr>
        <w:top w:val="none" w:sz="0" w:space="0" w:color="auto"/>
        <w:left w:val="none" w:sz="0" w:space="0" w:color="auto"/>
        <w:bottom w:val="none" w:sz="0" w:space="0" w:color="auto"/>
        <w:right w:val="none" w:sz="0" w:space="0" w:color="auto"/>
      </w:divBdr>
    </w:div>
    <w:div w:id="1615474554">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32202258">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1518565">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88363049">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26023086">
      <w:marLeft w:val="0"/>
      <w:marRight w:val="0"/>
      <w:marTop w:val="0"/>
      <w:marBottom w:val="0"/>
      <w:divBdr>
        <w:top w:val="none" w:sz="0" w:space="0" w:color="auto"/>
        <w:left w:val="none" w:sz="0" w:space="0" w:color="auto"/>
        <w:bottom w:val="none" w:sz="0" w:space="0" w:color="auto"/>
        <w:right w:val="none" w:sz="0" w:space="0" w:color="auto"/>
      </w:divBdr>
    </w:div>
    <w:div w:id="1729917533">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798378227">
      <w:marLeft w:val="0"/>
      <w:marRight w:val="0"/>
      <w:marTop w:val="0"/>
      <w:marBottom w:val="0"/>
      <w:divBdr>
        <w:top w:val="none" w:sz="0" w:space="0" w:color="auto"/>
        <w:left w:val="none" w:sz="0" w:space="0" w:color="auto"/>
        <w:bottom w:val="none" w:sz="0" w:space="0" w:color="auto"/>
        <w:right w:val="none" w:sz="0" w:space="0" w:color="auto"/>
      </w:divBdr>
    </w:div>
    <w:div w:id="1818108012">
      <w:bodyDiv w:val="1"/>
      <w:marLeft w:val="0"/>
      <w:marRight w:val="0"/>
      <w:marTop w:val="0"/>
      <w:marBottom w:val="0"/>
      <w:divBdr>
        <w:top w:val="none" w:sz="0" w:space="0" w:color="auto"/>
        <w:left w:val="none" w:sz="0" w:space="0" w:color="auto"/>
        <w:bottom w:val="none" w:sz="0" w:space="0" w:color="auto"/>
        <w:right w:val="none" w:sz="0" w:space="0" w:color="auto"/>
      </w:divBdr>
    </w:div>
    <w:div w:id="1820340928">
      <w:bodyDiv w:val="1"/>
      <w:marLeft w:val="0"/>
      <w:marRight w:val="0"/>
      <w:marTop w:val="0"/>
      <w:marBottom w:val="0"/>
      <w:divBdr>
        <w:top w:val="none" w:sz="0" w:space="0" w:color="auto"/>
        <w:left w:val="none" w:sz="0" w:space="0" w:color="auto"/>
        <w:bottom w:val="none" w:sz="0" w:space="0" w:color="auto"/>
        <w:right w:val="none" w:sz="0" w:space="0" w:color="auto"/>
      </w:divBdr>
      <w:divsChild>
        <w:div w:id="69887646">
          <w:marLeft w:val="0"/>
          <w:marRight w:val="0"/>
          <w:marTop w:val="0"/>
          <w:marBottom w:val="0"/>
          <w:divBdr>
            <w:top w:val="none" w:sz="0" w:space="0" w:color="auto"/>
            <w:left w:val="none" w:sz="0" w:space="0" w:color="auto"/>
            <w:bottom w:val="none" w:sz="0" w:space="0" w:color="auto"/>
            <w:right w:val="none" w:sz="0" w:space="0" w:color="auto"/>
          </w:divBdr>
        </w:div>
        <w:div w:id="228350376">
          <w:marLeft w:val="0"/>
          <w:marRight w:val="0"/>
          <w:marTop w:val="0"/>
          <w:marBottom w:val="0"/>
          <w:divBdr>
            <w:top w:val="none" w:sz="0" w:space="0" w:color="auto"/>
            <w:left w:val="none" w:sz="0" w:space="0" w:color="auto"/>
            <w:bottom w:val="none" w:sz="0" w:space="0" w:color="auto"/>
            <w:right w:val="none" w:sz="0" w:space="0" w:color="auto"/>
          </w:divBdr>
        </w:div>
        <w:div w:id="255216700">
          <w:marLeft w:val="0"/>
          <w:marRight w:val="0"/>
          <w:marTop w:val="0"/>
          <w:marBottom w:val="0"/>
          <w:divBdr>
            <w:top w:val="none" w:sz="0" w:space="0" w:color="auto"/>
            <w:left w:val="none" w:sz="0" w:space="0" w:color="auto"/>
            <w:bottom w:val="none" w:sz="0" w:space="0" w:color="auto"/>
            <w:right w:val="none" w:sz="0" w:space="0" w:color="auto"/>
          </w:divBdr>
        </w:div>
        <w:div w:id="331639475">
          <w:marLeft w:val="0"/>
          <w:marRight w:val="0"/>
          <w:marTop w:val="0"/>
          <w:marBottom w:val="0"/>
          <w:divBdr>
            <w:top w:val="none" w:sz="0" w:space="0" w:color="auto"/>
            <w:left w:val="none" w:sz="0" w:space="0" w:color="auto"/>
            <w:bottom w:val="none" w:sz="0" w:space="0" w:color="auto"/>
            <w:right w:val="none" w:sz="0" w:space="0" w:color="auto"/>
          </w:divBdr>
        </w:div>
        <w:div w:id="350381216">
          <w:marLeft w:val="0"/>
          <w:marRight w:val="0"/>
          <w:marTop w:val="0"/>
          <w:marBottom w:val="0"/>
          <w:divBdr>
            <w:top w:val="none" w:sz="0" w:space="0" w:color="auto"/>
            <w:left w:val="none" w:sz="0" w:space="0" w:color="auto"/>
            <w:bottom w:val="none" w:sz="0" w:space="0" w:color="auto"/>
            <w:right w:val="none" w:sz="0" w:space="0" w:color="auto"/>
          </w:divBdr>
        </w:div>
        <w:div w:id="440879279">
          <w:marLeft w:val="0"/>
          <w:marRight w:val="0"/>
          <w:marTop w:val="0"/>
          <w:marBottom w:val="0"/>
          <w:divBdr>
            <w:top w:val="none" w:sz="0" w:space="0" w:color="auto"/>
            <w:left w:val="none" w:sz="0" w:space="0" w:color="auto"/>
            <w:bottom w:val="none" w:sz="0" w:space="0" w:color="auto"/>
            <w:right w:val="none" w:sz="0" w:space="0" w:color="auto"/>
          </w:divBdr>
        </w:div>
        <w:div w:id="495075938">
          <w:marLeft w:val="0"/>
          <w:marRight w:val="0"/>
          <w:marTop w:val="0"/>
          <w:marBottom w:val="0"/>
          <w:divBdr>
            <w:top w:val="none" w:sz="0" w:space="0" w:color="auto"/>
            <w:left w:val="none" w:sz="0" w:space="0" w:color="auto"/>
            <w:bottom w:val="none" w:sz="0" w:space="0" w:color="auto"/>
            <w:right w:val="none" w:sz="0" w:space="0" w:color="auto"/>
          </w:divBdr>
        </w:div>
        <w:div w:id="666329679">
          <w:marLeft w:val="0"/>
          <w:marRight w:val="0"/>
          <w:marTop w:val="0"/>
          <w:marBottom w:val="0"/>
          <w:divBdr>
            <w:top w:val="none" w:sz="0" w:space="0" w:color="auto"/>
            <w:left w:val="none" w:sz="0" w:space="0" w:color="auto"/>
            <w:bottom w:val="none" w:sz="0" w:space="0" w:color="auto"/>
            <w:right w:val="none" w:sz="0" w:space="0" w:color="auto"/>
          </w:divBdr>
        </w:div>
        <w:div w:id="1164978699">
          <w:marLeft w:val="0"/>
          <w:marRight w:val="0"/>
          <w:marTop w:val="0"/>
          <w:marBottom w:val="0"/>
          <w:divBdr>
            <w:top w:val="none" w:sz="0" w:space="0" w:color="auto"/>
            <w:left w:val="none" w:sz="0" w:space="0" w:color="auto"/>
            <w:bottom w:val="none" w:sz="0" w:space="0" w:color="auto"/>
            <w:right w:val="none" w:sz="0" w:space="0" w:color="auto"/>
          </w:divBdr>
        </w:div>
        <w:div w:id="1173423227">
          <w:marLeft w:val="0"/>
          <w:marRight w:val="0"/>
          <w:marTop w:val="0"/>
          <w:marBottom w:val="0"/>
          <w:divBdr>
            <w:top w:val="none" w:sz="0" w:space="0" w:color="auto"/>
            <w:left w:val="none" w:sz="0" w:space="0" w:color="auto"/>
            <w:bottom w:val="none" w:sz="0" w:space="0" w:color="auto"/>
            <w:right w:val="none" w:sz="0" w:space="0" w:color="auto"/>
          </w:divBdr>
        </w:div>
        <w:div w:id="1201014200">
          <w:marLeft w:val="0"/>
          <w:marRight w:val="0"/>
          <w:marTop w:val="0"/>
          <w:marBottom w:val="0"/>
          <w:divBdr>
            <w:top w:val="none" w:sz="0" w:space="0" w:color="auto"/>
            <w:left w:val="none" w:sz="0" w:space="0" w:color="auto"/>
            <w:bottom w:val="none" w:sz="0" w:space="0" w:color="auto"/>
            <w:right w:val="none" w:sz="0" w:space="0" w:color="auto"/>
          </w:divBdr>
        </w:div>
        <w:div w:id="1253467347">
          <w:marLeft w:val="0"/>
          <w:marRight w:val="0"/>
          <w:marTop w:val="0"/>
          <w:marBottom w:val="0"/>
          <w:divBdr>
            <w:top w:val="none" w:sz="0" w:space="0" w:color="auto"/>
            <w:left w:val="none" w:sz="0" w:space="0" w:color="auto"/>
            <w:bottom w:val="none" w:sz="0" w:space="0" w:color="auto"/>
            <w:right w:val="none" w:sz="0" w:space="0" w:color="auto"/>
          </w:divBdr>
        </w:div>
        <w:div w:id="1373994836">
          <w:marLeft w:val="0"/>
          <w:marRight w:val="0"/>
          <w:marTop w:val="0"/>
          <w:marBottom w:val="0"/>
          <w:divBdr>
            <w:top w:val="none" w:sz="0" w:space="0" w:color="auto"/>
            <w:left w:val="none" w:sz="0" w:space="0" w:color="auto"/>
            <w:bottom w:val="none" w:sz="0" w:space="0" w:color="auto"/>
            <w:right w:val="none" w:sz="0" w:space="0" w:color="auto"/>
          </w:divBdr>
        </w:div>
        <w:div w:id="1391540180">
          <w:marLeft w:val="0"/>
          <w:marRight w:val="0"/>
          <w:marTop w:val="0"/>
          <w:marBottom w:val="0"/>
          <w:divBdr>
            <w:top w:val="none" w:sz="0" w:space="0" w:color="auto"/>
            <w:left w:val="none" w:sz="0" w:space="0" w:color="auto"/>
            <w:bottom w:val="none" w:sz="0" w:space="0" w:color="auto"/>
            <w:right w:val="none" w:sz="0" w:space="0" w:color="auto"/>
          </w:divBdr>
        </w:div>
        <w:div w:id="1463690656">
          <w:marLeft w:val="0"/>
          <w:marRight w:val="0"/>
          <w:marTop w:val="0"/>
          <w:marBottom w:val="0"/>
          <w:divBdr>
            <w:top w:val="none" w:sz="0" w:space="0" w:color="auto"/>
            <w:left w:val="none" w:sz="0" w:space="0" w:color="auto"/>
            <w:bottom w:val="none" w:sz="0" w:space="0" w:color="auto"/>
            <w:right w:val="none" w:sz="0" w:space="0" w:color="auto"/>
          </w:divBdr>
        </w:div>
        <w:div w:id="1597402584">
          <w:marLeft w:val="0"/>
          <w:marRight w:val="0"/>
          <w:marTop w:val="0"/>
          <w:marBottom w:val="0"/>
          <w:divBdr>
            <w:top w:val="none" w:sz="0" w:space="0" w:color="auto"/>
            <w:left w:val="none" w:sz="0" w:space="0" w:color="auto"/>
            <w:bottom w:val="none" w:sz="0" w:space="0" w:color="auto"/>
            <w:right w:val="none" w:sz="0" w:space="0" w:color="auto"/>
          </w:divBdr>
        </w:div>
        <w:div w:id="1662079871">
          <w:marLeft w:val="0"/>
          <w:marRight w:val="0"/>
          <w:marTop w:val="0"/>
          <w:marBottom w:val="0"/>
          <w:divBdr>
            <w:top w:val="none" w:sz="0" w:space="0" w:color="auto"/>
            <w:left w:val="none" w:sz="0" w:space="0" w:color="auto"/>
            <w:bottom w:val="none" w:sz="0" w:space="0" w:color="auto"/>
            <w:right w:val="none" w:sz="0" w:space="0" w:color="auto"/>
          </w:divBdr>
        </w:div>
        <w:div w:id="1793983832">
          <w:marLeft w:val="0"/>
          <w:marRight w:val="0"/>
          <w:marTop w:val="0"/>
          <w:marBottom w:val="0"/>
          <w:divBdr>
            <w:top w:val="none" w:sz="0" w:space="0" w:color="auto"/>
            <w:left w:val="none" w:sz="0" w:space="0" w:color="auto"/>
            <w:bottom w:val="none" w:sz="0" w:space="0" w:color="auto"/>
            <w:right w:val="none" w:sz="0" w:space="0" w:color="auto"/>
          </w:divBdr>
        </w:div>
        <w:div w:id="1794329505">
          <w:marLeft w:val="0"/>
          <w:marRight w:val="0"/>
          <w:marTop w:val="0"/>
          <w:marBottom w:val="0"/>
          <w:divBdr>
            <w:top w:val="none" w:sz="0" w:space="0" w:color="auto"/>
            <w:left w:val="none" w:sz="0" w:space="0" w:color="auto"/>
            <w:bottom w:val="none" w:sz="0" w:space="0" w:color="auto"/>
            <w:right w:val="none" w:sz="0" w:space="0" w:color="auto"/>
          </w:divBdr>
        </w:div>
        <w:div w:id="1879775642">
          <w:marLeft w:val="0"/>
          <w:marRight w:val="0"/>
          <w:marTop w:val="0"/>
          <w:marBottom w:val="0"/>
          <w:divBdr>
            <w:top w:val="none" w:sz="0" w:space="0" w:color="auto"/>
            <w:left w:val="none" w:sz="0" w:space="0" w:color="auto"/>
            <w:bottom w:val="none" w:sz="0" w:space="0" w:color="auto"/>
            <w:right w:val="none" w:sz="0" w:space="0" w:color="auto"/>
          </w:divBdr>
        </w:div>
        <w:div w:id="1908151903">
          <w:marLeft w:val="0"/>
          <w:marRight w:val="0"/>
          <w:marTop w:val="0"/>
          <w:marBottom w:val="0"/>
          <w:divBdr>
            <w:top w:val="none" w:sz="0" w:space="0" w:color="auto"/>
            <w:left w:val="none" w:sz="0" w:space="0" w:color="auto"/>
            <w:bottom w:val="none" w:sz="0" w:space="0" w:color="auto"/>
            <w:right w:val="none" w:sz="0" w:space="0" w:color="auto"/>
          </w:divBdr>
        </w:div>
        <w:div w:id="1912738142">
          <w:marLeft w:val="0"/>
          <w:marRight w:val="0"/>
          <w:marTop w:val="0"/>
          <w:marBottom w:val="0"/>
          <w:divBdr>
            <w:top w:val="none" w:sz="0" w:space="0" w:color="auto"/>
            <w:left w:val="none" w:sz="0" w:space="0" w:color="auto"/>
            <w:bottom w:val="none" w:sz="0" w:space="0" w:color="auto"/>
            <w:right w:val="none" w:sz="0" w:space="0" w:color="auto"/>
          </w:divBdr>
        </w:div>
        <w:div w:id="1923369538">
          <w:marLeft w:val="0"/>
          <w:marRight w:val="0"/>
          <w:marTop w:val="0"/>
          <w:marBottom w:val="0"/>
          <w:divBdr>
            <w:top w:val="none" w:sz="0" w:space="0" w:color="auto"/>
            <w:left w:val="none" w:sz="0" w:space="0" w:color="auto"/>
            <w:bottom w:val="none" w:sz="0" w:space="0" w:color="auto"/>
            <w:right w:val="none" w:sz="0" w:space="0" w:color="auto"/>
          </w:divBdr>
        </w:div>
        <w:div w:id="1988393616">
          <w:marLeft w:val="0"/>
          <w:marRight w:val="0"/>
          <w:marTop w:val="0"/>
          <w:marBottom w:val="0"/>
          <w:divBdr>
            <w:top w:val="none" w:sz="0" w:space="0" w:color="auto"/>
            <w:left w:val="none" w:sz="0" w:space="0" w:color="auto"/>
            <w:bottom w:val="none" w:sz="0" w:space="0" w:color="auto"/>
            <w:right w:val="none" w:sz="0" w:space="0" w:color="auto"/>
          </w:divBdr>
        </w:div>
        <w:div w:id="2049837640">
          <w:marLeft w:val="0"/>
          <w:marRight w:val="0"/>
          <w:marTop w:val="0"/>
          <w:marBottom w:val="0"/>
          <w:divBdr>
            <w:top w:val="none" w:sz="0" w:space="0" w:color="auto"/>
            <w:left w:val="none" w:sz="0" w:space="0" w:color="auto"/>
            <w:bottom w:val="none" w:sz="0" w:space="0" w:color="auto"/>
            <w:right w:val="none" w:sz="0" w:space="0" w:color="auto"/>
          </w:divBdr>
        </w:div>
        <w:div w:id="2054763966">
          <w:marLeft w:val="0"/>
          <w:marRight w:val="0"/>
          <w:marTop w:val="0"/>
          <w:marBottom w:val="0"/>
          <w:divBdr>
            <w:top w:val="none" w:sz="0" w:space="0" w:color="auto"/>
            <w:left w:val="none" w:sz="0" w:space="0" w:color="auto"/>
            <w:bottom w:val="none" w:sz="0" w:space="0" w:color="auto"/>
            <w:right w:val="none" w:sz="0" w:space="0" w:color="auto"/>
          </w:divBdr>
        </w:div>
        <w:div w:id="2075732200">
          <w:marLeft w:val="0"/>
          <w:marRight w:val="0"/>
          <w:marTop w:val="0"/>
          <w:marBottom w:val="0"/>
          <w:divBdr>
            <w:top w:val="none" w:sz="0" w:space="0" w:color="auto"/>
            <w:left w:val="none" w:sz="0" w:space="0" w:color="auto"/>
            <w:bottom w:val="none" w:sz="0" w:space="0" w:color="auto"/>
            <w:right w:val="none" w:sz="0" w:space="0" w:color="auto"/>
          </w:divBdr>
        </w:div>
      </w:divsChild>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34879000">
      <w:bodyDiv w:val="1"/>
      <w:marLeft w:val="0"/>
      <w:marRight w:val="0"/>
      <w:marTop w:val="0"/>
      <w:marBottom w:val="0"/>
      <w:divBdr>
        <w:top w:val="none" w:sz="0" w:space="0" w:color="auto"/>
        <w:left w:val="none" w:sz="0" w:space="0" w:color="auto"/>
        <w:bottom w:val="none" w:sz="0" w:space="0" w:color="auto"/>
        <w:right w:val="none" w:sz="0" w:space="0" w:color="auto"/>
      </w:divBdr>
    </w:div>
    <w:div w:id="1895845511">
      <w:bodyDiv w:val="1"/>
      <w:marLeft w:val="0"/>
      <w:marRight w:val="0"/>
      <w:marTop w:val="0"/>
      <w:marBottom w:val="0"/>
      <w:divBdr>
        <w:top w:val="none" w:sz="0" w:space="0" w:color="auto"/>
        <w:left w:val="none" w:sz="0" w:space="0" w:color="auto"/>
        <w:bottom w:val="none" w:sz="0" w:space="0" w:color="auto"/>
        <w:right w:val="none" w:sz="0" w:space="0" w:color="auto"/>
      </w:divBdr>
      <w:divsChild>
        <w:div w:id="15467301">
          <w:marLeft w:val="0"/>
          <w:marRight w:val="0"/>
          <w:marTop w:val="0"/>
          <w:marBottom w:val="0"/>
          <w:divBdr>
            <w:top w:val="none" w:sz="0" w:space="0" w:color="auto"/>
            <w:left w:val="none" w:sz="0" w:space="0" w:color="auto"/>
            <w:bottom w:val="none" w:sz="0" w:space="0" w:color="auto"/>
            <w:right w:val="none" w:sz="0" w:space="0" w:color="auto"/>
          </w:divBdr>
        </w:div>
        <w:div w:id="93677218">
          <w:marLeft w:val="0"/>
          <w:marRight w:val="0"/>
          <w:marTop w:val="0"/>
          <w:marBottom w:val="0"/>
          <w:divBdr>
            <w:top w:val="none" w:sz="0" w:space="0" w:color="auto"/>
            <w:left w:val="none" w:sz="0" w:space="0" w:color="auto"/>
            <w:bottom w:val="none" w:sz="0" w:space="0" w:color="auto"/>
            <w:right w:val="none" w:sz="0" w:space="0" w:color="auto"/>
          </w:divBdr>
        </w:div>
        <w:div w:id="98185637">
          <w:marLeft w:val="0"/>
          <w:marRight w:val="0"/>
          <w:marTop w:val="0"/>
          <w:marBottom w:val="0"/>
          <w:divBdr>
            <w:top w:val="none" w:sz="0" w:space="0" w:color="auto"/>
            <w:left w:val="none" w:sz="0" w:space="0" w:color="auto"/>
            <w:bottom w:val="none" w:sz="0" w:space="0" w:color="auto"/>
            <w:right w:val="none" w:sz="0" w:space="0" w:color="auto"/>
          </w:divBdr>
        </w:div>
        <w:div w:id="259291667">
          <w:marLeft w:val="0"/>
          <w:marRight w:val="0"/>
          <w:marTop w:val="0"/>
          <w:marBottom w:val="0"/>
          <w:divBdr>
            <w:top w:val="none" w:sz="0" w:space="0" w:color="auto"/>
            <w:left w:val="none" w:sz="0" w:space="0" w:color="auto"/>
            <w:bottom w:val="none" w:sz="0" w:space="0" w:color="auto"/>
            <w:right w:val="none" w:sz="0" w:space="0" w:color="auto"/>
          </w:divBdr>
        </w:div>
        <w:div w:id="320080865">
          <w:marLeft w:val="0"/>
          <w:marRight w:val="0"/>
          <w:marTop w:val="0"/>
          <w:marBottom w:val="0"/>
          <w:divBdr>
            <w:top w:val="none" w:sz="0" w:space="0" w:color="auto"/>
            <w:left w:val="none" w:sz="0" w:space="0" w:color="auto"/>
            <w:bottom w:val="none" w:sz="0" w:space="0" w:color="auto"/>
            <w:right w:val="none" w:sz="0" w:space="0" w:color="auto"/>
          </w:divBdr>
        </w:div>
        <w:div w:id="360671680">
          <w:marLeft w:val="0"/>
          <w:marRight w:val="0"/>
          <w:marTop w:val="0"/>
          <w:marBottom w:val="0"/>
          <w:divBdr>
            <w:top w:val="none" w:sz="0" w:space="0" w:color="auto"/>
            <w:left w:val="none" w:sz="0" w:space="0" w:color="auto"/>
            <w:bottom w:val="none" w:sz="0" w:space="0" w:color="auto"/>
            <w:right w:val="none" w:sz="0" w:space="0" w:color="auto"/>
          </w:divBdr>
        </w:div>
        <w:div w:id="383069238">
          <w:marLeft w:val="0"/>
          <w:marRight w:val="0"/>
          <w:marTop w:val="0"/>
          <w:marBottom w:val="0"/>
          <w:divBdr>
            <w:top w:val="none" w:sz="0" w:space="0" w:color="auto"/>
            <w:left w:val="none" w:sz="0" w:space="0" w:color="auto"/>
            <w:bottom w:val="none" w:sz="0" w:space="0" w:color="auto"/>
            <w:right w:val="none" w:sz="0" w:space="0" w:color="auto"/>
          </w:divBdr>
        </w:div>
        <w:div w:id="398015158">
          <w:marLeft w:val="0"/>
          <w:marRight w:val="0"/>
          <w:marTop w:val="0"/>
          <w:marBottom w:val="0"/>
          <w:divBdr>
            <w:top w:val="none" w:sz="0" w:space="0" w:color="auto"/>
            <w:left w:val="none" w:sz="0" w:space="0" w:color="auto"/>
            <w:bottom w:val="none" w:sz="0" w:space="0" w:color="auto"/>
            <w:right w:val="none" w:sz="0" w:space="0" w:color="auto"/>
          </w:divBdr>
        </w:div>
        <w:div w:id="536237080">
          <w:marLeft w:val="0"/>
          <w:marRight w:val="0"/>
          <w:marTop w:val="0"/>
          <w:marBottom w:val="0"/>
          <w:divBdr>
            <w:top w:val="none" w:sz="0" w:space="0" w:color="auto"/>
            <w:left w:val="none" w:sz="0" w:space="0" w:color="auto"/>
            <w:bottom w:val="none" w:sz="0" w:space="0" w:color="auto"/>
            <w:right w:val="none" w:sz="0" w:space="0" w:color="auto"/>
          </w:divBdr>
        </w:div>
        <w:div w:id="567420500">
          <w:marLeft w:val="0"/>
          <w:marRight w:val="0"/>
          <w:marTop w:val="0"/>
          <w:marBottom w:val="0"/>
          <w:divBdr>
            <w:top w:val="none" w:sz="0" w:space="0" w:color="auto"/>
            <w:left w:val="none" w:sz="0" w:space="0" w:color="auto"/>
            <w:bottom w:val="none" w:sz="0" w:space="0" w:color="auto"/>
            <w:right w:val="none" w:sz="0" w:space="0" w:color="auto"/>
          </w:divBdr>
        </w:div>
        <w:div w:id="598224127">
          <w:marLeft w:val="0"/>
          <w:marRight w:val="0"/>
          <w:marTop w:val="0"/>
          <w:marBottom w:val="0"/>
          <w:divBdr>
            <w:top w:val="none" w:sz="0" w:space="0" w:color="auto"/>
            <w:left w:val="none" w:sz="0" w:space="0" w:color="auto"/>
            <w:bottom w:val="none" w:sz="0" w:space="0" w:color="auto"/>
            <w:right w:val="none" w:sz="0" w:space="0" w:color="auto"/>
          </w:divBdr>
        </w:div>
        <w:div w:id="747077285">
          <w:marLeft w:val="0"/>
          <w:marRight w:val="0"/>
          <w:marTop w:val="0"/>
          <w:marBottom w:val="0"/>
          <w:divBdr>
            <w:top w:val="none" w:sz="0" w:space="0" w:color="auto"/>
            <w:left w:val="none" w:sz="0" w:space="0" w:color="auto"/>
            <w:bottom w:val="none" w:sz="0" w:space="0" w:color="auto"/>
            <w:right w:val="none" w:sz="0" w:space="0" w:color="auto"/>
          </w:divBdr>
        </w:div>
        <w:div w:id="759135098">
          <w:marLeft w:val="0"/>
          <w:marRight w:val="0"/>
          <w:marTop w:val="0"/>
          <w:marBottom w:val="0"/>
          <w:divBdr>
            <w:top w:val="none" w:sz="0" w:space="0" w:color="auto"/>
            <w:left w:val="none" w:sz="0" w:space="0" w:color="auto"/>
            <w:bottom w:val="none" w:sz="0" w:space="0" w:color="auto"/>
            <w:right w:val="none" w:sz="0" w:space="0" w:color="auto"/>
          </w:divBdr>
        </w:div>
        <w:div w:id="770053282">
          <w:marLeft w:val="0"/>
          <w:marRight w:val="0"/>
          <w:marTop w:val="0"/>
          <w:marBottom w:val="0"/>
          <w:divBdr>
            <w:top w:val="none" w:sz="0" w:space="0" w:color="auto"/>
            <w:left w:val="none" w:sz="0" w:space="0" w:color="auto"/>
            <w:bottom w:val="none" w:sz="0" w:space="0" w:color="auto"/>
            <w:right w:val="none" w:sz="0" w:space="0" w:color="auto"/>
          </w:divBdr>
        </w:div>
        <w:div w:id="819150644">
          <w:marLeft w:val="0"/>
          <w:marRight w:val="0"/>
          <w:marTop w:val="0"/>
          <w:marBottom w:val="0"/>
          <w:divBdr>
            <w:top w:val="none" w:sz="0" w:space="0" w:color="auto"/>
            <w:left w:val="none" w:sz="0" w:space="0" w:color="auto"/>
            <w:bottom w:val="none" w:sz="0" w:space="0" w:color="auto"/>
            <w:right w:val="none" w:sz="0" w:space="0" w:color="auto"/>
          </w:divBdr>
        </w:div>
        <w:div w:id="1032655488">
          <w:marLeft w:val="0"/>
          <w:marRight w:val="0"/>
          <w:marTop w:val="0"/>
          <w:marBottom w:val="0"/>
          <w:divBdr>
            <w:top w:val="none" w:sz="0" w:space="0" w:color="auto"/>
            <w:left w:val="none" w:sz="0" w:space="0" w:color="auto"/>
            <w:bottom w:val="none" w:sz="0" w:space="0" w:color="auto"/>
            <w:right w:val="none" w:sz="0" w:space="0" w:color="auto"/>
          </w:divBdr>
        </w:div>
        <w:div w:id="1050105211">
          <w:marLeft w:val="0"/>
          <w:marRight w:val="0"/>
          <w:marTop w:val="0"/>
          <w:marBottom w:val="0"/>
          <w:divBdr>
            <w:top w:val="none" w:sz="0" w:space="0" w:color="auto"/>
            <w:left w:val="none" w:sz="0" w:space="0" w:color="auto"/>
            <w:bottom w:val="none" w:sz="0" w:space="0" w:color="auto"/>
            <w:right w:val="none" w:sz="0" w:space="0" w:color="auto"/>
          </w:divBdr>
        </w:div>
        <w:div w:id="1224828673">
          <w:marLeft w:val="0"/>
          <w:marRight w:val="0"/>
          <w:marTop w:val="0"/>
          <w:marBottom w:val="0"/>
          <w:divBdr>
            <w:top w:val="none" w:sz="0" w:space="0" w:color="auto"/>
            <w:left w:val="none" w:sz="0" w:space="0" w:color="auto"/>
            <w:bottom w:val="none" w:sz="0" w:space="0" w:color="auto"/>
            <w:right w:val="none" w:sz="0" w:space="0" w:color="auto"/>
          </w:divBdr>
        </w:div>
        <w:div w:id="1243636192">
          <w:marLeft w:val="0"/>
          <w:marRight w:val="0"/>
          <w:marTop w:val="0"/>
          <w:marBottom w:val="0"/>
          <w:divBdr>
            <w:top w:val="none" w:sz="0" w:space="0" w:color="auto"/>
            <w:left w:val="none" w:sz="0" w:space="0" w:color="auto"/>
            <w:bottom w:val="none" w:sz="0" w:space="0" w:color="auto"/>
            <w:right w:val="none" w:sz="0" w:space="0" w:color="auto"/>
          </w:divBdr>
        </w:div>
        <w:div w:id="1265576773">
          <w:marLeft w:val="0"/>
          <w:marRight w:val="0"/>
          <w:marTop w:val="0"/>
          <w:marBottom w:val="0"/>
          <w:divBdr>
            <w:top w:val="none" w:sz="0" w:space="0" w:color="auto"/>
            <w:left w:val="none" w:sz="0" w:space="0" w:color="auto"/>
            <w:bottom w:val="none" w:sz="0" w:space="0" w:color="auto"/>
            <w:right w:val="none" w:sz="0" w:space="0" w:color="auto"/>
          </w:divBdr>
        </w:div>
        <w:div w:id="1280181913">
          <w:marLeft w:val="0"/>
          <w:marRight w:val="0"/>
          <w:marTop w:val="0"/>
          <w:marBottom w:val="0"/>
          <w:divBdr>
            <w:top w:val="none" w:sz="0" w:space="0" w:color="auto"/>
            <w:left w:val="none" w:sz="0" w:space="0" w:color="auto"/>
            <w:bottom w:val="none" w:sz="0" w:space="0" w:color="auto"/>
            <w:right w:val="none" w:sz="0" w:space="0" w:color="auto"/>
          </w:divBdr>
        </w:div>
        <w:div w:id="1354333459">
          <w:marLeft w:val="0"/>
          <w:marRight w:val="0"/>
          <w:marTop w:val="0"/>
          <w:marBottom w:val="0"/>
          <w:divBdr>
            <w:top w:val="none" w:sz="0" w:space="0" w:color="auto"/>
            <w:left w:val="none" w:sz="0" w:space="0" w:color="auto"/>
            <w:bottom w:val="none" w:sz="0" w:space="0" w:color="auto"/>
            <w:right w:val="none" w:sz="0" w:space="0" w:color="auto"/>
          </w:divBdr>
        </w:div>
        <w:div w:id="1382557758">
          <w:marLeft w:val="0"/>
          <w:marRight w:val="0"/>
          <w:marTop w:val="0"/>
          <w:marBottom w:val="0"/>
          <w:divBdr>
            <w:top w:val="none" w:sz="0" w:space="0" w:color="auto"/>
            <w:left w:val="none" w:sz="0" w:space="0" w:color="auto"/>
            <w:bottom w:val="none" w:sz="0" w:space="0" w:color="auto"/>
            <w:right w:val="none" w:sz="0" w:space="0" w:color="auto"/>
          </w:divBdr>
        </w:div>
        <w:div w:id="1467047965">
          <w:marLeft w:val="0"/>
          <w:marRight w:val="0"/>
          <w:marTop w:val="0"/>
          <w:marBottom w:val="0"/>
          <w:divBdr>
            <w:top w:val="none" w:sz="0" w:space="0" w:color="auto"/>
            <w:left w:val="none" w:sz="0" w:space="0" w:color="auto"/>
            <w:bottom w:val="none" w:sz="0" w:space="0" w:color="auto"/>
            <w:right w:val="none" w:sz="0" w:space="0" w:color="auto"/>
          </w:divBdr>
        </w:div>
        <w:div w:id="1488671915">
          <w:marLeft w:val="0"/>
          <w:marRight w:val="0"/>
          <w:marTop w:val="0"/>
          <w:marBottom w:val="0"/>
          <w:divBdr>
            <w:top w:val="none" w:sz="0" w:space="0" w:color="auto"/>
            <w:left w:val="none" w:sz="0" w:space="0" w:color="auto"/>
            <w:bottom w:val="none" w:sz="0" w:space="0" w:color="auto"/>
            <w:right w:val="none" w:sz="0" w:space="0" w:color="auto"/>
          </w:divBdr>
        </w:div>
        <w:div w:id="1505707637">
          <w:marLeft w:val="0"/>
          <w:marRight w:val="0"/>
          <w:marTop w:val="0"/>
          <w:marBottom w:val="0"/>
          <w:divBdr>
            <w:top w:val="none" w:sz="0" w:space="0" w:color="auto"/>
            <w:left w:val="none" w:sz="0" w:space="0" w:color="auto"/>
            <w:bottom w:val="none" w:sz="0" w:space="0" w:color="auto"/>
            <w:right w:val="none" w:sz="0" w:space="0" w:color="auto"/>
          </w:divBdr>
        </w:div>
        <w:div w:id="1581017213">
          <w:marLeft w:val="0"/>
          <w:marRight w:val="0"/>
          <w:marTop w:val="0"/>
          <w:marBottom w:val="0"/>
          <w:divBdr>
            <w:top w:val="none" w:sz="0" w:space="0" w:color="auto"/>
            <w:left w:val="none" w:sz="0" w:space="0" w:color="auto"/>
            <w:bottom w:val="none" w:sz="0" w:space="0" w:color="auto"/>
            <w:right w:val="none" w:sz="0" w:space="0" w:color="auto"/>
          </w:divBdr>
        </w:div>
        <w:div w:id="1582987432">
          <w:marLeft w:val="0"/>
          <w:marRight w:val="0"/>
          <w:marTop w:val="0"/>
          <w:marBottom w:val="0"/>
          <w:divBdr>
            <w:top w:val="none" w:sz="0" w:space="0" w:color="auto"/>
            <w:left w:val="none" w:sz="0" w:space="0" w:color="auto"/>
            <w:bottom w:val="none" w:sz="0" w:space="0" w:color="auto"/>
            <w:right w:val="none" w:sz="0" w:space="0" w:color="auto"/>
          </w:divBdr>
        </w:div>
        <w:div w:id="1608194056">
          <w:marLeft w:val="0"/>
          <w:marRight w:val="0"/>
          <w:marTop w:val="0"/>
          <w:marBottom w:val="0"/>
          <w:divBdr>
            <w:top w:val="none" w:sz="0" w:space="0" w:color="auto"/>
            <w:left w:val="none" w:sz="0" w:space="0" w:color="auto"/>
            <w:bottom w:val="none" w:sz="0" w:space="0" w:color="auto"/>
            <w:right w:val="none" w:sz="0" w:space="0" w:color="auto"/>
          </w:divBdr>
        </w:div>
        <w:div w:id="1752238744">
          <w:marLeft w:val="0"/>
          <w:marRight w:val="0"/>
          <w:marTop w:val="0"/>
          <w:marBottom w:val="0"/>
          <w:divBdr>
            <w:top w:val="none" w:sz="0" w:space="0" w:color="auto"/>
            <w:left w:val="none" w:sz="0" w:space="0" w:color="auto"/>
            <w:bottom w:val="none" w:sz="0" w:space="0" w:color="auto"/>
            <w:right w:val="none" w:sz="0" w:space="0" w:color="auto"/>
          </w:divBdr>
        </w:div>
        <w:div w:id="1756976092">
          <w:marLeft w:val="0"/>
          <w:marRight w:val="0"/>
          <w:marTop w:val="0"/>
          <w:marBottom w:val="0"/>
          <w:divBdr>
            <w:top w:val="none" w:sz="0" w:space="0" w:color="auto"/>
            <w:left w:val="none" w:sz="0" w:space="0" w:color="auto"/>
            <w:bottom w:val="none" w:sz="0" w:space="0" w:color="auto"/>
            <w:right w:val="none" w:sz="0" w:space="0" w:color="auto"/>
          </w:divBdr>
        </w:div>
        <w:div w:id="1826434064">
          <w:marLeft w:val="0"/>
          <w:marRight w:val="0"/>
          <w:marTop w:val="0"/>
          <w:marBottom w:val="0"/>
          <w:divBdr>
            <w:top w:val="none" w:sz="0" w:space="0" w:color="auto"/>
            <w:left w:val="none" w:sz="0" w:space="0" w:color="auto"/>
            <w:bottom w:val="none" w:sz="0" w:space="0" w:color="auto"/>
            <w:right w:val="none" w:sz="0" w:space="0" w:color="auto"/>
          </w:divBdr>
        </w:div>
        <w:div w:id="1844782026">
          <w:marLeft w:val="0"/>
          <w:marRight w:val="0"/>
          <w:marTop w:val="0"/>
          <w:marBottom w:val="0"/>
          <w:divBdr>
            <w:top w:val="none" w:sz="0" w:space="0" w:color="auto"/>
            <w:left w:val="none" w:sz="0" w:space="0" w:color="auto"/>
            <w:bottom w:val="none" w:sz="0" w:space="0" w:color="auto"/>
            <w:right w:val="none" w:sz="0" w:space="0" w:color="auto"/>
          </w:divBdr>
        </w:div>
        <w:div w:id="1909025162">
          <w:marLeft w:val="0"/>
          <w:marRight w:val="0"/>
          <w:marTop w:val="0"/>
          <w:marBottom w:val="0"/>
          <w:divBdr>
            <w:top w:val="none" w:sz="0" w:space="0" w:color="auto"/>
            <w:left w:val="none" w:sz="0" w:space="0" w:color="auto"/>
            <w:bottom w:val="none" w:sz="0" w:space="0" w:color="auto"/>
            <w:right w:val="none" w:sz="0" w:space="0" w:color="auto"/>
          </w:divBdr>
        </w:div>
        <w:div w:id="1951039475">
          <w:marLeft w:val="0"/>
          <w:marRight w:val="0"/>
          <w:marTop w:val="0"/>
          <w:marBottom w:val="0"/>
          <w:divBdr>
            <w:top w:val="none" w:sz="0" w:space="0" w:color="auto"/>
            <w:left w:val="none" w:sz="0" w:space="0" w:color="auto"/>
            <w:bottom w:val="none" w:sz="0" w:space="0" w:color="auto"/>
            <w:right w:val="none" w:sz="0" w:space="0" w:color="auto"/>
          </w:divBdr>
        </w:div>
        <w:div w:id="2006275063">
          <w:marLeft w:val="0"/>
          <w:marRight w:val="0"/>
          <w:marTop w:val="0"/>
          <w:marBottom w:val="0"/>
          <w:divBdr>
            <w:top w:val="none" w:sz="0" w:space="0" w:color="auto"/>
            <w:left w:val="none" w:sz="0" w:space="0" w:color="auto"/>
            <w:bottom w:val="none" w:sz="0" w:space="0" w:color="auto"/>
            <w:right w:val="none" w:sz="0" w:space="0" w:color="auto"/>
          </w:divBdr>
        </w:div>
        <w:div w:id="2039617099">
          <w:marLeft w:val="0"/>
          <w:marRight w:val="0"/>
          <w:marTop w:val="0"/>
          <w:marBottom w:val="0"/>
          <w:divBdr>
            <w:top w:val="none" w:sz="0" w:space="0" w:color="auto"/>
            <w:left w:val="none" w:sz="0" w:space="0" w:color="auto"/>
            <w:bottom w:val="none" w:sz="0" w:space="0" w:color="auto"/>
            <w:right w:val="none" w:sz="0" w:space="0" w:color="auto"/>
          </w:divBdr>
        </w:div>
        <w:div w:id="2075616636">
          <w:marLeft w:val="0"/>
          <w:marRight w:val="0"/>
          <w:marTop w:val="0"/>
          <w:marBottom w:val="0"/>
          <w:divBdr>
            <w:top w:val="none" w:sz="0" w:space="0" w:color="auto"/>
            <w:left w:val="none" w:sz="0" w:space="0" w:color="auto"/>
            <w:bottom w:val="none" w:sz="0" w:space="0" w:color="auto"/>
            <w:right w:val="none" w:sz="0" w:space="0" w:color="auto"/>
          </w:divBdr>
        </w:div>
        <w:div w:id="2110273420">
          <w:marLeft w:val="0"/>
          <w:marRight w:val="0"/>
          <w:marTop w:val="0"/>
          <w:marBottom w:val="0"/>
          <w:divBdr>
            <w:top w:val="none" w:sz="0" w:space="0" w:color="auto"/>
            <w:left w:val="none" w:sz="0" w:space="0" w:color="auto"/>
            <w:bottom w:val="none" w:sz="0" w:space="0" w:color="auto"/>
            <w:right w:val="none" w:sz="0" w:space="0" w:color="auto"/>
          </w:divBdr>
        </w:div>
      </w:divsChild>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12275259">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48387010">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54242366">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197198225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734123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45670681">
      <w:bodyDiv w:val="1"/>
      <w:marLeft w:val="0"/>
      <w:marRight w:val="0"/>
      <w:marTop w:val="0"/>
      <w:marBottom w:val="0"/>
      <w:divBdr>
        <w:top w:val="none" w:sz="0" w:space="0" w:color="auto"/>
        <w:left w:val="none" w:sz="0" w:space="0" w:color="auto"/>
        <w:bottom w:val="none" w:sz="0" w:space="0" w:color="auto"/>
        <w:right w:val="none" w:sz="0" w:space="0" w:color="auto"/>
      </w:divBdr>
    </w:div>
    <w:div w:id="2060665676">
      <w:marLeft w:val="0"/>
      <w:marRight w:val="0"/>
      <w:marTop w:val="0"/>
      <w:marBottom w:val="0"/>
      <w:divBdr>
        <w:top w:val="none" w:sz="0" w:space="0" w:color="auto"/>
        <w:left w:val="none" w:sz="0" w:space="0" w:color="auto"/>
        <w:bottom w:val="none" w:sz="0" w:space="0" w:color="auto"/>
        <w:right w:val="none" w:sz="0" w:space="0" w:color="auto"/>
      </w:divBdr>
    </w:div>
    <w:div w:id="2104914487">
      <w:marLeft w:val="0"/>
      <w:marRight w:val="0"/>
      <w:marTop w:val="0"/>
      <w:marBottom w:val="0"/>
      <w:divBdr>
        <w:top w:val="none" w:sz="0" w:space="0" w:color="auto"/>
        <w:left w:val="none" w:sz="0" w:space="0" w:color="auto"/>
        <w:bottom w:val="none" w:sz="0" w:space="0" w:color="auto"/>
        <w:right w:val="none" w:sz="0" w:space="0" w:color="auto"/>
      </w:divBdr>
    </w:div>
    <w:div w:id="2107339104">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 w:id="2114669093">
      <w:bodyDiv w:val="1"/>
      <w:marLeft w:val="0"/>
      <w:marRight w:val="0"/>
      <w:marTop w:val="0"/>
      <w:marBottom w:val="0"/>
      <w:divBdr>
        <w:top w:val="none" w:sz="0" w:space="0" w:color="auto"/>
        <w:left w:val="none" w:sz="0" w:space="0" w:color="auto"/>
        <w:bottom w:val="none" w:sz="0" w:space="0" w:color="auto"/>
        <w:right w:val="none" w:sz="0" w:space="0" w:color="auto"/>
      </w:divBdr>
    </w:div>
    <w:div w:id="214677799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hyperlink" Target="mailto:Michrazim_Michshuv@moh.health.gov.il" TargetMode="Externa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yperlink" Target="http://www.health.gov.il" TargetMode="External"/><Relationship Id="rId34" Type="http://schemas.openxmlformats.org/officeDocument/2006/relationships/header" Target="header4.xml"/><Relationship Id="rId7" Type="http://schemas.openxmlformats.org/officeDocument/2006/relationships/customXml" Target="../customXml/item7.xml"/><Relationship Id="rId12" Type="http://schemas.microsoft.com/office/2007/relationships/stylesWithEffects" Target="stylesWithEffects.xml"/><Relationship Id="rId17" Type="http://schemas.openxmlformats.org/officeDocument/2006/relationships/hyperlink" Target="http://www.health.gov.il" TargetMode="External"/><Relationship Id="rId25" Type="http://schemas.openxmlformats.org/officeDocument/2006/relationships/image" Target="media/image2.png"/><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hyperlink" Target="mailto:Michrazim_Michshuv@moh.health.gov.i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1.png"/><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footnotes" Target="footnotes.xml"/><Relationship Id="rId23" Type="http://schemas.openxmlformats.org/officeDocument/2006/relationships/hyperlink" Target="mailto:tovy.moriya@moh.health.gov.il" TargetMode="External"/><Relationship Id="rId28" Type="http://schemas.openxmlformats.org/officeDocument/2006/relationships/image" Target="media/image5.jpeg"/><Relationship Id="rId36"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hyperlink" Target="mailto:Michrazim_Michshuv@moh.health.gov.il"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 Id="rId22" Type="http://schemas.openxmlformats.org/officeDocument/2006/relationships/hyperlink" Target="mailto:Michrazim_Michshuv@moh.health.gov.il" TargetMode="External"/><Relationship Id="rId27" Type="http://schemas.openxmlformats.org/officeDocument/2006/relationships/image" Target="media/image4.jpeg"/><Relationship Id="rId30" Type="http://schemas.openxmlformats.org/officeDocument/2006/relationships/footer" Target="footer1.xm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3" ma:contentTypeDescription="צור מסמך חדש." ma:contentTypeScope="" ma:versionID="dd8054b16960f65a69fde0fa2b0926fe">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dfccf961a143bd9cf0631d5af32348dd"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internalName="Categor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enderNumber xmlns="605e85f2-268e-450d-9afb-d305d42b267e">COM36_2013</TenderNumber>
    <Tend_health_files xmlns="bc3ed0b3-47bf-42be-ac11-2bfeda1546ec">&lt;a class="DLFLink" href="/Services/Tenders/DocLib/com36_2013a.docx"&gt; submitting  the questions for clarification ,  postponed to  6.11.13 at  17:00  &lt;/a&gt;&lt;br/&gt;&lt;a class="DLFLink" href="/Services/Tenders/DocLib/Com36_2013_updates.docx"&gt; updates 17.11.2013 &lt;/a&gt;&lt;br/&gt;&lt;a class="DLFLink" href="/Services/Tenders/DocLib/COM36_2013_clarification.xlsx"&gt; clarification 17.11.2013 &lt;/a&gt;&lt;br/&gt;&lt;a class="DLFLink" href="/Services/Tenders/DocLib/com36_2013_20112013.pdf"&gt; שינוי מועד הגשה &lt;/a&gt;&lt;br/&gt;</Tend_health_files>
    <Tend_health_lastdate_hour xmlns="bc3ed0b3-47bf-42be-ac11-2bfeda1546ec">Deadline for submitting Bids electronically - 29.11.2013 at 07:00 Israel Standard Time</Tend_health_lastdate_hour>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למידע ומחשוב</TermName>
          <TermId xmlns="http://schemas.microsoft.com/office/infopath/2007/PartnerControls">3b31c894-f0d1-4ef6-86fd-85fa34984507</TermId>
        </TermInfo>
      </Terms>
    </MMDResponsibleUnitTaxHTField0>
    <Tend_health_status xmlns="bc3ed0b3-47bf-42be-ac11-2bfeda1546ec">פתוח</Tend_health_status>
    <Tend_health_Conference xmlns="bc3ed0b3-47bf-42be-ac11-2bfeda1546ec" xsi:nil="true"/>
    <GovXParagraph1 xmlns="605e85f2-268e-450d-9afb-d305d42b267e" xsi:nil="true"/>
    <GovXMainTitle xmlns="605e85f2-268e-450d-9afb-d305d42b267e">National Terminology and Catalogue Management Tool For Information Systems Department at the Ministry of Health</GovXMainTitle>
    <Tend_health_agra_pay xmlns="bc3ed0b3-47bf-42be-ac11-2bfeda1546ec">300</Tend_health_agra_pay>
    <PublishingExpirationDate xmlns="http://schemas.microsoft.com/sharepoint/v3" xsi:nil="true"/>
    <Tend_health_answerDate xmlns="bc3ed0b3-47bf-42be-ac11-2bfeda1546ec">12.11.2013at  17:00 </Tend_health_answerDate>
    <PublishingStartDate xmlns="http://schemas.microsoft.com/sharepoint/v3" xsi:nil="true"/>
    <GovXParagraph2 xmlns="605e85f2-268e-450d-9afb-d305d42b267e">&lt;div class="ms-rtedir" dir="ltr"&gt;&lt;p&gt;Deadline for submitting Bids electronically - 24.11.2013 at 23:59 Israel Standard Time&lt;br /&gt;Deadline for physical submission of original copies - 02.12.2013 at 13:00 PM Israel Standard Time&lt;br /&gt;&lt;/p&gt;&lt;/div&gt;</GovXParagraph2>
    <Tend_health_lastdate_ask xmlns="bc3ed0b3-47bf-42be-ac11-2bfeda1546ec">12.11.2013at  17:00 </Tend_health_lastdate_ask>
    <TaxCatchAll xmlns="605e85f2-268e-450d-9afb-d305d42b267e">
      <Value>255</Value>
    </TaxCatchAll>
    <TenderProposalHandingDate xmlns="605e85f2-268e-450d-9afb-d305d42b267e">2013-11-28T22:00:00+00:00</TenderProposalHandingDate>
    <Category xmlns="167f40db-b6c9-4aac-9fa6-4b9f473c2c4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77B9FE-1637-4CAD-BA0C-906C95D813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EFF757-0FF9-484C-9FE9-CBFB1A3FB702}">
  <ds:schemaRefs>
    <ds:schemaRef ds:uri="http://schemas.microsoft.com/sharepoint/v3/contenttype/forms"/>
  </ds:schemaRefs>
</ds:datastoreItem>
</file>

<file path=customXml/itemProps3.xml><?xml version="1.0" encoding="utf-8"?>
<ds:datastoreItem xmlns:ds="http://schemas.openxmlformats.org/officeDocument/2006/customXml" ds:itemID="{E88A5A12-F916-496F-A38B-6F1DDE28D439}">
  <ds:schemaRefs>
    <ds:schemaRef ds:uri="http://schemas.microsoft.com/office/2006/metadata/properties"/>
    <ds:schemaRef ds:uri="http://schemas.microsoft.com/office/infopath/2007/PartnerControls"/>
    <ds:schemaRef ds:uri="605e85f2-268e-450d-9afb-d305d42b267e"/>
    <ds:schemaRef ds:uri="bc3ed0b3-47bf-42be-ac11-2bfeda1546ec"/>
    <ds:schemaRef ds:uri="http://schemas.microsoft.com/sharepoint/v3"/>
    <ds:schemaRef ds:uri="167f40db-b6c9-4aac-9fa6-4b9f473c2c43"/>
  </ds:schemaRefs>
</ds:datastoreItem>
</file>

<file path=customXml/itemProps4.xml><?xml version="1.0" encoding="utf-8"?>
<ds:datastoreItem xmlns:ds="http://schemas.openxmlformats.org/officeDocument/2006/customXml" ds:itemID="{66FD865F-1214-44E2-8A58-406B6FEC94C0}">
  <ds:schemaRefs>
    <ds:schemaRef ds:uri="http://schemas.openxmlformats.org/officeDocument/2006/bibliography"/>
  </ds:schemaRefs>
</ds:datastoreItem>
</file>

<file path=customXml/itemProps5.xml><?xml version="1.0" encoding="utf-8"?>
<ds:datastoreItem xmlns:ds="http://schemas.openxmlformats.org/officeDocument/2006/customXml" ds:itemID="{29D72806-47F4-4951-A7C2-F32475BC2495}">
  <ds:schemaRefs>
    <ds:schemaRef ds:uri="http://schemas.openxmlformats.org/officeDocument/2006/bibliography"/>
  </ds:schemaRefs>
</ds:datastoreItem>
</file>

<file path=customXml/itemProps6.xml><?xml version="1.0" encoding="utf-8"?>
<ds:datastoreItem xmlns:ds="http://schemas.openxmlformats.org/officeDocument/2006/customXml" ds:itemID="{AAF0AB46-B58D-4428-B311-468064E26CF9}">
  <ds:schemaRefs>
    <ds:schemaRef ds:uri="http://schemas.openxmlformats.org/officeDocument/2006/bibliography"/>
  </ds:schemaRefs>
</ds:datastoreItem>
</file>

<file path=customXml/itemProps7.xml><?xml version="1.0" encoding="utf-8"?>
<ds:datastoreItem xmlns:ds="http://schemas.openxmlformats.org/officeDocument/2006/customXml" ds:itemID="{D38C9711-E06F-4B29-9C07-EF72482DB4DD}">
  <ds:schemaRefs>
    <ds:schemaRef ds:uri="http://schemas.openxmlformats.org/officeDocument/2006/bibliography"/>
  </ds:schemaRefs>
</ds:datastoreItem>
</file>

<file path=customXml/itemProps8.xml><?xml version="1.0" encoding="utf-8"?>
<ds:datastoreItem xmlns:ds="http://schemas.openxmlformats.org/officeDocument/2006/customXml" ds:itemID="{0F345B2D-218F-4A7E-BD95-8EAE046CE406}">
  <ds:schemaRefs>
    <ds:schemaRef ds:uri="http://schemas.openxmlformats.org/officeDocument/2006/bibliography"/>
  </ds:schemaRefs>
</ds:datastoreItem>
</file>

<file path=customXml/itemProps9.xml><?xml version="1.0" encoding="utf-8"?>
<ds:datastoreItem xmlns:ds="http://schemas.openxmlformats.org/officeDocument/2006/customXml" ds:itemID="{716AF516-C92E-4A74-9D51-2A47ED354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10</Pages>
  <Words>37216</Words>
  <Characters>186083</Characters>
  <Application>Microsoft Office Word</Application>
  <DocSecurity>0</DocSecurity>
  <Lines>1550</Lines>
  <Paragraphs>445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222854</CharactersWithSpaces>
  <SharedDoc>false</SharedDoc>
  <HLinks>
    <vt:vector size="42" baseType="variant">
      <vt:variant>
        <vt:i4>5373986</vt:i4>
      </vt:variant>
      <vt:variant>
        <vt:i4>18</vt:i4>
      </vt:variant>
      <vt:variant>
        <vt:i4>0</vt:i4>
      </vt:variant>
      <vt:variant>
        <vt:i4>5</vt:i4>
      </vt:variant>
      <vt:variant>
        <vt:lpwstr>mailto:tovy.moriya@moh.health.gov.il</vt:lpwstr>
      </vt:variant>
      <vt:variant>
        <vt:lpwstr/>
      </vt:variant>
      <vt:variant>
        <vt:i4>1638420</vt:i4>
      </vt:variant>
      <vt:variant>
        <vt:i4>15</vt:i4>
      </vt:variant>
      <vt:variant>
        <vt:i4>0</vt:i4>
      </vt:variant>
      <vt:variant>
        <vt:i4>5</vt:i4>
      </vt:variant>
      <vt:variant>
        <vt:lpwstr>mailto:Michrazim_Michshuv@moh.health.gov.il</vt:lpwstr>
      </vt:variant>
      <vt:variant>
        <vt:lpwstr/>
      </vt:variant>
      <vt:variant>
        <vt:i4>5570633</vt:i4>
      </vt:variant>
      <vt:variant>
        <vt:i4>12</vt:i4>
      </vt:variant>
      <vt:variant>
        <vt:i4>0</vt:i4>
      </vt:variant>
      <vt:variant>
        <vt:i4>5</vt:i4>
      </vt:variant>
      <vt:variant>
        <vt:lpwstr>http://www.health.gov.il/</vt:lpwstr>
      </vt:variant>
      <vt:variant>
        <vt:lpwstr/>
      </vt:variant>
      <vt:variant>
        <vt:i4>1638420</vt:i4>
      </vt:variant>
      <vt:variant>
        <vt:i4>9</vt:i4>
      </vt:variant>
      <vt:variant>
        <vt:i4>0</vt:i4>
      </vt:variant>
      <vt:variant>
        <vt:i4>5</vt:i4>
      </vt:variant>
      <vt:variant>
        <vt:lpwstr>mailto:Michrazim_Michshuv@moh.health.gov.il</vt:lpwstr>
      </vt:variant>
      <vt:variant>
        <vt:lpwstr/>
      </vt:variant>
      <vt:variant>
        <vt:i4>1638420</vt:i4>
      </vt:variant>
      <vt:variant>
        <vt:i4>6</vt:i4>
      </vt:variant>
      <vt:variant>
        <vt:i4>0</vt:i4>
      </vt:variant>
      <vt:variant>
        <vt:i4>5</vt:i4>
      </vt:variant>
      <vt:variant>
        <vt:lpwstr>mailto:Michrazim_Michshuv@moh.health.gov.il</vt:lpwstr>
      </vt:variant>
      <vt:variant>
        <vt:lpwstr/>
      </vt:variant>
      <vt:variant>
        <vt:i4>1638420</vt:i4>
      </vt:variant>
      <vt:variant>
        <vt:i4>3</vt:i4>
      </vt:variant>
      <vt:variant>
        <vt:i4>0</vt:i4>
      </vt:variant>
      <vt:variant>
        <vt:i4>5</vt:i4>
      </vt:variant>
      <vt:variant>
        <vt:lpwstr>mailto:Michrazim_Michshuv@moh.health.gov.il</vt:lpwstr>
      </vt:variant>
      <vt:variant>
        <vt:lpwstr/>
      </vt: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2013-11-19T15:27:00Z</cp:lastPrinted>
  <dcterms:created xsi:type="dcterms:W3CDTF">2013-11-24T11:00:00Z</dcterms:created>
  <dcterms:modified xsi:type="dcterms:W3CDTF">2013-11-24T11:00:00Z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0x010100C45755B064CD514F879E8CD7914AD940</vt:lpwstr>
  </property>
  <property fmtid="{D5CDD505-2E9C-101B-9397-08002B2CF9AE}" pid="3" name="MMDResponsibleUnit">
    <vt:lpwstr>255;#אגף למידע ומחשוב|3b31c894-f0d1-4ef6-86fd-85fa34984507</vt:lpwstr>
  </property>
</Properties>
</file>